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E4633" w14:textId="77777777" w:rsidR="00F846F2" w:rsidRPr="006700AF" w:rsidRDefault="00F846F2" w:rsidP="003E6C97">
      <w:pPr>
        <w:pStyle w:val="Heading1"/>
        <w:rPr>
          <w:color w:val="000000"/>
        </w:rPr>
      </w:pPr>
      <w:bookmarkStart w:id="0" w:name="_Toc345945950"/>
      <w:bookmarkStart w:id="1" w:name="_Toc505590140"/>
      <w:bookmarkStart w:id="2" w:name="_Toc506778853"/>
      <w:bookmarkStart w:id="3" w:name="_Toc19940302"/>
      <w:bookmarkStart w:id="4" w:name="_Toc38690301"/>
      <w:bookmarkStart w:id="5" w:name="_GoBack"/>
      <w:bookmarkEnd w:id="5"/>
      <w:r w:rsidRPr="006700AF">
        <w:rPr>
          <w:color w:val="000000"/>
        </w:rPr>
        <w:t>Table of Contents</w:t>
      </w:r>
      <w:bookmarkEnd w:id="0"/>
    </w:p>
    <w:p w14:paraId="6D887932" w14:textId="77777777" w:rsidR="00393E84" w:rsidRDefault="00620943">
      <w:pPr>
        <w:pStyle w:val="TOC1"/>
        <w:rPr>
          <w:rFonts w:asciiTheme="minorHAnsi" w:eastAsiaTheme="minorEastAsia" w:hAnsiTheme="minorHAnsi" w:cstheme="minorBidi"/>
          <w:b w:val="0"/>
          <w:bCs w:val="0"/>
          <w:caps w:val="0"/>
          <w:sz w:val="22"/>
          <w:szCs w:val="22"/>
          <w:lang w:eastAsia="en-US"/>
        </w:rPr>
      </w:pPr>
      <w:r w:rsidRPr="006700AF">
        <w:fldChar w:fldCharType="begin"/>
      </w:r>
      <w:r w:rsidR="00F846F2" w:rsidRPr="006700AF">
        <w:instrText xml:space="preserve"> TOC \o "1-3" \h \z \u </w:instrText>
      </w:r>
      <w:r w:rsidRPr="006700AF">
        <w:fldChar w:fldCharType="separate"/>
      </w:r>
      <w:hyperlink w:anchor="_Toc345945950" w:history="1">
        <w:r w:rsidR="00393E84" w:rsidRPr="00357125">
          <w:rPr>
            <w:rStyle w:val="Hyperlink"/>
          </w:rPr>
          <w:t>Table of Contents</w:t>
        </w:r>
        <w:r w:rsidR="00393E84">
          <w:rPr>
            <w:webHidden/>
          </w:rPr>
          <w:tab/>
        </w:r>
        <w:r w:rsidR="00393E84">
          <w:rPr>
            <w:webHidden/>
          </w:rPr>
          <w:fldChar w:fldCharType="begin"/>
        </w:r>
        <w:r w:rsidR="00393E84">
          <w:rPr>
            <w:webHidden/>
          </w:rPr>
          <w:instrText xml:space="preserve"> PAGEREF _Toc345945950 \h </w:instrText>
        </w:r>
        <w:r w:rsidR="00393E84">
          <w:rPr>
            <w:webHidden/>
          </w:rPr>
        </w:r>
        <w:r w:rsidR="00393E84">
          <w:rPr>
            <w:webHidden/>
          </w:rPr>
          <w:fldChar w:fldCharType="separate"/>
        </w:r>
        <w:r w:rsidR="0011221D">
          <w:rPr>
            <w:webHidden/>
          </w:rPr>
          <w:t>1</w:t>
        </w:r>
        <w:r w:rsidR="00393E84">
          <w:rPr>
            <w:webHidden/>
          </w:rPr>
          <w:fldChar w:fldCharType="end"/>
        </w:r>
      </w:hyperlink>
    </w:p>
    <w:p w14:paraId="279E63A2"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51" w:history="1">
        <w:r w:rsidR="00393E84" w:rsidRPr="00357125">
          <w:rPr>
            <w:rStyle w:val="Hyperlink"/>
          </w:rPr>
          <w:t>Lesson Plan</w:t>
        </w:r>
        <w:r w:rsidR="00393E84">
          <w:rPr>
            <w:webHidden/>
          </w:rPr>
          <w:tab/>
        </w:r>
        <w:r w:rsidR="00393E84">
          <w:rPr>
            <w:webHidden/>
          </w:rPr>
          <w:fldChar w:fldCharType="begin"/>
        </w:r>
        <w:r w:rsidR="00393E84">
          <w:rPr>
            <w:webHidden/>
          </w:rPr>
          <w:instrText xml:space="preserve"> PAGEREF _Toc345945951 \h </w:instrText>
        </w:r>
        <w:r w:rsidR="00393E84">
          <w:rPr>
            <w:webHidden/>
          </w:rPr>
        </w:r>
        <w:r w:rsidR="00393E84">
          <w:rPr>
            <w:webHidden/>
          </w:rPr>
          <w:fldChar w:fldCharType="separate"/>
        </w:r>
        <w:r>
          <w:rPr>
            <w:webHidden/>
          </w:rPr>
          <w:t>4</w:t>
        </w:r>
        <w:r w:rsidR="00393E84">
          <w:rPr>
            <w:webHidden/>
          </w:rPr>
          <w:fldChar w:fldCharType="end"/>
        </w:r>
      </w:hyperlink>
    </w:p>
    <w:p w14:paraId="02610A0F"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52" w:history="1">
        <w:r w:rsidR="00393E84" w:rsidRPr="00357125">
          <w:rPr>
            <w:rStyle w:val="Hyperlink"/>
          </w:rPr>
          <w:t>BACKGROUND AND RATIONALE</w:t>
        </w:r>
        <w:r w:rsidR="00393E84">
          <w:rPr>
            <w:webHidden/>
          </w:rPr>
          <w:tab/>
        </w:r>
        <w:r w:rsidR="00393E84">
          <w:rPr>
            <w:webHidden/>
          </w:rPr>
          <w:fldChar w:fldCharType="begin"/>
        </w:r>
        <w:r w:rsidR="00393E84">
          <w:rPr>
            <w:webHidden/>
          </w:rPr>
          <w:instrText xml:space="preserve"> PAGEREF _Toc345945952 \h </w:instrText>
        </w:r>
        <w:r w:rsidR="00393E84">
          <w:rPr>
            <w:webHidden/>
          </w:rPr>
        </w:r>
        <w:r w:rsidR="00393E84">
          <w:rPr>
            <w:webHidden/>
          </w:rPr>
          <w:fldChar w:fldCharType="separate"/>
        </w:r>
        <w:r>
          <w:rPr>
            <w:webHidden/>
          </w:rPr>
          <w:t>5</w:t>
        </w:r>
        <w:r w:rsidR="00393E84">
          <w:rPr>
            <w:webHidden/>
          </w:rPr>
          <w:fldChar w:fldCharType="end"/>
        </w:r>
      </w:hyperlink>
    </w:p>
    <w:p w14:paraId="5FCB8A82"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53" w:history="1">
        <w:r w:rsidR="00393E84" w:rsidRPr="00357125">
          <w:rPr>
            <w:rStyle w:val="Hyperlink"/>
          </w:rPr>
          <w:t>OBJECTIVE 1:</w:t>
        </w:r>
        <w:r w:rsidR="00393E84">
          <w:rPr>
            <w:webHidden/>
          </w:rPr>
          <w:tab/>
        </w:r>
        <w:r w:rsidR="00393E84">
          <w:rPr>
            <w:webHidden/>
          </w:rPr>
          <w:fldChar w:fldCharType="begin"/>
        </w:r>
        <w:r w:rsidR="00393E84">
          <w:rPr>
            <w:webHidden/>
          </w:rPr>
          <w:instrText xml:space="preserve"> PAGEREF _Toc345945953 \h </w:instrText>
        </w:r>
        <w:r w:rsidR="00393E84">
          <w:rPr>
            <w:webHidden/>
          </w:rPr>
        </w:r>
        <w:r w:rsidR="00393E84">
          <w:rPr>
            <w:webHidden/>
          </w:rPr>
          <w:fldChar w:fldCharType="separate"/>
        </w:r>
        <w:r>
          <w:rPr>
            <w:webHidden/>
          </w:rPr>
          <w:t>6</w:t>
        </w:r>
        <w:r w:rsidR="00393E84">
          <w:rPr>
            <w:webHidden/>
          </w:rPr>
          <w:fldChar w:fldCharType="end"/>
        </w:r>
      </w:hyperlink>
    </w:p>
    <w:p w14:paraId="1E8D8BC0" w14:textId="77777777" w:rsidR="00393E84" w:rsidRDefault="0011221D">
      <w:pPr>
        <w:pStyle w:val="TOC2"/>
        <w:tabs>
          <w:tab w:val="right" w:leader="dot" w:pos="9350"/>
        </w:tabs>
        <w:rPr>
          <w:rFonts w:asciiTheme="minorHAnsi" w:eastAsiaTheme="minorEastAsia" w:hAnsiTheme="minorHAnsi" w:cstheme="minorBidi"/>
          <w:noProof/>
          <w:sz w:val="22"/>
          <w:szCs w:val="22"/>
          <w:lang w:eastAsia="en-US"/>
        </w:rPr>
      </w:pPr>
      <w:hyperlink w:anchor="_Toc345945954" w:history="1">
        <w:r w:rsidR="00393E84" w:rsidRPr="00357125">
          <w:rPr>
            <w:rStyle w:val="Hyperlink"/>
            <w:noProof/>
          </w:rPr>
          <w:t>VIPr Contact Board Overview</w:t>
        </w:r>
        <w:r w:rsidR="00393E84">
          <w:rPr>
            <w:noProof/>
            <w:webHidden/>
          </w:rPr>
          <w:tab/>
        </w:r>
        <w:r w:rsidR="00393E84">
          <w:rPr>
            <w:noProof/>
            <w:webHidden/>
          </w:rPr>
          <w:fldChar w:fldCharType="begin"/>
        </w:r>
        <w:r w:rsidR="00393E84">
          <w:rPr>
            <w:noProof/>
            <w:webHidden/>
          </w:rPr>
          <w:instrText xml:space="preserve"> PAGEREF _Toc345945954 \h </w:instrText>
        </w:r>
        <w:r w:rsidR="00393E84">
          <w:rPr>
            <w:noProof/>
            <w:webHidden/>
          </w:rPr>
        </w:r>
        <w:r w:rsidR="00393E84">
          <w:rPr>
            <w:noProof/>
            <w:webHidden/>
          </w:rPr>
          <w:fldChar w:fldCharType="separate"/>
        </w:r>
        <w:r>
          <w:rPr>
            <w:noProof/>
            <w:webHidden/>
          </w:rPr>
          <w:t>6</w:t>
        </w:r>
        <w:r w:rsidR="00393E84">
          <w:rPr>
            <w:noProof/>
            <w:webHidden/>
          </w:rPr>
          <w:fldChar w:fldCharType="end"/>
        </w:r>
      </w:hyperlink>
    </w:p>
    <w:p w14:paraId="37370C28"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55" w:history="1">
        <w:r w:rsidR="00393E84" w:rsidRPr="00357125">
          <w:rPr>
            <w:rStyle w:val="Hyperlink"/>
          </w:rPr>
          <w:t>Accessing VIPr</w:t>
        </w:r>
        <w:r w:rsidR="00393E84">
          <w:rPr>
            <w:webHidden/>
          </w:rPr>
          <w:tab/>
        </w:r>
        <w:r w:rsidR="00393E84">
          <w:rPr>
            <w:webHidden/>
          </w:rPr>
          <w:fldChar w:fldCharType="begin"/>
        </w:r>
        <w:r w:rsidR="00393E84">
          <w:rPr>
            <w:webHidden/>
          </w:rPr>
          <w:instrText xml:space="preserve"> PAGEREF _Toc345945955 \h </w:instrText>
        </w:r>
        <w:r w:rsidR="00393E84">
          <w:rPr>
            <w:webHidden/>
          </w:rPr>
        </w:r>
        <w:r w:rsidR="00393E84">
          <w:rPr>
            <w:webHidden/>
          </w:rPr>
          <w:fldChar w:fldCharType="separate"/>
        </w:r>
        <w:r>
          <w:rPr>
            <w:webHidden/>
          </w:rPr>
          <w:t>6</w:t>
        </w:r>
        <w:r w:rsidR="00393E84">
          <w:rPr>
            <w:webHidden/>
          </w:rPr>
          <w:fldChar w:fldCharType="end"/>
        </w:r>
      </w:hyperlink>
    </w:p>
    <w:p w14:paraId="55DA3857"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56" w:history="1">
        <w:r w:rsidR="00393E84" w:rsidRPr="00357125">
          <w:rPr>
            <w:rStyle w:val="Hyperlink"/>
          </w:rPr>
          <w:t>VIPr Contact Board Screen Study</w:t>
        </w:r>
        <w:r w:rsidR="00393E84">
          <w:rPr>
            <w:webHidden/>
          </w:rPr>
          <w:tab/>
        </w:r>
        <w:r w:rsidR="00393E84">
          <w:rPr>
            <w:webHidden/>
          </w:rPr>
          <w:fldChar w:fldCharType="begin"/>
        </w:r>
        <w:r w:rsidR="00393E84">
          <w:rPr>
            <w:webHidden/>
          </w:rPr>
          <w:instrText xml:space="preserve"> PAGEREF _Toc345945956 \h </w:instrText>
        </w:r>
        <w:r w:rsidR="00393E84">
          <w:rPr>
            <w:webHidden/>
          </w:rPr>
        </w:r>
        <w:r w:rsidR="00393E84">
          <w:rPr>
            <w:webHidden/>
          </w:rPr>
          <w:fldChar w:fldCharType="separate"/>
        </w:r>
        <w:r>
          <w:rPr>
            <w:webHidden/>
          </w:rPr>
          <w:t>6</w:t>
        </w:r>
        <w:r w:rsidR="00393E84">
          <w:rPr>
            <w:webHidden/>
          </w:rPr>
          <w:fldChar w:fldCharType="end"/>
        </w:r>
      </w:hyperlink>
    </w:p>
    <w:p w14:paraId="2FB04B55"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57" w:history="1">
        <w:r w:rsidR="00393E84" w:rsidRPr="00357125">
          <w:rPr>
            <w:rStyle w:val="Hyperlink"/>
          </w:rPr>
          <w:t>OBJECTIVE 2:</w:t>
        </w:r>
        <w:r w:rsidR="00393E84">
          <w:rPr>
            <w:webHidden/>
          </w:rPr>
          <w:tab/>
        </w:r>
        <w:r w:rsidR="00393E84">
          <w:rPr>
            <w:webHidden/>
          </w:rPr>
          <w:fldChar w:fldCharType="begin"/>
        </w:r>
        <w:r w:rsidR="00393E84">
          <w:rPr>
            <w:webHidden/>
          </w:rPr>
          <w:instrText xml:space="preserve"> PAGEREF _Toc345945957 \h </w:instrText>
        </w:r>
        <w:r w:rsidR="00393E84">
          <w:rPr>
            <w:webHidden/>
          </w:rPr>
        </w:r>
        <w:r w:rsidR="00393E84">
          <w:rPr>
            <w:webHidden/>
          </w:rPr>
          <w:fldChar w:fldCharType="separate"/>
        </w:r>
        <w:r>
          <w:rPr>
            <w:webHidden/>
          </w:rPr>
          <w:t>12</w:t>
        </w:r>
        <w:r w:rsidR="00393E84">
          <w:rPr>
            <w:webHidden/>
          </w:rPr>
          <w:fldChar w:fldCharType="end"/>
        </w:r>
      </w:hyperlink>
    </w:p>
    <w:p w14:paraId="1946BAAC" w14:textId="77777777" w:rsidR="00393E84" w:rsidRDefault="0011221D">
      <w:pPr>
        <w:pStyle w:val="TOC2"/>
        <w:tabs>
          <w:tab w:val="right" w:leader="dot" w:pos="9350"/>
        </w:tabs>
        <w:rPr>
          <w:rFonts w:asciiTheme="minorHAnsi" w:eastAsiaTheme="minorEastAsia" w:hAnsiTheme="minorHAnsi" w:cstheme="minorBidi"/>
          <w:noProof/>
          <w:sz w:val="22"/>
          <w:szCs w:val="22"/>
          <w:lang w:eastAsia="en-US"/>
        </w:rPr>
      </w:pPr>
      <w:hyperlink w:anchor="_Toc345945958" w:history="1">
        <w:r w:rsidR="00393E84" w:rsidRPr="00357125">
          <w:rPr>
            <w:rStyle w:val="Hyperlink"/>
            <w:noProof/>
          </w:rPr>
          <w:t>Using the Contact Board</w:t>
        </w:r>
        <w:r w:rsidR="00393E84">
          <w:rPr>
            <w:noProof/>
            <w:webHidden/>
          </w:rPr>
          <w:tab/>
        </w:r>
        <w:r w:rsidR="00393E84">
          <w:rPr>
            <w:noProof/>
            <w:webHidden/>
          </w:rPr>
          <w:fldChar w:fldCharType="begin"/>
        </w:r>
        <w:r w:rsidR="00393E84">
          <w:rPr>
            <w:noProof/>
            <w:webHidden/>
          </w:rPr>
          <w:instrText xml:space="preserve"> PAGEREF _Toc345945958 \h </w:instrText>
        </w:r>
        <w:r w:rsidR="00393E84">
          <w:rPr>
            <w:noProof/>
            <w:webHidden/>
          </w:rPr>
        </w:r>
        <w:r w:rsidR="00393E84">
          <w:rPr>
            <w:noProof/>
            <w:webHidden/>
          </w:rPr>
          <w:fldChar w:fldCharType="separate"/>
        </w:r>
        <w:r>
          <w:rPr>
            <w:noProof/>
            <w:webHidden/>
          </w:rPr>
          <w:t>12</w:t>
        </w:r>
        <w:r w:rsidR="00393E84">
          <w:rPr>
            <w:noProof/>
            <w:webHidden/>
          </w:rPr>
          <w:fldChar w:fldCharType="end"/>
        </w:r>
      </w:hyperlink>
    </w:p>
    <w:p w14:paraId="49741434"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59" w:history="1">
        <w:r w:rsidR="00393E84" w:rsidRPr="00357125">
          <w:rPr>
            <w:rStyle w:val="Hyperlink"/>
          </w:rPr>
          <w:t>Calling an In Office Contact</w:t>
        </w:r>
        <w:r w:rsidR="00393E84">
          <w:rPr>
            <w:webHidden/>
          </w:rPr>
          <w:tab/>
        </w:r>
        <w:r w:rsidR="00393E84">
          <w:rPr>
            <w:webHidden/>
          </w:rPr>
          <w:fldChar w:fldCharType="begin"/>
        </w:r>
        <w:r w:rsidR="00393E84">
          <w:rPr>
            <w:webHidden/>
          </w:rPr>
          <w:instrText xml:space="preserve"> PAGEREF _Toc345945959 \h </w:instrText>
        </w:r>
        <w:r w:rsidR="00393E84">
          <w:rPr>
            <w:webHidden/>
          </w:rPr>
        </w:r>
        <w:r w:rsidR="00393E84">
          <w:rPr>
            <w:webHidden/>
          </w:rPr>
          <w:fldChar w:fldCharType="separate"/>
        </w:r>
        <w:r>
          <w:rPr>
            <w:webHidden/>
          </w:rPr>
          <w:t>12</w:t>
        </w:r>
        <w:r w:rsidR="00393E84">
          <w:rPr>
            <w:webHidden/>
          </w:rPr>
          <w:fldChar w:fldCharType="end"/>
        </w:r>
      </w:hyperlink>
    </w:p>
    <w:p w14:paraId="0537DFD1"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0" w:history="1">
        <w:r w:rsidR="00393E84" w:rsidRPr="00357125">
          <w:rPr>
            <w:rStyle w:val="Hyperlink"/>
          </w:rPr>
          <w:t>No Response When Calling an In Office Contact</w:t>
        </w:r>
        <w:r w:rsidR="00393E84">
          <w:rPr>
            <w:webHidden/>
          </w:rPr>
          <w:tab/>
        </w:r>
        <w:r w:rsidR="00393E84">
          <w:rPr>
            <w:webHidden/>
          </w:rPr>
          <w:fldChar w:fldCharType="begin"/>
        </w:r>
        <w:r w:rsidR="00393E84">
          <w:rPr>
            <w:webHidden/>
          </w:rPr>
          <w:instrText xml:space="preserve"> PAGEREF _Toc345945960 \h </w:instrText>
        </w:r>
        <w:r w:rsidR="00393E84">
          <w:rPr>
            <w:webHidden/>
          </w:rPr>
        </w:r>
        <w:r w:rsidR="00393E84">
          <w:rPr>
            <w:webHidden/>
          </w:rPr>
          <w:fldChar w:fldCharType="separate"/>
        </w:r>
        <w:r>
          <w:rPr>
            <w:webHidden/>
          </w:rPr>
          <w:t>15</w:t>
        </w:r>
        <w:r w:rsidR="00393E84">
          <w:rPr>
            <w:webHidden/>
          </w:rPr>
          <w:fldChar w:fldCharType="end"/>
        </w:r>
      </w:hyperlink>
    </w:p>
    <w:p w14:paraId="4B920EFF"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1" w:history="1">
        <w:r w:rsidR="00393E84" w:rsidRPr="00357125">
          <w:rPr>
            <w:rStyle w:val="Hyperlink"/>
          </w:rPr>
          <w:t>Referring an In Office Contact</w:t>
        </w:r>
        <w:r w:rsidR="00393E84">
          <w:rPr>
            <w:webHidden/>
          </w:rPr>
          <w:tab/>
        </w:r>
        <w:r w:rsidR="00393E84">
          <w:rPr>
            <w:webHidden/>
          </w:rPr>
          <w:fldChar w:fldCharType="begin"/>
        </w:r>
        <w:r w:rsidR="00393E84">
          <w:rPr>
            <w:webHidden/>
          </w:rPr>
          <w:instrText xml:space="preserve"> PAGEREF _Toc345945961 \h </w:instrText>
        </w:r>
        <w:r w:rsidR="00393E84">
          <w:rPr>
            <w:webHidden/>
          </w:rPr>
        </w:r>
        <w:r w:rsidR="00393E84">
          <w:rPr>
            <w:webHidden/>
          </w:rPr>
          <w:fldChar w:fldCharType="separate"/>
        </w:r>
        <w:r>
          <w:rPr>
            <w:webHidden/>
          </w:rPr>
          <w:t>16</w:t>
        </w:r>
        <w:r w:rsidR="00393E84">
          <w:rPr>
            <w:webHidden/>
          </w:rPr>
          <w:fldChar w:fldCharType="end"/>
        </w:r>
      </w:hyperlink>
    </w:p>
    <w:p w14:paraId="3D561DB6"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2" w:history="1">
        <w:r w:rsidR="00393E84" w:rsidRPr="00357125">
          <w:rPr>
            <w:rStyle w:val="Hyperlink"/>
          </w:rPr>
          <w:t>Calling a Telephone Appointment</w:t>
        </w:r>
        <w:r w:rsidR="00393E84">
          <w:rPr>
            <w:webHidden/>
          </w:rPr>
          <w:tab/>
        </w:r>
        <w:r w:rsidR="00393E84">
          <w:rPr>
            <w:webHidden/>
          </w:rPr>
          <w:fldChar w:fldCharType="begin"/>
        </w:r>
        <w:r w:rsidR="00393E84">
          <w:rPr>
            <w:webHidden/>
          </w:rPr>
          <w:instrText xml:space="preserve"> PAGEREF _Toc345945962 \h </w:instrText>
        </w:r>
        <w:r w:rsidR="00393E84">
          <w:rPr>
            <w:webHidden/>
          </w:rPr>
        </w:r>
        <w:r w:rsidR="00393E84">
          <w:rPr>
            <w:webHidden/>
          </w:rPr>
          <w:fldChar w:fldCharType="separate"/>
        </w:r>
        <w:r>
          <w:rPr>
            <w:webHidden/>
          </w:rPr>
          <w:t>18</w:t>
        </w:r>
        <w:r w:rsidR="00393E84">
          <w:rPr>
            <w:webHidden/>
          </w:rPr>
          <w:fldChar w:fldCharType="end"/>
        </w:r>
      </w:hyperlink>
    </w:p>
    <w:p w14:paraId="2BBE972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3" w:history="1">
        <w:r w:rsidR="00393E84" w:rsidRPr="00357125">
          <w:rPr>
            <w:rStyle w:val="Hyperlink"/>
          </w:rPr>
          <w:t>Calling an In Office Appointment</w:t>
        </w:r>
        <w:r w:rsidR="00393E84">
          <w:rPr>
            <w:webHidden/>
          </w:rPr>
          <w:tab/>
        </w:r>
        <w:r w:rsidR="00393E84">
          <w:rPr>
            <w:webHidden/>
          </w:rPr>
          <w:fldChar w:fldCharType="begin"/>
        </w:r>
        <w:r w:rsidR="00393E84">
          <w:rPr>
            <w:webHidden/>
          </w:rPr>
          <w:instrText xml:space="preserve"> PAGEREF _Toc345945963 \h </w:instrText>
        </w:r>
        <w:r w:rsidR="00393E84">
          <w:rPr>
            <w:webHidden/>
          </w:rPr>
        </w:r>
        <w:r w:rsidR="00393E84">
          <w:rPr>
            <w:webHidden/>
          </w:rPr>
          <w:fldChar w:fldCharType="separate"/>
        </w:r>
        <w:r>
          <w:rPr>
            <w:webHidden/>
          </w:rPr>
          <w:t>20</w:t>
        </w:r>
        <w:r w:rsidR="00393E84">
          <w:rPr>
            <w:webHidden/>
          </w:rPr>
          <w:fldChar w:fldCharType="end"/>
        </w:r>
      </w:hyperlink>
    </w:p>
    <w:p w14:paraId="49B86F74"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4" w:history="1">
        <w:r w:rsidR="00393E84" w:rsidRPr="00357125">
          <w:rPr>
            <w:rStyle w:val="Hyperlink"/>
          </w:rPr>
          <w:t>Calling an In Office Appointment that Failed Self Check-In</w:t>
        </w:r>
        <w:r w:rsidR="00393E84">
          <w:rPr>
            <w:webHidden/>
          </w:rPr>
          <w:tab/>
        </w:r>
        <w:r w:rsidR="00393E84">
          <w:rPr>
            <w:webHidden/>
          </w:rPr>
          <w:fldChar w:fldCharType="begin"/>
        </w:r>
        <w:r w:rsidR="00393E84">
          <w:rPr>
            <w:webHidden/>
          </w:rPr>
          <w:instrText xml:space="preserve"> PAGEREF _Toc345945964 \h </w:instrText>
        </w:r>
        <w:r w:rsidR="00393E84">
          <w:rPr>
            <w:webHidden/>
          </w:rPr>
        </w:r>
        <w:r w:rsidR="00393E84">
          <w:rPr>
            <w:webHidden/>
          </w:rPr>
          <w:fldChar w:fldCharType="separate"/>
        </w:r>
        <w:r>
          <w:rPr>
            <w:webHidden/>
          </w:rPr>
          <w:t>21</w:t>
        </w:r>
        <w:r w:rsidR="00393E84">
          <w:rPr>
            <w:webHidden/>
          </w:rPr>
          <w:fldChar w:fldCharType="end"/>
        </w:r>
      </w:hyperlink>
    </w:p>
    <w:p w14:paraId="4398A442"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5" w:history="1">
        <w:r w:rsidR="00393E84" w:rsidRPr="00357125">
          <w:rPr>
            <w:rStyle w:val="Hyperlink"/>
          </w:rPr>
          <w:t>No Response When Calling a Telephone or In Office Appointment</w:t>
        </w:r>
        <w:r w:rsidR="00393E84">
          <w:rPr>
            <w:webHidden/>
          </w:rPr>
          <w:tab/>
        </w:r>
        <w:r w:rsidR="00393E84">
          <w:rPr>
            <w:webHidden/>
          </w:rPr>
          <w:fldChar w:fldCharType="begin"/>
        </w:r>
        <w:r w:rsidR="00393E84">
          <w:rPr>
            <w:webHidden/>
          </w:rPr>
          <w:instrText xml:space="preserve"> PAGEREF _Toc345945965 \h </w:instrText>
        </w:r>
        <w:r w:rsidR="00393E84">
          <w:rPr>
            <w:webHidden/>
          </w:rPr>
        </w:r>
        <w:r w:rsidR="00393E84">
          <w:rPr>
            <w:webHidden/>
          </w:rPr>
          <w:fldChar w:fldCharType="separate"/>
        </w:r>
        <w:r>
          <w:rPr>
            <w:webHidden/>
          </w:rPr>
          <w:t>22</w:t>
        </w:r>
        <w:r w:rsidR="00393E84">
          <w:rPr>
            <w:webHidden/>
          </w:rPr>
          <w:fldChar w:fldCharType="end"/>
        </w:r>
      </w:hyperlink>
    </w:p>
    <w:p w14:paraId="51E2602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6" w:history="1">
        <w:r w:rsidR="00393E84" w:rsidRPr="00357125">
          <w:rPr>
            <w:rStyle w:val="Hyperlink"/>
          </w:rPr>
          <w:t>Closing Out an Appointment in the 800# System</w:t>
        </w:r>
        <w:r w:rsidR="00393E84">
          <w:rPr>
            <w:webHidden/>
          </w:rPr>
          <w:tab/>
        </w:r>
        <w:r w:rsidR="00393E84">
          <w:rPr>
            <w:webHidden/>
          </w:rPr>
          <w:fldChar w:fldCharType="begin"/>
        </w:r>
        <w:r w:rsidR="00393E84">
          <w:rPr>
            <w:webHidden/>
          </w:rPr>
          <w:instrText xml:space="preserve"> PAGEREF _Toc345945966 \h </w:instrText>
        </w:r>
        <w:r w:rsidR="00393E84">
          <w:rPr>
            <w:webHidden/>
          </w:rPr>
        </w:r>
        <w:r w:rsidR="00393E84">
          <w:rPr>
            <w:webHidden/>
          </w:rPr>
          <w:fldChar w:fldCharType="separate"/>
        </w:r>
        <w:r>
          <w:rPr>
            <w:webHidden/>
          </w:rPr>
          <w:t>22</w:t>
        </w:r>
        <w:r w:rsidR="00393E84">
          <w:rPr>
            <w:webHidden/>
          </w:rPr>
          <w:fldChar w:fldCharType="end"/>
        </w:r>
      </w:hyperlink>
    </w:p>
    <w:p w14:paraId="748E97E5"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67" w:history="1">
        <w:r w:rsidR="00393E84" w:rsidRPr="00357125">
          <w:rPr>
            <w:rStyle w:val="Hyperlink"/>
          </w:rPr>
          <w:t>Completing an Interview</w:t>
        </w:r>
        <w:r w:rsidR="00393E84">
          <w:rPr>
            <w:webHidden/>
          </w:rPr>
          <w:tab/>
        </w:r>
        <w:r w:rsidR="00393E84">
          <w:rPr>
            <w:webHidden/>
          </w:rPr>
          <w:fldChar w:fldCharType="begin"/>
        </w:r>
        <w:r w:rsidR="00393E84">
          <w:rPr>
            <w:webHidden/>
          </w:rPr>
          <w:instrText xml:space="preserve"> PAGEREF _Toc345945967 \h </w:instrText>
        </w:r>
        <w:r w:rsidR="00393E84">
          <w:rPr>
            <w:webHidden/>
          </w:rPr>
        </w:r>
        <w:r w:rsidR="00393E84">
          <w:rPr>
            <w:webHidden/>
          </w:rPr>
          <w:fldChar w:fldCharType="separate"/>
        </w:r>
        <w:r>
          <w:rPr>
            <w:webHidden/>
          </w:rPr>
          <w:t>23</w:t>
        </w:r>
        <w:r w:rsidR="00393E84">
          <w:rPr>
            <w:webHidden/>
          </w:rPr>
          <w:fldChar w:fldCharType="end"/>
        </w:r>
      </w:hyperlink>
    </w:p>
    <w:p w14:paraId="1D661817"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68" w:history="1">
        <w:r w:rsidR="00393E84" w:rsidRPr="00357125">
          <w:rPr>
            <w:rStyle w:val="Hyperlink"/>
          </w:rPr>
          <w:t>Appendix A</w:t>
        </w:r>
        <w:r w:rsidR="00393E84">
          <w:rPr>
            <w:webHidden/>
          </w:rPr>
          <w:tab/>
        </w:r>
        <w:r w:rsidR="00393E84">
          <w:rPr>
            <w:webHidden/>
          </w:rPr>
          <w:fldChar w:fldCharType="begin"/>
        </w:r>
        <w:r w:rsidR="00393E84">
          <w:rPr>
            <w:webHidden/>
          </w:rPr>
          <w:instrText xml:space="preserve"> PAGEREF _Toc345945968 \h </w:instrText>
        </w:r>
        <w:r w:rsidR="00393E84">
          <w:rPr>
            <w:webHidden/>
          </w:rPr>
        </w:r>
        <w:r w:rsidR="00393E84">
          <w:rPr>
            <w:webHidden/>
          </w:rPr>
          <w:fldChar w:fldCharType="separate"/>
        </w:r>
        <w:r>
          <w:rPr>
            <w:webHidden/>
          </w:rPr>
          <w:t>24</w:t>
        </w:r>
        <w:r w:rsidR="00393E84">
          <w:rPr>
            <w:webHidden/>
          </w:rPr>
          <w:fldChar w:fldCharType="end"/>
        </w:r>
      </w:hyperlink>
    </w:p>
    <w:p w14:paraId="70B6F368" w14:textId="77777777" w:rsidR="00393E84" w:rsidRDefault="0011221D">
      <w:pPr>
        <w:pStyle w:val="TOC2"/>
        <w:tabs>
          <w:tab w:val="right" w:leader="dot" w:pos="9350"/>
        </w:tabs>
        <w:rPr>
          <w:rFonts w:asciiTheme="minorHAnsi" w:eastAsiaTheme="minorEastAsia" w:hAnsiTheme="minorHAnsi" w:cstheme="minorBidi"/>
          <w:noProof/>
          <w:sz w:val="22"/>
          <w:szCs w:val="22"/>
          <w:lang w:eastAsia="en-US"/>
        </w:rPr>
      </w:pPr>
      <w:hyperlink w:anchor="_Toc345945969" w:history="1">
        <w:r w:rsidR="00393E84" w:rsidRPr="00357125">
          <w:rPr>
            <w:rStyle w:val="Hyperlink"/>
            <w:noProof/>
          </w:rPr>
          <w:t>JAWS HTML Quick Reference</w:t>
        </w:r>
        <w:r w:rsidR="00393E84">
          <w:rPr>
            <w:noProof/>
            <w:webHidden/>
          </w:rPr>
          <w:tab/>
        </w:r>
        <w:r w:rsidR="00393E84">
          <w:rPr>
            <w:noProof/>
            <w:webHidden/>
          </w:rPr>
          <w:fldChar w:fldCharType="begin"/>
        </w:r>
        <w:r w:rsidR="00393E84">
          <w:rPr>
            <w:noProof/>
            <w:webHidden/>
          </w:rPr>
          <w:instrText xml:space="preserve"> PAGEREF _Toc345945969 \h </w:instrText>
        </w:r>
        <w:r w:rsidR="00393E84">
          <w:rPr>
            <w:noProof/>
            <w:webHidden/>
          </w:rPr>
        </w:r>
        <w:r w:rsidR="00393E84">
          <w:rPr>
            <w:noProof/>
            <w:webHidden/>
          </w:rPr>
          <w:fldChar w:fldCharType="separate"/>
        </w:r>
        <w:r>
          <w:rPr>
            <w:noProof/>
            <w:webHidden/>
          </w:rPr>
          <w:t>24</w:t>
        </w:r>
        <w:r w:rsidR="00393E84">
          <w:rPr>
            <w:noProof/>
            <w:webHidden/>
          </w:rPr>
          <w:fldChar w:fldCharType="end"/>
        </w:r>
      </w:hyperlink>
    </w:p>
    <w:p w14:paraId="35A4E0CE"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0" w:history="1">
        <w:r w:rsidR="00393E84" w:rsidRPr="00357125">
          <w:rPr>
            <w:rStyle w:val="Hyperlink"/>
          </w:rPr>
          <w:t>Navigation Quick Keys</w:t>
        </w:r>
        <w:r w:rsidR="00393E84">
          <w:rPr>
            <w:webHidden/>
          </w:rPr>
          <w:tab/>
        </w:r>
        <w:r w:rsidR="00393E84">
          <w:rPr>
            <w:webHidden/>
          </w:rPr>
          <w:fldChar w:fldCharType="begin"/>
        </w:r>
        <w:r w:rsidR="00393E84">
          <w:rPr>
            <w:webHidden/>
          </w:rPr>
          <w:instrText xml:space="preserve"> PAGEREF _Toc345945970 \h </w:instrText>
        </w:r>
        <w:r w:rsidR="00393E84">
          <w:rPr>
            <w:webHidden/>
          </w:rPr>
        </w:r>
        <w:r w:rsidR="00393E84">
          <w:rPr>
            <w:webHidden/>
          </w:rPr>
          <w:fldChar w:fldCharType="separate"/>
        </w:r>
        <w:r>
          <w:rPr>
            <w:webHidden/>
          </w:rPr>
          <w:t>24</w:t>
        </w:r>
        <w:r w:rsidR="00393E84">
          <w:rPr>
            <w:webHidden/>
          </w:rPr>
          <w:fldChar w:fldCharType="end"/>
        </w:r>
      </w:hyperlink>
    </w:p>
    <w:p w14:paraId="11511AA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1" w:history="1">
        <w:r w:rsidR="00393E84" w:rsidRPr="00357125">
          <w:rPr>
            <w:rStyle w:val="Hyperlink"/>
          </w:rPr>
          <w:t>Internet Explorer Keystrokes</w:t>
        </w:r>
        <w:r w:rsidR="00393E84">
          <w:rPr>
            <w:webHidden/>
          </w:rPr>
          <w:tab/>
        </w:r>
        <w:r w:rsidR="00393E84">
          <w:rPr>
            <w:webHidden/>
          </w:rPr>
          <w:fldChar w:fldCharType="begin"/>
        </w:r>
        <w:r w:rsidR="00393E84">
          <w:rPr>
            <w:webHidden/>
          </w:rPr>
          <w:instrText xml:space="preserve"> PAGEREF _Toc345945971 \h </w:instrText>
        </w:r>
        <w:r w:rsidR="00393E84">
          <w:rPr>
            <w:webHidden/>
          </w:rPr>
        </w:r>
        <w:r w:rsidR="00393E84">
          <w:rPr>
            <w:webHidden/>
          </w:rPr>
          <w:fldChar w:fldCharType="separate"/>
        </w:r>
        <w:r>
          <w:rPr>
            <w:webHidden/>
          </w:rPr>
          <w:t>26</w:t>
        </w:r>
        <w:r w:rsidR="00393E84">
          <w:rPr>
            <w:webHidden/>
          </w:rPr>
          <w:fldChar w:fldCharType="end"/>
        </w:r>
      </w:hyperlink>
    </w:p>
    <w:p w14:paraId="6F773328"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2" w:history="1">
        <w:r w:rsidR="00393E84" w:rsidRPr="00357125">
          <w:rPr>
            <w:rStyle w:val="Hyperlink"/>
          </w:rPr>
          <w:t>Tabbed Browsing Keystrokes</w:t>
        </w:r>
        <w:r w:rsidR="00393E84">
          <w:rPr>
            <w:webHidden/>
          </w:rPr>
          <w:tab/>
        </w:r>
        <w:r w:rsidR="00393E84">
          <w:rPr>
            <w:webHidden/>
          </w:rPr>
          <w:fldChar w:fldCharType="begin"/>
        </w:r>
        <w:r w:rsidR="00393E84">
          <w:rPr>
            <w:webHidden/>
          </w:rPr>
          <w:instrText xml:space="preserve"> PAGEREF _Toc345945972 \h </w:instrText>
        </w:r>
        <w:r w:rsidR="00393E84">
          <w:rPr>
            <w:webHidden/>
          </w:rPr>
        </w:r>
        <w:r w:rsidR="00393E84">
          <w:rPr>
            <w:webHidden/>
          </w:rPr>
          <w:fldChar w:fldCharType="separate"/>
        </w:r>
        <w:r>
          <w:rPr>
            <w:webHidden/>
          </w:rPr>
          <w:t>27</w:t>
        </w:r>
        <w:r w:rsidR="00393E84">
          <w:rPr>
            <w:webHidden/>
          </w:rPr>
          <w:fldChar w:fldCharType="end"/>
        </w:r>
      </w:hyperlink>
    </w:p>
    <w:p w14:paraId="4AF266DD"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3" w:history="1">
        <w:r w:rsidR="00393E84" w:rsidRPr="00357125">
          <w:rPr>
            <w:rStyle w:val="Hyperlink"/>
          </w:rPr>
          <w:t>Links Keystrokes</w:t>
        </w:r>
        <w:r w:rsidR="00393E84">
          <w:rPr>
            <w:webHidden/>
          </w:rPr>
          <w:tab/>
        </w:r>
        <w:r w:rsidR="00393E84">
          <w:rPr>
            <w:webHidden/>
          </w:rPr>
          <w:fldChar w:fldCharType="begin"/>
        </w:r>
        <w:r w:rsidR="00393E84">
          <w:rPr>
            <w:webHidden/>
          </w:rPr>
          <w:instrText xml:space="preserve"> PAGEREF _Toc345945973 \h </w:instrText>
        </w:r>
        <w:r w:rsidR="00393E84">
          <w:rPr>
            <w:webHidden/>
          </w:rPr>
        </w:r>
        <w:r w:rsidR="00393E84">
          <w:rPr>
            <w:webHidden/>
          </w:rPr>
          <w:fldChar w:fldCharType="separate"/>
        </w:r>
        <w:r>
          <w:rPr>
            <w:webHidden/>
          </w:rPr>
          <w:t>29</w:t>
        </w:r>
        <w:r w:rsidR="00393E84">
          <w:rPr>
            <w:webHidden/>
          </w:rPr>
          <w:fldChar w:fldCharType="end"/>
        </w:r>
      </w:hyperlink>
    </w:p>
    <w:p w14:paraId="50610453"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4" w:history="1">
        <w:r w:rsidR="00393E84" w:rsidRPr="00357125">
          <w:rPr>
            <w:rStyle w:val="Hyperlink"/>
          </w:rPr>
          <w:t>Headings Keystrokes</w:t>
        </w:r>
        <w:r w:rsidR="00393E84">
          <w:rPr>
            <w:webHidden/>
          </w:rPr>
          <w:tab/>
        </w:r>
        <w:r w:rsidR="00393E84">
          <w:rPr>
            <w:webHidden/>
          </w:rPr>
          <w:fldChar w:fldCharType="begin"/>
        </w:r>
        <w:r w:rsidR="00393E84">
          <w:rPr>
            <w:webHidden/>
          </w:rPr>
          <w:instrText xml:space="preserve"> PAGEREF _Toc345945974 \h </w:instrText>
        </w:r>
        <w:r w:rsidR="00393E84">
          <w:rPr>
            <w:webHidden/>
          </w:rPr>
        </w:r>
        <w:r w:rsidR="00393E84">
          <w:rPr>
            <w:webHidden/>
          </w:rPr>
          <w:fldChar w:fldCharType="separate"/>
        </w:r>
        <w:r>
          <w:rPr>
            <w:webHidden/>
          </w:rPr>
          <w:t>29</w:t>
        </w:r>
        <w:r w:rsidR="00393E84">
          <w:rPr>
            <w:webHidden/>
          </w:rPr>
          <w:fldChar w:fldCharType="end"/>
        </w:r>
      </w:hyperlink>
    </w:p>
    <w:p w14:paraId="34EFCE67"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5" w:history="1">
        <w:r w:rsidR="00393E84" w:rsidRPr="00357125">
          <w:rPr>
            <w:rStyle w:val="Hyperlink"/>
          </w:rPr>
          <w:t>Forms Keystrokes</w:t>
        </w:r>
        <w:r w:rsidR="00393E84">
          <w:rPr>
            <w:webHidden/>
          </w:rPr>
          <w:tab/>
        </w:r>
        <w:r w:rsidR="00393E84">
          <w:rPr>
            <w:webHidden/>
          </w:rPr>
          <w:fldChar w:fldCharType="begin"/>
        </w:r>
        <w:r w:rsidR="00393E84">
          <w:rPr>
            <w:webHidden/>
          </w:rPr>
          <w:instrText xml:space="preserve"> PAGEREF _Toc345945975 \h </w:instrText>
        </w:r>
        <w:r w:rsidR="00393E84">
          <w:rPr>
            <w:webHidden/>
          </w:rPr>
        </w:r>
        <w:r w:rsidR="00393E84">
          <w:rPr>
            <w:webHidden/>
          </w:rPr>
          <w:fldChar w:fldCharType="separate"/>
        </w:r>
        <w:r>
          <w:rPr>
            <w:webHidden/>
          </w:rPr>
          <w:t>30</w:t>
        </w:r>
        <w:r w:rsidR="00393E84">
          <w:rPr>
            <w:webHidden/>
          </w:rPr>
          <w:fldChar w:fldCharType="end"/>
        </w:r>
      </w:hyperlink>
    </w:p>
    <w:p w14:paraId="6ECE0E9F"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6" w:history="1">
        <w:r w:rsidR="00393E84" w:rsidRPr="00357125">
          <w:rPr>
            <w:rStyle w:val="Hyperlink"/>
          </w:rPr>
          <w:t>Tables Keystrokes</w:t>
        </w:r>
        <w:r w:rsidR="00393E84">
          <w:rPr>
            <w:webHidden/>
          </w:rPr>
          <w:tab/>
        </w:r>
        <w:r w:rsidR="00393E84">
          <w:rPr>
            <w:webHidden/>
          </w:rPr>
          <w:fldChar w:fldCharType="begin"/>
        </w:r>
        <w:r w:rsidR="00393E84">
          <w:rPr>
            <w:webHidden/>
          </w:rPr>
          <w:instrText xml:space="preserve"> PAGEREF _Toc345945976 \h </w:instrText>
        </w:r>
        <w:r w:rsidR="00393E84">
          <w:rPr>
            <w:webHidden/>
          </w:rPr>
        </w:r>
        <w:r w:rsidR="00393E84">
          <w:rPr>
            <w:webHidden/>
          </w:rPr>
          <w:fldChar w:fldCharType="separate"/>
        </w:r>
        <w:r>
          <w:rPr>
            <w:webHidden/>
          </w:rPr>
          <w:t>31</w:t>
        </w:r>
        <w:r w:rsidR="00393E84">
          <w:rPr>
            <w:webHidden/>
          </w:rPr>
          <w:fldChar w:fldCharType="end"/>
        </w:r>
      </w:hyperlink>
    </w:p>
    <w:p w14:paraId="7213D55B"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7" w:history="1">
        <w:r w:rsidR="00393E84" w:rsidRPr="00357125">
          <w:rPr>
            <w:rStyle w:val="Hyperlink"/>
          </w:rPr>
          <w:t>Table Layer Commands</w:t>
        </w:r>
        <w:r w:rsidR="00393E84">
          <w:rPr>
            <w:webHidden/>
          </w:rPr>
          <w:tab/>
        </w:r>
        <w:r w:rsidR="00393E84">
          <w:rPr>
            <w:webHidden/>
          </w:rPr>
          <w:fldChar w:fldCharType="begin"/>
        </w:r>
        <w:r w:rsidR="00393E84">
          <w:rPr>
            <w:webHidden/>
          </w:rPr>
          <w:instrText xml:space="preserve"> PAGEREF _Toc345945977 \h </w:instrText>
        </w:r>
        <w:r w:rsidR="00393E84">
          <w:rPr>
            <w:webHidden/>
          </w:rPr>
        </w:r>
        <w:r w:rsidR="00393E84">
          <w:rPr>
            <w:webHidden/>
          </w:rPr>
          <w:fldChar w:fldCharType="separate"/>
        </w:r>
        <w:r>
          <w:rPr>
            <w:webHidden/>
          </w:rPr>
          <w:t>33</w:t>
        </w:r>
        <w:r w:rsidR="00393E84">
          <w:rPr>
            <w:webHidden/>
          </w:rPr>
          <w:fldChar w:fldCharType="end"/>
        </w:r>
      </w:hyperlink>
    </w:p>
    <w:p w14:paraId="7DECFDF7"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8" w:history="1">
        <w:r w:rsidR="00393E84" w:rsidRPr="00357125">
          <w:rPr>
            <w:rStyle w:val="Hyperlink"/>
          </w:rPr>
          <w:t>PlaceMarkers Keystrokes</w:t>
        </w:r>
        <w:r w:rsidR="00393E84">
          <w:rPr>
            <w:webHidden/>
          </w:rPr>
          <w:tab/>
        </w:r>
        <w:r w:rsidR="00393E84">
          <w:rPr>
            <w:webHidden/>
          </w:rPr>
          <w:fldChar w:fldCharType="begin"/>
        </w:r>
        <w:r w:rsidR="00393E84">
          <w:rPr>
            <w:webHidden/>
          </w:rPr>
          <w:instrText xml:space="preserve"> PAGEREF _Toc345945978 \h </w:instrText>
        </w:r>
        <w:r w:rsidR="00393E84">
          <w:rPr>
            <w:webHidden/>
          </w:rPr>
        </w:r>
        <w:r w:rsidR="00393E84">
          <w:rPr>
            <w:webHidden/>
          </w:rPr>
          <w:fldChar w:fldCharType="separate"/>
        </w:r>
        <w:r>
          <w:rPr>
            <w:webHidden/>
          </w:rPr>
          <w:t>34</w:t>
        </w:r>
        <w:r w:rsidR="00393E84">
          <w:rPr>
            <w:webHidden/>
          </w:rPr>
          <w:fldChar w:fldCharType="end"/>
        </w:r>
      </w:hyperlink>
    </w:p>
    <w:p w14:paraId="07D7DAF4"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79" w:history="1">
        <w:r w:rsidR="00393E84" w:rsidRPr="00357125">
          <w:rPr>
            <w:rStyle w:val="Hyperlink"/>
          </w:rPr>
          <w:t>Frames Keystrokes</w:t>
        </w:r>
        <w:r w:rsidR="00393E84">
          <w:rPr>
            <w:webHidden/>
          </w:rPr>
          <w:tab/>
        </w:r>
        <w:r w:rsidR="00393E84">
          <w:rPr>
            <w:webHidden/>
          </w:rPr>
          <w:fldChar w:fldCharType="begin"/>
        </w:r>
        <w:r w:rsidR="00393E84">
          <w:rPr>
            <w:webHidden/>
          </w:rPr>
          <w:instrText xml:space="preserve"> PAGEREF _Toc345945979 \h </w:instrText>
        </w:r>
        <w:r w:rsidR="00393E84">
          <w:rPr>
            <w:webHidden/>
          </w:rPr>
        </w:r>
        <w:r w:rsidR="00393E84">
          <w:rPr>
            <w:webHidden/>
          </w:rPr>
          <w:fldChar w:fldCharType="separate"/>
        </w:r>
        <w:r>
          <w:rPr>
            <w:webHidden/>
          </w:rPr>
          <w:t>35</w:t>
        </w:r>
        <w:r w:rsidR="00393E84">
          <w:rPr>
            <w:webHidden/>
          </w:rPr>
          <w:fldChar w:fldCharType="end"/>
        </w:r>
      </w:hyperlink>
    </w:p>
    <w:p w14:paraId="7EF77D9B"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0" w:history="1">
        <w:r w:rsidR="00393E84" w:rsidRPr="00357125">
          <w:rPr>
            <w:rStyle w:val="Hyperlink"/>
          </w:rPr>
          <w:t>Elements Keystrokes</w:t>
        </w:r>
        <w:r w:rsidR="00393E84">
          <w:rPr>
            <w:webHidden/>
          </w:rPr>
          <w:tab/>
        </w:r>
        <w:r w:rsidR="00393E84">
          <w:rPr>
            <w:webHidden/>
          </w:rPr>
          <w:fldChar w:fldCharType="begin"/>
        </w:r>
        <w:r w:rsidR="00393E84">
          <w:rPr>
            <w:webHidden/>
          </w:rPr>
          <w:instrText xml:space="preserve"> PAGEREF _Toc345945980 \h </w:instrText>
        </w:r>
        <w:r w:rsidR="00393E84">
          <w:rPr>
            <w:webHidden/>
          </w:rPr>
        </w:r>
        <w:r w:rsidR="00393E84">
          <w:rPr>
            <w:webHidden/>
          </w:rPr>
          <w:fldChar w:fldCharType="separate"/>
        </w:r>
        <w:r>
          <w:rPr>
            <w:webHidden/>
          </w:rPr>
          <w:t>35</w:t>
        </w:r>
        <w:r w:rsidR="00393E84">
          <w:rPr>
            <w:webHidden/>
          </w:rPr>
          <w:fldChar w:fldCharType="end"/>
        </w:r>
      </w:hyperlink>
    </w:p>
    <w:p w14:paraId="779AA1A2"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1" w:history="1">
        <w:r w:rsidR="00393E84" w:rsidRPr="00357125">
          <w:rPr>
            <w:rStyle w:val="Hyperlink"/>
          </w:rPr>
          <w:t>Other HTML Keystrokes</w:t>
        </w:r>
        <w:r w:rsidR="00393E84">
          <w:rPr>
            <w:webHidden/>
          </w:rPr>
          <w:tab/>
        </w:r>
        <w:r w:rsidR="00393E84">
          <w:rPr>
            <w:webHidden/>
          </w:rPr>
          <w:fldChar w:fldCharType="begin"/>
        </w:r>
        <w:r w:rsidR="00393E84">
          <w:rPr>
            <w:webHidden/>
          </w:rPr>
          <w:instrText xml:space="preserve"> PAGEREF _Toc345945981 \h </w:instrText>
        </w:r>
        <w:r w:rsidR="00393E84">
          <w:rPr>
            <w:webHidden/>
          </w:rPr>
        </w:r>
        <w:r w:rsidR="00393E84">
          <w:rPr>
            <w:webHidden/>
          </w:rPr>
          <w:fldChar w:fldCharType="separate"/>
        </w:r>
        <w:r>
          <w:rPr>
            <w:webHidden/>
          </w:rPr>
          <w:t>36</w:t>
        </w:r>
        <w:r w:rsidR="00393E84">
          <w:rPr>
            <w:webHidden/>
          </w:rPr>
          <w:fldChar w:fldCharType="end"/>
        </w:r>
      </w:hyperlink>
    </w:p>
    <w:p w14:paraId="0237CD8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2" w:history="1">
        <w:r w:rsidR="00393E84" w:rsidRPr="00357125">
          <w:rPr>
            <w:rStyle w:val="Hyperlink"/>
          </w:rPr>
          <w:t>Lists of Elements</w:t>
        </w:r>
        <w:r w:rsidR="00393E84">
          <w:rPr>
            <w:webHidden/>
          </w:rPr>
          <w:tab/>
        </w:r>
        <w:r w:rsidR="00393E84">
          <w:rPr>
            <w:webHidden/>
          </w:rPr>
          <w:fldChar w:fldCharType="begin"/>
        </w:r>
        <w:r w:rsidR="00393E84">
          <w:rPr>
            <w:webHidden/>
          </w:rPr>
          <w:instrText xml:space="preserve"> PAGEREF _Toc345945982 \h </w:instrText>
        </w:r>
        <w:r w:rsidR="00393E84">
          <w:rPr>
            <w:webHidden/>
          </w:rPr>
        </w:r>
        <w:r w:rsidR="00393E84">
          <w:rPr>
            <w:webHidden/>
          </w:rPr>
          <w:fldChar w:fldCharType="separate"/>
        </w:r>
        <w:r>
          <w:rPr>
            <w:webHidden/>
          </w:rPr>
          <w:t>38</w:t>
        </w:r>
        <w:r w:rsidR="00393E84">
          <w:rPr>
            <w:webHidden/>
          </w:rPr>
          <w:fldChar w:fldCharType="end"/>
        </w:r>
      </w:hyperlink>
    </w:p>
    <w:p w14:paraId="31D34E8A"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83" w:history="1">
        <w:r w:rsidR="00393E84" w:rsidRPr="00357125">
          <w:rPr>
            <w:rStyle w:val="Hyperlink"/>
          </w:rPr>
          <w:t>Appendix b</w:t>
        </w:r>
        <w:r w:rsidR="00393E84">
          <w:rPr>
            <w:webHidden/>
          </w:rPr>
          <w:tab/>
        </w:r>
        <w:r w:rsidR="00393E84">
          <w:rPr>
            <w:webHidden/>
          </w:rPr>
          <w:fldChar w:fldCharType="begin"/>
        </w:r>
        <w:r w:rsidR="00393E84">
          <w:rPr>
            <w:webHidden/>
          </w:rPr>
          <w:instrText xml:space="preserve"> PAGEREF _Toc345945983 \h </w:instrText>
        </w:r>
        <w:r w:rsidR="00393E84">
          <w:rPr>
            <w:webHidden/>
          </w:rPr>
        </w:r>
        <w:r w:rsidR="00393E84">
          <w:rPr>
            <w:webHidden/>
          </w:rPr>
          <w:fldChar w:fldCharType="separate"/>
        </w:r>
        <w:r>
          <w:rPr>
            <w:webHidden/>
          </w:rPr>
          <w:t>40</w:t>
        </w:r>
        <w:r w:rsidR="00393E84">
          <w:rPr>
            <w:webHidden/>
          </w:rPr>
          <w:fldChar w:fldCharType="end"/>
        </w:r>
      </w:hyperlink>
    </w:p>
    <w:p w14:paraId="1278CFF7" w14:textId="77777777" w:rsidR="00393E84" w:rsidRDefault="0011221D">
      <w:pPr>
        <w:pStyle w:val="TOC2"/>
        <w:tabs>
          <w:tab w:val="right" w:leader="dot" w:pos="9350"/>
        </w:tabs>
        <w:rPr>
          <w:rFonts w:asciiTheme="minorHAnsi" w:eastAsiaTheme="minorEastAsia" w:hAnsiTheme="minorHAnsi" w:cstheme="minorBidi"/>
          <w:noProof/>
          <w:sz w:val="22"/>
          <w:szCs w:val="22"/>
          <w:lang w:eastAsia="en-US"/>
        </w:rPr>
      </w:pPr>
      <w:hyperlink w:anchor="_Toc345945984" w:history="1">
        <w:r w:rsidR="00393E84" w:rsidRPr="00357125">
          <w:rPr>
            <w:rStyle w:val="Hyperlink"/>
            <w:noProof/>
          </w:rPr>
          <w:t>VIPr Shortcut Keys by Section</w:t>
        </w:r>
        <w:r w:rsidR="00393E84">
          <w:rPr>
            <w:noProof/>
            <w:webHidden/>
          </w:rPr>
          <w:tab/>
        </w:r>
        <w:r w:rsidR="00393E84">
          <w:rPr>
            <w:noProof/>
            <w:webHidden/>
          </w:rPr>
          <w:fldChar w:fldCharType="begin"/>
        </w:r>
        <w:r w:rsidR="00393E84">
          <w:rPr>
            <w:noProof/>
            <w:webHidden/>
          </w:rPr>
          <w:instrText xml:space="preserve"> PAGEREF _Toc345945984 \h </w:instrText>
        </w:r>
        <w:r w:rsidR="00393E84">
          <w:rPr>
            <w:noProof/>
            <w:webHidden/>
          </w:rPr>
        </w:r>
        <w:r w:rsidR="00393E84">
          <w:rPr>
            <w:noProof/>
            <w:webHidden/>
          </w:rPr>
          <w:fldChar w:fldCharType="separate"/>
        </w:r>
        <w:r>
          <w:rPr>
            <w:noProof/>
            <w:webHidden/>
          </w:rPr>
          <w:t>40</w:t>
        </w:r>
        <w:r w:rsidR="00393E84">
          <w:rPr>
            <w:noProof/>
            <w:webHidden/>
          </w:rPr>
          <w:fldChar w:fldCharType="end"/>
        </w:r>
      </w:hyperlink>
    </w:p>
    <w:p w14:paraId="3FCEFA51"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5" w:history="1">
        <w:r w:rsidR="00393E84" w:rsidRPr="00357125">
          <w:rPr>
            <w:rStyle w:val="Hyperlink"/>
          </w:rPr>
          <w:t>Primary Bar Navigation Links</w:t>
        </w:r>
        <w:r w:rsidR="00393E84">
          <w:rPr>
            <w:webHidden/>
          </w:rPr>
          <w:tab/>
        </w:r>
        <w:r w:rsidR="00393E84">
          <w:rPr>
            <w:webHidden/>
          </w:rPr>
          <w:fldChar w:fldCharType="begin"/>
        </w:r>
        <w:r w:rsidR="00393E84">
          <w:rPr>
            <w:webHidden/>
          </w:rPr>
          <w:instrText xml:space="preserve"> PAGEREF _Toc345945985 \h </w:instrText>
        </w:r>
        <w:r w:rsidR="00393E84">
          <w:rPr>
            <w:webHidden/>
          </w:rPr>
        </w:r>
        <w:r w:rsidR="00393E84">
          <w:rPr>
            <w:webHidden/>
          </w:rPr>
          <w:fldChar w:fldCharType="separate"/>
        </w:r>
        <w:r>
          <w:rPr>
            <w:webHidden/>
          </w:rPr>
          <w:t>40</w:t>
        </w:r>
        <w:r w:rsidR="00393E84">
          <w:rPr>
            <w:webHidden/>
          </w:rPr>
          <w:fldChar w:fldCharType="end"/>
        </w:r>
      </w:hyperlink>
    </w:p>
    <w:p w14:paraId="0265C92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6" w:history="1">
        <w:r w:rsidR="00393E84" w:rsidRPr="00357125">
          <w:rPr>
            <w:rStyle w:val="Hyperlink"/>
          </w:rPr>
          <w:t>Contact Board</w:t>
        </w:r>
        <w:r w:rsidR="00393E84">
          <w:rPr>
            <w:webHidden/>
          </w:rPr>
          <w:tab/>
        </w:r>
        <w:r w:rsidR="00393E84">
          <w:rPr>
            <w:webHidden/>
          </w:rPr>
          <w:fldChar w:fldCharType="begin"/>
        </w:r>
        <w:r w:rsidR="00393E84">
          <w:rPr>
            <w:webHidden/>
          </w:rPr>
          <w:instrText xml:space="preserve"> PAGEREF _Toc345945986 \h </w:instrText>
        </w:r>
        <w:r w:rsidR="00393E84">
          <w:rPr>
            <w:webHidden/>
          </w:rPr>
        </w:r>
        <w:r w:rsidR="00393E84">
          <w:rPr>
            <w:webHidden/>
          </w:rPr>
          <w:fldChar w:fldCharType="separate"/>
        </w:r>
        <w:r>
          <w:rPr>
            <w:webHidden/>
          </w:rPr>
          <w:t>40</w:t>
        </w:r>
        <w:r w:rsidR="00393E84">
          <w:rPr>
            <w:webHidden/>
          </w:rPr>
          <w:fldChar w:fldCharType="end"/>
        </w:r>
      </w:hyperlink>
    </w:p>
    <w:p w14:paraId="15E17FFC"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7" w:history="1">
        <w:r w:rsidR="00393E84" w:rsidRPr="00357125">
          <w:rPr>
            <w:rStyle w:val="Hyperlink"/>
          </w:rPr>
          <w:t>Customer Service Record Query</w:t>
        </w:r>
        <w:r w:rsidR="00393E84">
          <w:rPr>
            <w:webHidden/>
          </w:rPr>
          <w:tab/>
        </w:r>
        <w:r w:rsidR="00393E84">
          <w:rPr>
            <w:webHidden/>
          </w:rPr>
          <w:fldChar w:fldCharType="begin"/>
        </w:r>
        <w:r w:rsidR="00393E84">
          <w:rPr>
            <w:webHidden/>
          </w:rPr>
          <w:instrText xml:space="preserve"> PAGEREF _Toc345945987 \h </w:instrText>
        </w:r>
        <w:r w:rsidR="00393E84">
          <w:rPr>
            <w:webHidden/>
          </w:rPr>
        </w:r>
        <w:r w:rsidR="00393E84">
          <w:rPr>
            <w:webHidden/>
          </w:rPr>
          <w:fldChar w:fldCharType="separate"/>
        </w:r>
        <w:r>
          <w:rPr>
            <w:webHidden/>
          </w:rPr>
          <w:t>41</w:t>
        </w:r>
        <w:r w:rsidR="00393E84">
          <w:rPr>
            <w:webHidden/>
          </w:rPr>
          <w:fldChar w:fldCharType="end"/>
        </w:r>
      </w:hyperlink>
    </w:p>
    <w:p w14:paraId="06F7923C"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8" w:history="1">
        <w:r w:rsidR="00393E84" w:rsidRPr="00357125">
          <w:rPr>
            <w:rStyle w:val="Hyperlink"/>
          </w:rPr>
          <w:t>Appointment Board</w:t>
        </w:r>
        <w:r w:rsidR="00393E84">
          <w:rPr>
            <w:webHidden/>
          </w:rPr>
          <w:tab/>
        </w:r>
        <w:r w:rsidR="00393E84">
          <w:rPr>
            <w:webHidden/>
          </w:rPr>
          <w:fldChar w:fldCharType="begin"/>
        </w:r>
        <w:r w:rsidR="00393E84">
          <w:rPr>
            <w:webHidden/>
          </w:rPr>
          <w:instrText xml:space="preserve"> PAGEREF _Toc345945988 \h </w:instrText>
        </w:r>
        <w:r w:rsidR="00393E84">
          <w:rPr>
            <w:webHidden/>
          </w:rPr>
        </w:r>
        <w:r w:rsidR="00393E84">
          <w:rPr>
            <w:webHidden/>
          </w:rPr>
          <w:fldChar w:fldCharType="separate"/>
        </w:r>
        <w:r>
          <w:rPr>
            <w:webHidden/>
          </w:rPr>
          <w:t>41</w:t>
        </w:r>
        <w:r w:rsidR="00393E84">
          <w:rPr>
            <w:webHidden/>
          </w:rPr>
          <w:fldChar w:fldCharType="end"/>
        </w:r>
      </w:hyperlink>
    </w:p>
    <w:p w14:paraId="62B1CE4D"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89" w:history="1">
        <w:r w:rsidR="00393E84" w:rsidRPr="00357125">
          <w:rPr>
            <w:rStyle w:val="Hyperlink"/>
          </w:rPr>
          <w:t>Employee Schedule</w:t>
        </w:r>
        <w:r w:rsidR="00393E84">
          <w:rPr>
            <w:webHidden/>
          </w:rPr>
          <w:tab/>
        </w:r>
        <w:r w:rsidR="00393E84">
          <w:rPr>
            <w:webHidden/>
          </w:rPr>
          <w:fldChar w:fldCharType="begin"/>
        </w:r>
        <w:r w:rsidR="00393E84">
          <w:rPr>
            <w:webHidden/>
          </w:rPr>
          <w:instrText xml:space="preserve"> PAGEREF _Toc345945989 \h </w:instrText>
        </w:r>
        <w:r w:rsidR="00393E84">
          <w:rPr>
            <w:webHidden/>
          </w:rPr>
        </w:r>
        <w:r w:rsidR="00393E84">
          <w:rPr>
            <w:webHidden/>
          </w:rPr>
          <w:fldChar w:fldCharType="separate"/>
        </w:r>
        <w:r>
          <w:rPr>
            <w:webHidden/>
          </w:rPr>
          <w:t>42</w:t>
        </w:r>
        <w:r w:rsidR="00393E84">
          <w:rPr>
            <w:webHidden/>
          </w:rPr>
          <w:fldChar w:fldCharType="end"/>
        </w:r>
      </w:hyperlink>
    </w:p>
    <w:p w14:paraId="5A445D40" w14:textId="77777777" w:rsidR="00393E84" w:rsidRDefault="0011221D" w:rsidP="00393E84">
      <w:pPr>
        <w:pStyle w:val="TOC3"/>
        <w:spacing w:after="240"/>
        <w:rPr>
          <w:rFonts w:asciiTheme="minorHAnsi" w:eastAsiaTheme="minorEastAsia" w:hAnsiTheme="minorHAnsi" w:cstheme="minorBidi"/>
          <w:sz w:val="22"/>
          <w:szCs w:val="22"/>
          <w:lang w:eastAsia="en-US"/>
        </w:rPr>
      </w:pPr>
      <w:hyperlink w:anchor="_Toc345945990" w:history="1">
        <w:r w:rsidR="00393E84" w:rsidRPr="00357125">
          <w:rPr>
            <w:rStyle w:val="Hyperlink"/>
          </w:rPr>
          <w:t>Reports</w:t>
        </w:r>
        <w:r w:rsidR="00393E84">
          <w:rPr>
            <w:webHidden/>
          </w:rPr>
          <w:tab/>
        </w:r>
        <w:r w:rsidR="00393E84">
          <w:rPr>
            <w:webHidden/>
          </w:rPr>
          <w:fldChar w:fldCharType="begin"/>
        </w:r>
        <w:r w:rsidR="00393E84">
          <w:rPr>
            <w:webHidden/>
          </w:rPr>
          <w:instrText xml:space="preserve"> PAGEREF _Toc345945990 \h </w:instrText>
        </w:r>
        <w:r w:rsidR="00393E84">
          <w:rPr>
            <w:webHidden/>
          </w:rPr>
        </w:r>
        <w:r w:rsidR="00393E84">
          <w:rPr>
            <w:webHidden/>
          </w:rPr>
          <w:fldChar w:fldCharType="separate"/>
        </w:r>
        <w:r>
          <w:rPr>
            <w:webHidden/>
          </w:rPr>
          <w:t>42</w:t>
        </w:r>
        <w:r w:rsidR="00393E84">
          <w:rPr>
            <w:webHidden/>
          </w:rPr>
          <w:fldChar w:fldCharType="end"/>
        </w:r>
      </w:hyperlink>
    </w:p>
    <w:p w14:paraId="0BBA5511"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91" w:history="1">
        <w:r w:rsidR="00393E84" w:rsidRPr="00357125">
          <w:rPr>
            <w:rStyle w:val="Hyperlink"/>
          </w:rPr>
          <w:t>Appendix C</w:t>
        </w:r>
        <w:r w:rsidR="00393E84">
          <w:rPr>
            <w:webHidden/>
          </w:rPr>
          <w:tab/>
        </w:r>
        <w:r w:rsidR="00393E84">
          <w:rPr>
            <w:webHidden/>
          </w:rPr>
          <w:fldChar w:fldCharType="begin"/>
        </w:r>
        <w:r w:rsidR="00393E84">
          <w:rPr>
            <w:webHidden/>
          </w:rPr>
          <w:instrText xml:space="preserve"> PAGEREF _Toc345945991 \h </w:instrText>
        </w:r>
        <w:r w:rsidR="00393E84">
          <w:rPr>
            <w:webHidden/>
          </w:rPr>
        </w:r>
        <w:r w:rsidR="00393E84">
          <w:rPr>
            <w:webHidden/>
          </w:rPr>
          <w:fldChar w:fldCharType="separate"/>
        </w:r>
        <w:r>
          <w:rPr>
            <w:webHidden/>
          </w:rPr>
          <w:t>44</w:t>
        </w:r>
        <w:r w:rsidR="00393E84">
          <w:rPr>
            <w:webHidden/>
          </w:rPr>
          <w:fldChar w:fldCharType="end"/>
        </w:r>
      </w:hyperlink>
    </w:p>
    <w:p w14:paraId="065E2779" w14:textId="77777777" w:rsidR="00393E84" w:rsidRDefault="0011221D">
      <w:pPr>
        <w:pStyle w:val="TOC2"/>
        <w:tabs>
          <w:tab w:val="right" w:leader="dot" w:pos="9350"/>
        </w:tabs>
        <w:rPr>
          <w:rFonts w:asciiTheme="minorHAnsi" w:eastAsiaTheme="minorEastAsia" w:hAnsiTheme="minorHAnsi" w:cstheme="minorBidi"/>
          <w:noProof/>
          <w:sz w:val="22"/>
          <w:szCs w:val="22"/>
          <w:lang w:eastAsia="en-US"/>
        </w:rPr>
      </w:pPr>
      <w:hyperlink w:anchor="_Toc345945992" w:history="1">
        <w:r w:rsidR="00393E84" w:rsidRPr="00357125">
          <w:rPr>
            <w:rStyle w:val="Hyperlink"/>
            <w:noProof/>
          </w:rPr>
          <w:t>Visitor Intake Process (VIP) User Guide Glossary</w:t>
        </w:r>
        <w:r w:rsidR="00393E84">
          <w:rPr>
            <w:noProof/>
            <w:webHidden/>
          </w:rPr>
          <w:tab/>
        </w:r>
        <w:r w:rsidR="00393E84">
          <w:rPr>
            <w:noProof/>
            <w:webHidden/>
          </w:rPr>
          <w:fldChar w:fldCharType="begin"/>
        </w:r>
        <w:r w:rsidR="00393E84">
          <w:rPr>
            <w:noProof/>
            <w:webHidden/>
          </w:rPr>
          <w:instrText xml:space="preserve"> PAGEREF _Toc345945992 \h </w:instrText>
        </w:r>
        <w:r w:rsidR="00393E84">
          <w:rPr>
            <w:noProof/>
            <w:webHidden/>
          </w:rPr>
        </w:r>
        <w:r w:rsidR="00393E84">
          <w:rPr>
            <w:noProof/>
            <w:webHidden/>
          </w:rPr>
          <w:fldChar w:fldCharType="separate"/>
        </w:r>
        <w:r>
          <w:rPr>
            <w:noProof/>
            <w:webHidden/>
          </w:rPr>
          <w:t>44</w:t>
        </w:r>
        <w:r w:rsidR="00393E84">
          <w:rPr>
            <w:noProof/>
            <w:webHidden/>
          </w:rPr>
          <w:fldChar w:fldCharType="end"/>
        </w:r>
      </w:hyperlink>
    </w:p>
    <w:p w14:paraId="651D0C92" w14:textId="77777777" w:rsidR="00393E84" w:rsidRDefault="0011221D">
      <w:pPr>
        <w:pStyle w:val="TOC1"/>
        <w:rPr>
          <w:rFonts w:asciiTheme="minorHAnsi" w:eastAsiaTheme="minorEastAsia" w:hAnsiTheme="minorHAnsi" w:cstheme="minorBidi"/>
          <w:b w:val="0"/>
          <w:bCs w:val="0"/>
          <w:caps w:val="0"/>
          <w:sz w:val="22"/>
          <w:szCs w:val="22"/>
          <w:lang w:eastAsia="en-US"/>
        </w:rPr>
      </w:pPr>
      <w:hyperlink w:anchor="_Toc345945993" w:history="1">
        <w:r w:rsidR="00393E84" w:rsidRPr="00357125">
          <w:rPr>
            <w:rStyle w:val="Hyperlink"/>
          </w:rPr>
          <w:t>FEEDBACK SHEET</w:t>
        </w:r>
        <w:r w:rsidR="00393E84">
          <w:rPr>
            <w:webHidden/>
          </w:rPr>
          <w:tab/>
        </w:r>
        <w:r w:rsidR="00393E84">
          <w:rPr>
            <w:webHidden/>
          </w:rPr>
          <w:fldChar w:fldCharType="begin"/>
        </w:r>
        <w:r w:rsidR="00393E84">
          <w:rPr>
            <w:webHidden/>
          </w:rPr>
          <w:instrText xml:space="preserve"> PAGEREF _Toc345945993 \h </w:instrText>
        </w:r>
        <w:r w:rsidR="00393E84">
          <w:rPr>
            <w:webHidden/>
          </w:rPr>
        </w:r>
        <w:r w:rsidR="00393E84">
          <w:rPr>
            <w:webHidden/>
          </w:rPr>
          <w:fldChar w:fldCharType="separate"/>
        </w:r>
        <w:r>
          <w:rPr>
            <w:webHidden/>
          </w:rPr>
          <w:t>46</w:t>
        </w:r>
        <w:r w:rsidR="00393E84">
          <w:rPr>
            <w:webHidden/>
          </w:rPr>
          <w:fldChar w:fldCharType="end"/>
        </w:r>
      </w:hyperlink>
    </w:p>
    <w:p w14:paraId="168E4660" w14:textId="77777777" w:rsidR="00995F32" w:rsidRPr="006700AF" w:rsidRDefault="00620943" w:rsidP="00C95E6F">
      <w:pPr>
        <w:pStyle w:val="Heading1"/>
      </w:pPr>
      <w:r w:rsidRPr="006700AF">
        <w:fldChar w:fldCharType="end"/>
      </w:r>
      <w:bookmarkStart w:id="6" w:name="_Toc345945951"/>
      <w:r w:rsidR="00995F32" w:rsidRPr="006700AF">
        <w:t>Lesson Plan</w:t>
      </w:r>
      <w:bookmarkEnd w:id="1"/>
      <w:bookmarkEnd w:id="2"/>
      <w:bookmarkEnd w:id="3"/>
      <w:bookmarkEnd w:id="4"/>
      <w:bookmarkEnd w:id="6"/>
    </w:p>
    <w:p w14:paraId="168E4661" w14:textId="77777777" w:rsidR="00995F32" w:rsidRPr="00F7099B" w:rsidRDefault="00995F32" w:rsidP="00F7099B">
      <w:pPr>
        <w:ind w:left="0"/>
        <w:rPr>
          <w:b/>
        </w:rPr>
      </w:pPr>
      <w:r w:rsidRPr="00F7099B">
        <w:rPr>
          <w:b/>
        </w:rPr>
        <w:t>Lesson Objectives</w:t>
      </w:r>
    </w:p>
    <w:p w14:paraId="168E4662" w14:textId="04E4DC4C" w:rsidR="002F0F0A" w:rsidRPr="006700AF" w:rsidRDefault="003E6E7D" w:rsidP="005220FC">
      <w:r w:rsidRPr="00C47FE3">
        <w:t>At</w:t>
      </w:r>
      <w:r w:rsidRPr="006700AF">
        <w:t xml:space="preserve"> </w:t>
      </w:r>
      <w:r w:rsidRPr="008F59A7">
        <w:t>the</w:t>
      </w:r>
      <w:r w:rsidRPr="006700AF">
        <w:t xml:space="preserve"> </w:t>
      </w:r>
      <w:r w:rsidRPr="008F59A7">
        <w:t>completion</w:t>
      </w:r>
      <w:r w:rsidRPr="006700AF">
        <w:t xml:space="preserve"> of this</w:t>
      </w:r>
      <w:r w:rsidR="0000516E">
        <w:t xml:space="preserve"> </w:t>
      </w:r>
      <w:r w:rsidRPr="006700AF">
        <w:t xml:space="preserve">lesson, </w:t>
      </w:r>
      <w:r w:rsidR="00A8215E">
        <w:t>you will be able to</w:t>
      </w:r>
      <w:r w:rsidRPr="006700AF">
        <w:t>:</w:t>
      </w:r>
    </w:p>
    <w:p w14:paraId="168E4663" w14:textId="3B09C2D4" w:rsidR="00995F32" w:rsidRPr="006700AF" w:rsidRDefault="00A8215E">
      <w:pPr>
        <w:pStyle w:val="ListNumber"/>
      </w:pPr>
      <w:r>
        <w:t xml:space="preserve"> Access VIPr and understand the basic screen layout.</w:t>
      </w:r>
    </w:p>
    <w:p w14:paraId="168E4664" w14:textId="740EE2E6" w:rsidR="007A72EE" w:rsidRPr="00AC5B02" w:rsidRDefault="00A8215E" w:rsidP="007A72EE">
      <w:pPr>
        <w:pStyle w:val="ListNumber"/>
        <w:rPr>
          <w:sz w:val="22"/>
        </w:rPr>
      </w:pPr>
      <w:r>
        <w:rPr>
          <w:sz w:val="22"/>
        </w:rPr>
        <w:t>Use the Contact Board to call an In Office Contact</w:t>
      </w:r>
      <w:r w:rsidR="00F3229D">
        <w:rPr>
          <w:sz w:val="22"/>
        </w:rPr>
        <w:t xml:space="preserve"> or Appointment</w:t>
      </w:r>
      <w:r>
        <w:rPr>
          <w:sz w:val="22"/>
        </w:rPr>
        <w:t xml:space="preserve">, call a Telephone Appointment, Refer an In Office Contact, post a </w:t>
      </w:r>
      <w:r w:rsidR="00CA4397">
        <w:rPr>
          <w:sz w:val="22"/>
        </w:rPr>
        <w:t>No Response</w:t>
      </w:r>
      <w:r>
        <w:rPr>
          <w:sz w:val="22"/>
        </w:rPr>
        <w:t>,</w:t>
      </w:r>
      <w:r w:rsidR="00CA4397">
        <w:rPr>
          <w:sz w:val="22"/>
        </w:rPr>
        <w:t xml:space="preserve"> Close out an Appointment in the 800# System, and Complete an Interview to remove it from the Contact Board.</w:t>
      </w:r>
    </w:p>
    <w:p w14:paraId="168E4665" w14:textId="77777777" w:rsidR="00995F32" w:rsidRPr="00F7099B" w:rsidRDefault="00995F32" w:rsidP="00F7099B">
      <w:pPr>
        <w:ind w:left="0"/>
        <w:rPr>
          <w:b/>
        </w:rPr>
      </w:pPr>
      <w:r w:rsidRPr="00F7099B">
        <w:rPr>
          <w:b/>
        </w:rPr>
        <w:t>Length of Lesson</w:t>
      </w:r>
    </w:p>
    <w:p w14:paraId="168E4668" w14:textId="42C53891" w:rsidR="00995F32" w:rsidRPr="006700AF" w:rsidRDefault="00CA4397" w:rsidP="00CA4397">
      <w:r>
        <w:t xml:space="preserve">4 </w:t>
      </w:r>
      <w:r w:rsidR="00995F32" w:rsidRPr="006700AF">
        <w:t>hours</w:t>
      </w:r>
      <w:r w:rsidR="00240E99">
        <w:t>.</w:t>
      </w:r>
    </w:p>
    <w:p w14:paraId="168E4669" w14:textId="77777777" w:rsidR="00995F32" w:rsidRPr="006700AF" w:rsidRDefault="00995F32">
      <w:pPr>
        <w:pStyle w:val="Heading1"/>
      </w:pPr>
      <w:bookmarkStart w:id="7" w:name="_Toc505590141"/>
      <w:bookmarkStart w:id="8" w:name="_Toc506778854"/>
      <w:bookmarkStart w:id="9" w:name="_Toc19940303"/>
      <w:bookmarkStart w:id="10" w:name="_Toc38690302"/>
      <w:bookmarkStart w:id="11" w:name="_Toc345945952"/>
      <w:r w:rsidRPr="006700AF">
        <w:t>BACKGROUND AND RATIONALE</w:t>
      </w:r>
      <w:bookmarkEnd w:id="7"/>
      <w:bookmarkEnd w:id="8"/>
      <w:bookmarkEnd w:id="9"/>
      <w:bookmarkEnd w:id="10"/>
      <w:bookmarkEnd w:id="11"/>
      <w:r w:rsidRPr="006700AF">
        <w:t xml:space="preserve"> </w:t>
      </w:r>
    </w:p>
    <w:p w14:paraId="168E466A" w14:textId="2FE97630" w:rsidR="000D2743" w:rsidRDefault="0028724B" w:rsidP="00562298">
      <w:r>
        <w:t>Visitor Intake Process Re-write (</w:t>
      </w:r>
      <w:r w:rsidR="00AE4261">
        <w:t>VIPr</w:t>
      </w:r>
      <w:r>
        <w:t>)</w:t>
      </w:r>
      <w:r w:rsidR="00AE4261">
        <w:t xml:space="preserve"> is the Web</w:t>
      </w:r>
      <w:r>
        <w:t>-</w:t>
      </w:r>
      <w:r w:rsidR="009B659D">
        <w:t>based version of the Visitor Intake Process (VIP)</w:t>
      </w:r>
      <w:r w:rsidR="008172A8">
        <w:t xml:space="preserve">.  </w:t>
      </w:r>
      <w:r w:rsidR="00AE4261">
        <w:t>As a Web</w:t>
      </w:r>
      <w:r>
        <w:t>-</w:t>
      </w:r>
      <w:r w:rsidR="00AE4261">
        <w:t>bas</w:t>
      </w:r>
      <w:r w:rsidR="00ED640E">
        <w:t xml:space="preserve">ed application, you can use </w:t>
      </w:r>
      <w:r w:rsidR="00AE4261">
        <w:t xml:space="preserve">JAWS </w:t>
      </w:r>
      <w:r w:rsidR="00ED640E">
        <w:t xml:space="preserve">HTML </w:t>
      </w:r>
      <w:r w:rsidR="00AE4261">
        <w:t xml:space="preserve">keystrokes for </w:t>
      </w:r>
      <w:r w:rsidR="00ED640E">
        <w:t xml:space="preserve">navigation.  </w:t>
      </w:r>
      <w:r w:rsidR="00AE4261">
        <w:t xml:space="preserve">A copy of the </w:t>
      </w:r>
      <w:r w:rsidR="00AE4261" w:rsidRPr="00A41C16">
        <w:rPr>
          <w:b/>
        </w:rPr>
        <w:t>JAWS HTML Quick Reference</w:t>
      </w:r>
      <w:r w:rsidR="00AE4261">
        <w:t xml:space="preserve"> is attached as </w:t>
      </w:r>
      <w:hyperlink w:anchor="_Appendix_A" w:history="1">
        <w:r w:rsidR="00AE4261" w:rsidRPr="00ED640E">
          <w:rPr>
            <w:rStyle w:val="Hyperlink"/>
          </w:rPr>
          <w:t>Appendix A</w:t>
        </w:r>
      </w:hyperlink>
      <w:r w:rsidR="00AE4261">
        <w:t>.</w:t>
      </w:r>
    </w:p>
    <w:p w14:paraId="168E466B" w14:textId="30596F56" w:rsidR="00B76DE5" w:rsidRPr="006700AF" w:rsidRDefault="0028724B" w:rsidP="00B76DE5">
      <w:r>
        <w:t>We extracted t</w:t>
      </w:r>
      <w:r w:rsidR="00B76DE5">
        <w:t xml:space="preserve">his guide </w:t>
      </w:r>
      <w:r>
        <w:t>from</w:t>
      </w:r>
      <w:r w:rsidR="00B76DE5">
        <w:t xml:space="preserve"> the </w:t>
      </w:r>
      <w:r w:rsidR="00B76DE5" w:rsidRPr="00B76DE5">
        <w:rPr>
          <w:b/>
        </w:rPr>
        <w:t>SSA Visitor Intake Process User Guide</w:t>
      </w:r>
      <w:r w:rsidR="00B76DE5">
        <w:t xml:space="preserve">.  The standard </w:t>
      </w:r>
      <w:r w:rsidR="00B76DE5" w:rsidRPr="00B76DE5">
        <w:rPr>
          <w:b/>
        </w:rPr>
        <w:t>Guide</w:t>
      </w:r>
      <w:r w:rsidR="00B76DE5">
        <w:t xml:space="preserve"> has been modified to incorporate keystrokes and navigation tips for JAWS users.  Due to editor access issues, </w:t>
      </w:r>
      <w:r>
        <w:t xml:space="preserve">we based </w:t>
      </w:r>
      <w:r w:rsidR="00B76DE5">
        <w:t xml:space="preserve">some sections of the manual on predicted behavior rather than actual user experience.  If you have corrections or additions to this manual, please contact Greg Gill via email at </w:t>
      </w:r>
      <w:hyperlink r:id="rId12" w:history="1">
        <w:r w:rsidR="00B76DE5" w:rsidRPr="00BD6E60">
          <w:rPr>
            <w:rStyle w:val="Hyperlink"/>
          </w:rPr>
          <w:t>Gregory.Gill@ssa.gov</w:t>
        </w:r>
      </w:hyperlink>
      <w:r w:rsidR="00B76DE5">
        <w:t xml:space="preserve">. </w:t>
      </w:r>
    </w:p>
    <w:p w14:paraId="168E466C" w14:textId="77777777" w:rsidR="00995F32" w:rsidRPr="006700AF" w:rsidRDefault="00995F32">
      <w:pPr>
        <w:pStyle w:val="Heading1"/>
        <w:rPr>
          <w:sz w:val="20"/>
        </w:rPr>
      </w:pPr>
      <w:bookmarkStart w:id="12" w:name="_OBJECTIVE_1:"/>
      <w:bookmarkStart w:id="13" w:name="_Toc505590142"/>
      <w:bookmarkStart w:id="14" w:name="_Toc506778855"/>
      <w:bookmarkStart w:id="15" w:name="_Toc19940304"/>
      <w:bookmarkStart w:id="16" w:name="_Toc38690303"/>
      <w:bookmarkStart w:id="17" w:name="_Toc345945953"/>
      <w:bookmarkEnd w:id="12"/>
      <w:r w:rsidRPr="006700AF">
        <w:t>OBJECTIVE 1:</w:t>
      </w:r>
      <w:bookmarkEnd w:id="13"/>
      <w:bookmarkEnd w:id="14"/>
      <w:bookmarkEnd w:id="15"/>
      <w:bookmarkEnd w:id="16"/>
      <w:bookmarkEnd w:id="17"/>
      <w:r w:rsidRPr="006700AF">
        <w:t xml:space="preserve"> </w:t>
      </w:r>
    </w:p>
    <w:p w14:paraId="168E466D" w14:textId="77777777" w:rsidR="00995F32" w:rsidRDefault="00B803C7">
      <w:pPr>
        <w:pStyle w:val="Heading2"/>
      </w:pPr>
      <w:bookmarkStart w:id="18" w:name="_Toc345945954"/>
      <w:r>
        <w:t xml:space="preserve">VIPr </w:t>
      </w:r>
      <w:r w:rsidR="000D2743">
        <w:t xml:space="preserve">Contact Board </w:t>
      </w:r>
      <w:r>
        <w:t>Overview</w:t>
      </w:r>
      <w:bookmarkEnd w:id="18"/>
    </w:p>
    <w:p w14:paraId="168E466E" w14:textId="365B6AB4" w:rsidR="00ED640E" w:rsidRDefault="00ED640E" w:rsidP="00ED640E">
      <w:pPr>
        <w:pStyle w:val="Heading3"/>
      </w:pPr>
      <w:bookmarkStart w:id="19" w:name="_Toc345945955"/>
      <w:r>
        <w:t>Accessing VIP</w:t>
      </w:r>
      <w:r w:rsidR="00C36743">
        <w:t>r</w:t>
      </w:r>
      <w:bookmarkEnd w:id="19"/>
    </w:p>
    <w:p w14:paraId="168E466F" w14:textId="37BD92BC" w:rsidR="00ED640E" w:rsidRPr="00AF7285" w:rsidRDefault="00ED640E" w:rsidP="00AB1F65">
      <w:pPr>
        <w:pStyle w:val="ListParagraph"/>
        <w:numPr>
          <w:ilvl w:val="0"/>
          <w:numId w:val="10"/>
        </w:numPr>
        <w:spacing w:before="0" w:after="240"/>
        <w:contextualSpacing w:val="0"/>
      </w:pPr>
      <w:r w:rsidRPr="00AF7285">
        <w:t>Select the VIP</w:t>
      </w:r>
      <w:r w:rsidR="004357AF">
        <w:t>r</w:t>
      </w:r>
      <w:r w:rsidRPr="00AF7285">
        <w:t xml:space="preserve"> icon on your desktop and press </w:t>
      </w:r>
      <w:r w:rsidR="000B4FE4" w:rsidRPr="000B4FE4">
        <w:rPr>
          <w:b/>
        </w:rPr>
        <w:t>ENTER</w:t>
      </w:r>
      <w:r w:rsidRPr="00AF7285">
        <w:t>.  If there is no VIP</w:t>
      </w:r>
      <w:r w:rsidR="008E3EC2">
        <w:t>r</w:t>
      </w:r>
      <w:r w:rsidRPr="00AF7285">
        <w:t xml:space="preserve"> icon on your desktop, you must go through </w:t>
      </w:r>
      <w:r w:rsidR="004357AF" w:rsidRPr="00AF7285">
        <w:t>IM</w:t>
      </w:r>
      <w:r w:rsidR="004357AF">
        <w:t>ain</w:t>
      </w:r>
      <w:r w:rsidRPr="00AF7285">
        <w:t xml:space="preserve">.  The direct link to </w:t>
      </w:r>
      <w:r w:rsidR="004357AF" w:rsidRPr="00AF7285">
        <w:t>IM</w:t>
      </w:r>
      <w:r w:rsidR="004357AF">
        <w:t>ain</w:t>
      </w:r>
      <w:r w:rsidR="004357AF" w:rsidRPr="00AF7285">
        <w:t xml:space="preserve"> </w:t>
      </w:r>
      <w:r w:rsidRPr="00AF7285">
        <w:t xml:space="preserve">is </w:t>
      </w:r>
      <w:hyperlink r:id="rId13" w:history="1">
        <w:r w:rsidRPr="002C101F">
          <w:rPr>
            <w:rStyle w:val="Hyperlink"/>
          </w:rPr>
          <w:t>http://imain.sspf.ssa.gov</w:t>
        </w:r>
      </w:hyperlink>
      <w:r w:rsidRPr="00AF7285">
        <w:t>.</w:t>
      </w:r>
      <w:r>
        <w:t xml:space="preserve"> </w:t>
      </w:r>
      <w:r w:rsidRPr="007B2319">
        <w:rPr>
          <w:bCs/>
        </w:rPr>
        <w:t xml:space="preserve">From the </w:t>
      </w:r>
      <w:r w:rsidR="004357AF" w:rsidRPr="007B2319">
        <w:rPr>
          <w:bCs/>
        </w:rPr>
        <w:t>IM</w:t>
      </w:r>
      <w:r w:rsidR="004357AF">
        <w:rPr>
          <w:bCs/>
        </w:rPr>
        <w:t>ain</w:t>
      </w:r>
      <w:r w:rsidR="004357AF" w:rsidRPr="007B2319">
        <w:rPr>
          <w:bCs/>
        </w:rPr>
        <w:t xml:space="preserve"> </w:t>
      </w:r>
      <w:r w:rsidRPr="007B2319">
        <w:rPr>
          <w:bCs/>
        </w:rPr>
        <w:t xml:space="preserve">page, select </w:t>
      </w:r>
      <w:r w:rsidR="004357AF">
        <w:rPr>
          <w:bCs/>
        </w:rPr>
        <w:t xml:space="preserve">the </w:t>
      </w:r>
      <w:r w:rsidRPr="009E4D9A">
        <w:rPr>
          <w:bCs/>
        </w:rPr>
        <w:t>Visitor Intake Process</w:t>
      </w:r>
      <w:r>
        <w:rPr>
          <w:bCs/>
        </w:rPr>
        <w:t xml:space="preserve"> link</w:t>
      </w:r>
      <w:r w:rsidRPr="007B2319">
        <w:rPr>
          <w:bCs/>
        </w:rPr>
        <w:t>.</w:t>
      </w:r>
    </w:p>
    <w:p w14:paraId="168E4670" w14:textId="427075B4" w:rsidR="00ED640E" w:rsidRDefault="00ED640E" w:rsidP="00AB1F65">
      <w:pPr>
        <w:pStyle w:val="ListParagraph"/>
        <w:numPr>
          <w:ilvl w:val="0"/>
          <w:numId w:val="10"/>
        </w:numPr>
        <w:spacing w:before="0" w:after="240"/>
        <w:contextualSpacing w:val="0"/>
        <w:rPr>
          <w:bCs/>
        </w:rPr>
      </w:pPr>
      <w:r>
        <w:rPr>
          <w:bCs/>
        </w:rPr>
        <w:t>VIP</w:t>
      </w:r>
      <w:r w:rsidR="004357AF">
        <w:rPr>
          <w:bCs/>
        </w:rPr>
        <w:t>r</w:t>
      </w:r>
      <w:r>
        <w:rPr>
          <w:bCs/>
        </w:rPr>
        <w:t xml:space="preserve"> opens on the Profile page.  Your Office Code should be pre-filled in the </w:t>
      </w:r>
      <w:r w:rsidRPr="00F20E8F">
        <w:rPr>
          <w:b/>
          <w:bCs/>
        </w:rPr>
        <w:t>Office Code</w:t>
      </w:r>
      <w:r>
        <w:rPr>
          <w:bCs/>
        </w:rPr>
        <w:t xml:space="preserve"> combo box.  Press </w:t>
      </w:r>
      <w:r w:rsidRPr="00F20E8F">
        <w:rPr>
          <w:b/>
          <w:bCs/>
        </w:rPr>
        <w:t>B</w:t>
      </w:r>
      <w:r>
        <w:rPr>
          <w:bCs/>
        </w:rPr>
        <w:t xml:space="preserve"> to move to the </w:t>
      </w:r>
      <w:r w:rsidRPr="00F20E8F">
        <w:rPr>
          <w:b/>
          <w:bCs/>
        </w:rPr>
        <w:t>Continue</w:t>
      </w:r>
      <w:r>
        <w:rPr>
          <w:bCs/>
        </w:rPr>
        <w:t xml:space="preserve"> button, and then press </w:t>
      </w:r>
      <w:r w:rsidR="000B4FE4" w:rsidRPr="000B4FE4">
        <w:rPr>
          <w:b/>
          <w:bCs/>
        </w:rPr>
        <w:t>ENTER</w:t>
      </w:r>
      <w:r>
        <w:rPr>
          <w:bCs/>
        </w:rPr>
        <w:t>.  VIP</w:t>
      </w:r>
      <w:r w:rsidR="004357AF">
        <w:rPr>
          <w:bCs/>
        </w:rPr>
        <w:t>r</w:t>
      </w:r>
      <w:r>
        <w:rPr>
          <w:bCs/>
        </w:rPr>
        <w:t xml:space="preserve"> will open the </w:t>
      </w:r>
      <w:r w:rsidRPr="00364BCE">
        <w:rPr>
          <w:b/>
          <w:bCs/>
        </w:rPr>
        <w:t>Contact Board</w:t>
      </w:r>
      <w:r>
        <w:rPr>
          <w:bCs/>
        </w:rPr>
        <w:t xml:space="preserve"> page.</w:t>
      </w:r>
    </w:p>
    <w:p w14:paraId="168E4671" w14:textId="6F604312" w:rsidR="00ED640E" w:rsidRPr="00AE2190" w:rsidRDefault="00A41C16" w:rsidP="00ED640E">
      <w:pPr>
        <w:pStyle w:val="ListParagraph"/>
        <w:spacing w:after="240"/>
        <w:ind w:left="1440"/>
        <w:contextualSpacing w:val="0"/>
        <w:rPr>
          <w:bCs/>
        </w:rPr>
      </w:pPr>
      <w:r>
        <w:rPr>
          <w:b/>
          <w:bCs/>
        </w:rPr>
        <w:t>VIP</w:t>
      </w:r>
      <w:r w:rsidR="004357AF">
        <w:rPr>
          <w:b/>
          <w:bCs/>
        </w:rPr>
        <w:t>r</w:t>
      </w:r>
      <w:r>
        <w:rPr>
          <w:b/>
          <w:bCs/>
        </w:rPr>
        <w:t xml:space="preserve"> </w:t>
      </w:r>
      <w:r w:rsidR="00ED640E" w:rsidRPr="00AE2190">
        <w:rPr>
          <w:b/>
          <w:bCs/>
        </w:rPr>
        <w:t>Note</w:t>
      </w:r>
      <w:r w:rsidR="00ED640E">
        <w:rPr>
          <w:bCs/>
        </w:rPr>
        <w:t xml:space="preserve">: If you are in a Level 1 office, you may have additional options listed in the </w:t>
      </w:r>
      <w:r w:rsidR="00ED640E" w:rsidRPr="00F20E8F">
        <w:rPr>
          <w:b/>
          <w:bCs/>
        </w:rPr>
        <w:t>Office Code</w:t>
      </w:r>
      <w:r w:rsidR="00ED640E">
        <w:rPr>
          <w:bCs/>
        </w:rPr>
        <w:t xml:space="preserve"> combo box.  Once you have selected the desired Office Code, </w:t>
      </w:r>
      <w:r w:rsidR="00ED640E" w:rsidRPr="00F20E8F">
        <w:rPr>
          <w:b/>
          <w:bCs/>
          <w:caps/>
        </w:rPr>
        <w:t>Tab</w:t>
      </w:r>
      <w:r w:rsidR="00ED640E">
        <w:rPr>
          <w:bCs/>
        </w:rPr>
        <w:t xml:space="preserve"> to the </w:t>
      </w:r>
      <w:r w:rsidR="00ED640E" w:rsidRPr="00F20E8F">
        <w:rPr>
          <w:b/>
          <w:bCs/>
        </w:rPr>
        <w:t>Continue</w:t>
      </w:r>
      <w:r w:rsidR="00ED640E">
        <w:rPr>
          <w:bCs/>
        </w:rPr>
        <w:t xml:space="preserve"> button and then press </w:t>
      </w:r>
      <w:r w:rsidR="000B4FE4" w:rsidRPr="000B4FE4">
        <w:rPr>
          <w:b/>
          <w:bCs/>
        </w:rPr>
        <w:t>ENTER</w:t>
      </w:r>
      <w:r w:rsidR="00ED640E">
        <w:rPr>
          <w:bCs/>
        </w:rPr>
        <w:t>.</w:t>
      </w:r>
    </w:p>
    <w:p w14:paraId="168E4672" w14:textId="77777777" w:rsidR="00995F32" w:rsidRDefault="00B803C7">
      <w:pPr>
        <w:pStyle w:val="Heading3"/>
      </w:pPr>
      <w:bookmarkStart w:id="20" w:name="_Toc345945956"/>
      <w:r>
        <w:t xml:space="preserve">VIPr </w:t>
      </w:r>
      <w:r w:rsidR="000D2743">
        <w:t xml:space="preserve">Contact Board </w:t>
      </w:r>
      <w:r w:rsidR="00562298">
        <w:t>Screen Study</w:t>
      </w:r>
      <w:bookmarkEnd w:id="20"/>
    </w:p>
    <w:p w14:paraId="168E4673" w14:textId="77777777" w:rsidR="00995F32" w:rsidRPr="006700AF" w:rsidRDefault="00562298">
      <w:pPr>
        <w:pStyle w:val="Heading4"/>
      </w:pPr>
      <w:r>
        <w:t>General</w:t>
      </w:r>
    </w:p>
    <w:p w14:paraId="168E4674" w14:textId="62CBE914" w:rsidR="00995F32" w:rsidRDefault="00AE4261" w:rsidP="00562298">
      <w:r>
        <w:t xml:space="preserve">The primary user interface has </w:t>
      </w:r>
      <w:r w:rsidR="004357AF">
        <w:t xml:space="preserve">eight </w:t>
      </w:r>
      <w:r w:rsidR="001A6991">
        <w:t>main functions</w:t>
      </w:r>
      <w:r>
        <w:t xml:space="preserve">, visually displayed as Tabs </w:t>
      </w:r>
      <w:r w:rsidR="00562298">
        <w:t xml:space="preserve">on the </w:t>
      </w:r>
      <w:r w:rsidR="00562298" w:rsidRPr="00F20E8F">
        <w:rPr>
          <w:b/>
        </w:rPr>
        <w:t>Primary Navigation Bar</w:t>
      </w:r>
      <w:r w:rsidR="00562298">
        <w:t xml:space="preserve"> near the top of the screen.  Each of the Tabs is a link </w:t>
      </w:r>
      <w:r w:rsidR="004357AF">
        <w:t>that you can access</w:t>
      </w:r>
      <w:r w:rsidR="00562298">
        <w:t xml:space="preserve"> with the </w:t>
      </w:r>
      <w:r w:rsidR="00562298" w:rsidRPr="00F20E8F">
        <w:rPr>
          <w:b/>
        </w:rPr>
        <w:t>Links List</w:t>
      </w:r>
      <w:r w:rsidR="00562298">
        <w:t xml:space="preserve"> (</w:t>
      </w:r>
      <w:r w:rsidR="00562298" w:rsidRPr="00F20E8F">
        <w:rPr>
          <w:b/>
          <w:caps/>
        </w:rPr>
        <w:t>Insert + F7</w:t>
      </w:r>
      <w:r w:rsidR="00562298">
        <w:t>).</w:t>
      </w:r>
      <w:r w:rsidR="00DF069B">
        <w:t xml:space="preserve">  Alternatively, each Tab has an associated </w:t>
      </w:r>
      <w:r w:rsidR="00DF069B" w:rsidRPr="00F20E8F">
        <w:rPr>
          <w:b/>
        </w:rPr>
        <w:t>VIP</w:t>
      </w:r>
      <w:r w:rsidR="007E51F4">
        <w:rPr>
          <w:b/>
        </w:rPr>
        <w:t>r</w:t>
      </w:r>
      <w:r w:rsidR="00DF069B" w:rsidRPr="00F20E8F">
        <w:rPr>
          <w:b/>
        </w:rPr>
        <w:t xml:space="preserve"> Shortcut Key </w:t>
      </w:r>
      <w:r w:rsidR="00DF069B">
        <w:t>(Web</w:t>
      </w:r>
      <w:r w:rsidR="007E51F4">
        <w:t>-</w:t>
      </w:r>
      <w:r w:rsidR="00DF069B">
        <w:t>based access keys).  In this manual, VIP</w:t>
      </w:r>
      <w:r w:rsidR="007E51F4">
        <w:t>r</w:t>
      </w:r>
      <w:r w:rsidR="00DF069B">
        <w:t xml:space="preserve"> Shortcut Keys are listed in parenthesis following the function they execute or to which they navigate.  </w:t>
      </w:r>
      <w:r w:rsidR="007E51F4">
        <w:t>For a</w:t>
      </w:r>
      <w:r w:rsidR="00DF069B">
        <w:t xml:space="preserve"> full listing of </w:t>
      </w:r>
      <w:r w:rsidR="00DF069B" w:rsidRPr="00F20E8F">
        <w:rPr>
          <w:b/>
        </w:rPr>
        <w:t>VIP Shortcut Keys</w:t>
      </w:r>
      <w:r w:rsidR="007E51F4" w:rsidRPr="00E36EE9">
        <w:t>, please refer</w:t>
      </w:r>
      <w:r w:rsidR="00DF069B">
        <w:t xml:space="preserve"> </w:t>
      </w:r>
      <w:r w:rsidR="007E51F4">
        <w:t>to</w:t>
      </w:r>
      <w:r w:rsidR="00DF069B">
        <w:t xml:space="preserve"> </w:t>
      </w:r>
      <w:hyperlink w:anchor="_Appendix_b" w:history="1">
        <w:r w:rsidR="00DF069B" w:rsidRPr="00ED640E">
          <w:rPr>
            <w:rStyle w:val="Hyperlink"/>
          </w:rPr>
          <w:t>Appendix B</w:t>
        </w:r>
      </w:hyperlink>
      <w:r w:rsidR="00F80529">
        <w:t>.</w:t>
      </w:r>
    </w:p>
    <w:p w14:paraId="168E4675" w14:textId="77777777" w:rsidR="00DF069B" w:rsidRDefault="00DF069B" w:rsidP="00562298">
      <w:r>
        <w:t>The Tabs are as follows:</w:t>
      </w:r>
    </w:p>
    <w:p w14:paraId="168E4676" w14:textId="77777777" w:rsidR="00AE4261" w:rsidRDefault="00AE4261" w:rsidP="00AB1F65">
      <w:pPr>
        <w:pStyle w:val="ListParagraph"/>
        <w:numPr>
          <w:ilvl w:val="0"/>
          <w:numId w:val="8"/>
        </w:numPr>
      </w:pPr>
      <w:r>
        <w:t>Contact Board</w:t>
      </w:r>
      <w:r w:rsidR="00DD12E8">
        <w:t xml:space="preserve"> (</w:t>
      </w:r>
      <w:r w:rsidR="00DD12E8" w:rsidRPr="00F20E8F">
        <w:rPr>
          <w:b/>
          <w:caps/>
        </w:rPr>
        <w:t>Alt + 1</w:t>
      </w:r>
      <w:r w:rsidR="00DD12E8">
        <w:t xml:space="preserve">, </w:t>
      </w:r>
      <w:r w:rsidR="000B4FE4" w:rsidRPr="000B4FE4">
        <w:rPr>
          <w:b/>
        </w:rPr>
        <w:t>ENTER</w:t>
      </w:r>
      <w:r w:rsidR="00DD12E8">
        <w:t>)</w:t>
      </w:r>
    </w:p>
    <w:p w14:paraId="168E4677" w14:textId="77777777" w:rsidR="00DD12E8" w:rsidRDefault="00AE4261" w:rsidP="00AB1F65">
      <w:pPr>
        <w:pStyle w:val="ListParagraph"/>
        <w:numPr>
          <w:ilvl w:val="0"/>
          <w:numId w:val="8"/>
        </w:numPr>
      </w:pPr>
      <w:r>
        <w:t>Appointment Board</w:t>
      </w:r>
      <w:r w:rsidR="00DD12E8">
        <w:t xml:space="preserve"> (</w:t>
      </w:r>
      <w:r w:rsidR="00DD12E8" w:rsidRPr="00F20E8F">
        <w:rPr>
          <w:b/>
          <w:caps/>
        </w:rPr>
        <w:t>Alt + 2</w:t>
      </w:r>
      <w:r w:rsidR="00DD12E8">
        <w:t xml:space="preserve">, </w:t>
      </w:r>
      <w:r w:rsidR="000B4FE4" w:rsidRPr="000B4FE4">
        <w:rPr>
          <w:b/>
        </w:rPr>
        <w:t>ENTER</w:t>
      </w:r>
      <w:r w:rsidR="00DD12E8">
        <w:t>)</w:t>
      </w:r>
    </w:p>
    <w:p w14:paraId="168E4678" w14:textId="77777777" w:rsidR="00AE4261" w:rsidRDefault="00AE4261" w:rsidP="00AB1F65">
      <w:pPr>
        <w:pStyle w:val="ListParagraph"/>
        <w:numPr>
          <w:ilvl w:val="0"/>
          <w:numId w:val="8"/>
        </w:numPr>
      </w:pPr>
      <w:r>
        <w:t>Employee Schedule</w:t>
      </w:r>
      <w:r w:rsidR="00DD12E8">
        <w:t xml:space="preserve"> (</w:t>
      </w:r>
      <w:r w:rsidR="00DD12E8" w:rsidRPr="00F20E8F">
        <w:rPr>
          <w:b/>
          <w:caps/>
        </w:rPr>
        <w:t>Alt + 3</w:t>
      </w:r>
      <w:r w:rsidR="00DD12E8">
        <w:t xml:space="preserve">, </w:t>
      </w:r>
      <w:r w:rsidR="000B4FE4" w:rsidRPr="000B4FE4">
        <w:rPr>
          <w:b/>
        </w:rPr>
        <w:t>ENTER</w:t>
      </w:r>
      <w:r w:rsidR="00DD12E8">
        <w:t>)</w:t>
      </w:r>
    </w:p>
    <w:p w14:paraId="168E4679" w14:textId="77777777" w:rsidR="00AE4261" w:rsidRDefault="00AE4261" w:rsidP="00AB1F65">
      <w:pPr>
        <w:pStyle w:val="ListParagraph"/>
        <w:numPr>
          <w:ilvl w:val="0"/>
          <w:numId w:val="8"/>
        </w:numPr>
      </w:pPr>
      <w:r>
        <w:t>Broadcast Messages</w:t>
      </w:r>
      <w:r w:rsidR="00DD12E8">
        <w:t xml:space="preserve"> (</w:t>
      </w:r>
      <w:r w:rsidR="00DD12E8" w:rsidRPr="00F20E8F">
        <w:rPr>
          <w:b/>
          <w:caps/>
        </w:rPr>
        <w:t>Alt + 4</w:t>
      </w:r>
      <w:r w:rsidR="00DD12E8">
        <w:t xml:space="preserve">, </w:t>
      </w:r>
      <w:r w:rsidR="000B4FE4" w:rsidRPr="000B4FE4">
        <w:rPr>
          <w:b/>
        </w:rPr>
        <w:t>ENTER</w:t>
      </w:r>
      <w:r w:rsidR="00DD12E8">
        <w:t>)</w:t>
      </w:r>
    </w:p>
    <w:p w14:paraId="168E467A" w14:textId="77777777" w:rsidR="00AE4261" w:rsidRDefault="00AE4261" w:rsidP="00AB1F65">
      <w:pPr>
        <w:pStyle w:val="ListParagraph"/>
        <w:numPr>
          <w:ilvl w:val="0"/>
          <w:numId w:val="8"/>
        </w:numPr>
      </w:pPr>
      <w:r>
        <w:t>Reports</w:t>
      </w:r>
      <w:r w:rsidR="00DD12E8">
        <w:t xml:space="preserve"> (</w:t>
      </w:r>
      <w:r w:rsidR="00DD12E8" w:rsidRPr="00F20E8F">
        <w:rPr>
          <w:b/>
          <w:caps/>
        </w:rPr>
        <w:t>Alt + 5</w:t>
      </w:r>
      <w:r w:rsidR="00DD12E8">
        <w:t xml:space="preserve">, </w:t>
      </w:r>
      <w:r w:rsidR="000B4FE4" w:rsidRPr="000B4FE4">
        <w:rPr>
          <w:b/>
        </w:rPr>
        <w:t>ENTER</w:t>
      </w:r>
      <w:r w:rsidR="00DD12E8">
        <w:t>)</w:t>
      </w:r>
    </w:p>
    <w:p w14:paraId="168E467B" w14:textId="77777777" w:rsidR="00AE4261" w:rsidRDefault="00AE4261" w:rsidP="00AB1F65">
      <w:pPr>
        <w:pStyle w:val="ListParagraph"/>
        <w:numPr>
          <w:ilvl w:val="0"/>
          <w:numId w:val="8"/>
        </w:numPr>
      </w:pPr>
      <w:r>
        <w:t>Admin</w:t>
      </w:r>
      <w:r w:rsidR="00DD12E8">
        <w:t xml:space="preserve"> (</w:t>
      </w:r>
      <w:r w:rsidR="00DD12E8" w:rsidRPr="00F20E8F">
        <w:rPr>
          <w:b/>
          <w:caps/>
        </w:rPr>
        <w:t>Alt + 6</w:t>
      </w:r>
      <w:r w:rsidR="00DD12E8">
        <w:t xml:space="preserve">, </w:t>
      </w:r>
      <w:r w:rsidR="000B4FE4" w:rsidRPr="000B4FE4">
        <w:rPr>
          <w:b/>
        </w:rPr>
        <w:t>ENTER</w:t>
      </w:r>
      <w:r w:rsidR="00DD12E8">
        <w:t>)</w:t>
      </w:r>
    </w:p>
    <w:p w14:paraId="168E467C" w14:textId="77777777" w:rsidR="00AE4261" w:rsidRDefault="00AE4261" w:rsidP="00AB1F65">
      <w:pPr>
        <w:pStyle w:val="ListParagraph"/>
        <w:numPr>
          <w:ilvl w:val="0"/>
          <w:numId w:val="8"/>
        </w:numPr>
      </w:pPr>
      <w:r>
        <w:t>User Guide</w:t>
      </w:r>
      <w:r w:rsidR="00DD12E8">
        <w:t xml:space="preserve"> (</w:t>
      </w:r>
      <w:r w:rsidR="00DD12E8" w:rsidRPr="00F20E8F">
        <w:rPr>
          <w:b/>
          <w:caps/>
        </w:rPr>
        <w:t>Alt + 7</w:t>
      </w:r>
      <w:r w:rsidR="00DD12E8">
        <w:t xml:space="preserve">, </w:t>
      </w:r>
      <w:r w:rsidR="000B4FE4" w:rsidRPr="000B4FE4">
        <w:rPr>
          <w:b/>
        </w:rPr>
        <w:t>ENTER</w:t>
      </w:r>
      <w:r w:rsidR="00DD12E8">
        <w:t>)</w:t>
      </w:r>
    </w:p>
    <w:p w14:paraId="168E467D" w14:textId="77777777" w:rsidR="00AE4261" w:rsidRDefault="00AE4261" w:rsidP="00AB1F65">
      <w:pPr>
        <w:pStyle w:val="ListParagraph"/>
        <w:numPr>
          <w:ilvl w:val="0"/>
          <w:numId w:val="8"/>
        </w:numPr>
      </w:pPr>
      <w:r>
        <w:t>Profile</w:t>
      </w:r>
      <w:r w:rsidR="00DD12E8">
        <w:t xml:space="preserve"> (</w:t>
      </w:r>
      <w:r w:rsidR="00DD12E8" w:rsidRPr="00F20E8F">
        <w:rPr>
          <w:b/>
          <w:caps/>
        </w:rPr>
        <w:t>Alt + 8</w:t>
      </w:r>
      <w:r w:rsidR="00DD12E8">
        <w:t xml:space="preserve">, </w:t>
      </w:r>
      <w:r w:rsidR="000B4FE4" w:rsidRPr="000B4FE4">
        <w:rPr>
          <w:b/>
        </w:rPr>
        <w:t>ENTER</w:t>
      </w:r>
      <w:r w:rsidR="00DD12E8">
        <w:t>)</w:t>
      </w:r>
    </w:p>
    <w:p w14:paraId="168E467E" w14:textId="77777777" w:rsidR="00995F32" w:rsidRPr="006700AF" w:rsidRDefault="00562298">
      <w:pPr>
        <w:pStyle w:val="Heading4"/>
      </w:pPr>
      <w:r>
        <w:t>Contact Board</w:t>
      </w:r>
    </w:p>
    <w:p w14:paraId="168E467F" w14:textId="77777777" w:rsidR="00995F32" w:rsidRDefault="00562298">
      <w:r>
        <w:t xml:space="preserve">The </w:t>
      </w:r>
      <w:r w:rsidRPr="00EF19EE">
        <w:rPr>
          <w:b/>
        </w:rPr>
        <w:t>Contact Board</w:t>
      </w:r>
      <w:r>
        <w:t xml:space="preserve"> consists of several </w:t>
      </w:r>
      <w:r w:rsidR="00ED640E">
        <w:t>sections</w:t>
      </w:r>
      <w:r>
        <w:t>, which are similar, but not identical to those in the previous version of VIP.</w:t>
      </w:r>
      <w:r w:rsidR="00D6769F">
        <w:t xml:space="preserve">  </w:t>
      </w:r>
    </w:p>
    <w:p w14:paraId="168E4680" w14:textId="77777777" w:rsidR="00ED640E" w:rsidRDefault="00D6769F">
      <w:r>
        <w:t xml:space="preserve">The </w:t>
      </w:r>
      <w:r w:rsidRPr="00EF19EE">
        <w:rPr>
          <w:b/>
        </w:rPr>
        <w:t>Secondary Navigation Bar</w:t>
      </w:r>
      <w:r>
        <w:t xml:space="preserve"> on the </w:t>
      </w:r>
      <w:r>
        <w:rPr>
          <w:b/>
        </w:rPr>
        <w:t>Contact Board</w:t>
      </w:r>
      <w:r>
        <w:t xml:space="preserve"> contains several links for key functions you might wish to access from the </w:t>
      </w:r>
      <w:r>
        <w:rPr>
          <w:b/>
        </w:rPr>
        <w:t>Contact Board</w:t>
      </w:r>
      <w:r>
        <w:t>:</w:t>
      </w:r>
    </w:p>
    <w:p w14:paraId="168E4681" w14:textId="77777777" w:rsidR="00D6769F" w:rsidRDefault="00D6769F" w:rsidP="00AB1F65">
      <w:pPr>
        <w:pStyle w:val="ListParagraph"/>
        <w:numPr>
          <w:ilvl w:val="0"/>
          <w:numId w:val="11"/>
        </w:numPr>
      </w:pPr>
      <w:r>
        <w:t>Queries</w:t>
      </w:r>
    </w:p>
    <w:p w14:paraId="168E4682" w14:textId="77777777" w:rsidR="00D6769F" w:rsidRDefault="00D6769F" w:rsidP="00AB1F65">
      <w:pPr>
        <w:pStyle w:val="ListParagraph"/>
        <w:numPr>
          <w:ilvl w:val="0"/>
          <w:numId w:val="11"/>
        </w:numPr>
      </w:pPr>
      <w:r>
        <w:t>Interview Times</w:t>
      </w:r>
    </w:p>
    <w:p w14:paraId="168E4683" w14:textId="77777777" w:rsidR="00D6769F" w:rsidRDefault="00D6769F" w:rsidP="00AB1F65">
      <w:pPr>
        <w:pStyle w:val="ListParagraph"/>
        <w:numPr>
          <w:ilvl w:val="0"/>
          <w:numId w:val="11"/>
        </w:numPr>
      </w:pPr>
      <w:r>
        <w:t>Appointments List</w:t>
      </w:r>
    </w:p>
    <w:p w14:paraId="168E4684" w14:textId="77777777" w:rsidR="00D6769F" w:rsidRDefault="00D6769F" w:rsidP="00AB1F65">
      <w:pPr>
        <w:pStyle w:val="ListParagraph"/>
        <w:numPr>
          <w:ilvl w:val="0"/>
          <w:numId w:val="11"/>
        </w:numPr>
      </w:pPr>
      <w:r>
        <w:t>Interviewer Availability</w:t>
      </w:r>
    </w:p>
    <w:p w14:paraId="168E4685" w14:textId="77777777" w:rsidR="00D6769F" w:rsidRDefault="00D6769F" w:rsidP="00AB1F65">
      <w:pPr>
        <w:pStyle w:val="ListParagraph"/>
        <w:numPr>
          <w:ilvl w:val="0"/>
          <w:numId w:val="11"/>
        </w:numPr>
      </w:pPr>
      <w:r>
        <w:t>Retrieve Interview</w:t>
      </w:r>
    </w:p>
    <w:p w14:paraId="168E4686" w14:textId="12025651" w:rsidR="00D6769F" w:rsidRDefault="00D6769F" w:rsidP="00D6769F">
      <w:r>
        <w:rPr>
          <w:b/>
        </w:rPr>
        <w:t>JAWS Note</w:t>
      </w:r>
      <w:r w:rsidRPr="009E4D9A">
        <w:t>:</w:t>
      </w:r>
      <w:r>
        <w:rPr>
          <w:b/>
        </w:rPr>
        <w:t xml:space="preserve"> </w:t>
      </w:r>
      <w:r w:rsidR="00AC752A" w:rsidRPr="00E36EE9">
        <w:t xml:space="preserve">You can easily </w:t>
      </w:r>
      <w:r w:rsidR="00451290" w:rsidRPr="00451290">
        <w:t>access</w:t>
      </w:r>
      <w:r>
        <w:t xml:space="preserve"> links on the </w:t>
      </w:r>
      <w:r w:rsidRPr="00EF19EE">
        <w:rPr>
          <w:b/>
        </w:rPr>
        <w:t>Secondary Navigation Bar</w:t>
      </w:r>
      <w:r>
        <w:t xml:space="preserve"> through the </w:t>
      </w:r>
      <w:r w:rsidRPr="00EF19EE">
        <w:rPr>
          <w:b/>
        </w:rPr>
        <w:t>Links List</w:t>
      </w:r>
      <w:r>
        <w:t xml:space="preserve"> (</w:t>
      </w:r>
      <w:r w:rsidRPr="00D6769F">
        <w:rPr>
          <w:b/>
          <w:caps/>
        </w:rPr>
        <w:t>Insert + F7</w:t>
      </w:r>
      <w:r>
        <w:t>).</w:t>
      </w:r>
    </w:p>
    <w:p w14:paraId="168E4687" w14:textId="77777777" w:rsidR="002A49D6" w:rsidRDefault="002A49D6" w:rsidP="00D6769F">
      <w:r>
        <w:t xml:space="preserve">The </w:t>
      </w:r>
      <w:r>
        <w:rPr>
          <w:b/>
        </w:rPr>
        <w:t>Contact Waiting List</w:t>
      </w:r>
      <w:r>
        <w:t xml:space="preserve"> </w:t>
      </w:r>
      <w:r w:rsidR="008106B1">
        <w:t xml:space="preserve">section of the </w:t>
      </w:r>
      <w:r w:rsidR="008106B1" w:rsidRPr="008106B1">
        <w:rPr>
          <w:b/>
        </w:rPr>
        <w:t>Board</w:t>
      </w:r>
      <w:r w:rsidR="008106B1">
        <w:t xml:space="preserve"> </w:t>
      </w:r>
      <w:r>
        <w:t>consists of:</w:t>
      </w:r>
    </w:p>
    <w:p w14:paraId="168E4688" w14:textId="7CB4A086" w:rsidR="00135AC6" w:rsidRDefault="002A49D6" w:rsidP="00AB1F65">
      <w:pPr>
        <w:pStyle w:val="ListParagraph"/>
        <w:numPr>
          <w:ilvl w:val="0"/>
          <w:numId w:val="12"/>
        </w:numPr>
        <w:contextualSpacing w:val="0"/>
      </w:pPr>
      <w:r w:rsidRPr="002A49D6">
        <w:rPr>
          <w:b/>
        </w:rPr>
        <w:t>Group Filter</w:t>
      </w:r>
      <w:r>
        <w:t xml:space="preserve"> combo box – filter the list by </w:t>
      </w:r>
      <w:r w:rsidR="00135AC6">
        <w:t xml:space="preserve">group (e.g., </w:t>
      </w:r>
      <w:r w:rsidR="00135AC6" w:rsidRPr="00135AC6">
        <w:rPr>
          <w:b/>
        </w:rPr>
        <w:t>Screening</w:t>
      </w:r>
      <w:r w:rsidR="00135AC6">
        <w:t xml:space="preserve">, </w:t>
      </w:r>
      <w:r w:rsidRPr="00135AC6">
        <w:rPr>
          <w:b/>
        </w:rPr>
        <w:t>SR</w:t>
      </w:r>
      <w:r>
        <w:t xml:space="preserve">, </w:t>
      </w:r>
      <w:r w:rsidRPr="00135AC6">
        <w:rPr>
          <w:b/>
        </w:rPr>
        <w:t>T16 CR</w:t>
      </w:r>
      <w:r>
        <w:t xml:space="preserve">, </w:t>
      </w:r>
      <w:r w:rsidRPr="00135AC6">
        <w:rPr>
          <w:b/>
        </w:rPr>
        <w:t>T2</w:t>
      </w:r>
      <w:r w:rsidR="00135AC6" w:rsidRPr="00135AC6">
        <w:rPr>
          <w:b/>
        </w:rPr>
        <w:t xml:space="preserve"> </w:t>
      </w:r>
      <w:r w:rsidRPr="00135AC6">
        <w:rPr>
          <w:b/>
        </w:rPr>
        <w:t>CR</w:t>
      </w:r>
      <w:r w:rsidR="006A4C27">
        <w:t>, etc.</w:t>
      </w:r>
      <w:r w:rsidR="00135AC6">
        <w:t xml:space="preserve">).  The default setting is </w:t>
      </w:r>
      <w:r w:rsidR="00135AC6" w:rsidRPr="00135AC6">
        <w:rPr>
          <w:b/>
        </w:rPr>
        <w:t>All</w:t>
      </w:r>
      <w:r w:rsidR="00135AC6">
        <w:t>.  If you change the filter, it remains until you ch</w:t>
      </w:r>
      <w:r w:rsidR="00AD674A">
        <w:t>ange it again</w:t>
      </w:r>
      <w:r w:rsidR="008E5613">
        <w:t>.</w:t>
      </w:r>
    </w:p>
    <w:p w14:paraId="168E4689" w14:textId="6BA9CDB8" w:rsidR="00135AC6" w:rsidRDefault="002A49D6" w:rsidP="00AB1F65">
      <w:pPr>
        <w:pStyle w:val="ListParagraph"/>
        <w:numPr>
          <w:ilvl w:val="0"/>
          <w:numId w:val="12"/>
        </w:numPr>
        <w:contextualSpacing w:val="0"/>
      </w:pPr>
      <w:r w:rsidRPr="002A49D6">
        <w:rPr>
          <w:b/>
        </w:rPr>
        <w:t>Contact Type Filter</w:t>
      </w:r>
      <w:r>
        <w:t xml:space="preserve"> combo box</w:t>
      </w:r>
      <w:r w:rsidR="00135AC6">
        <w:t xml:space="preserve"> – filter the list by contact type (e.g., </w:t>
      </w:r>
      <w:r w:rsidR="00601155">
        <w:rPr>
          <w:highlight w:val="yellow"/>
        </w:rPr>
        <w:t xml:space="preserve">Phone, </w:t>
      </w:r>
      <w:r w:rsidR="00135AC6" w:rsidRPr="00135AC6">
        <w:rPr>
          <w:highlight w:val="yellow"/>
        </w:rPr>
        <w:t>Office</w:t>
      </w:r>
      <w:r w:rsidR="00135AC6">
        <w:t xml:space="preserve">).  The default setting is </w:t>
      </w:r>
      <w:r w:rsidR="00135AC6" w:rsidRPr="00135AC6">
        <w:rPr>
          <w:b/>
        </w:rPr>
        <w:t>All</w:t>
      </w:r>
      <w:r w:rsidR="00135AC6">
        <w:t>.  If you change the filter, it remains until you ch</w:t>
      </w:r>
      <w:r w:rsidR="00AD674A">
        <w:t>ange it again.</w:t>
      </w:r>
    </w:p>
    <w:p w14:paraId="168E468A" w14:textId="25970979" w:rsidR="00135AC6" w:rsidRDefault="002A49D6" w:rsidP="00AB1F65">
      <w:pPr>
        <w:pStyle w:val="ListParagraph"/>
        <w:numPr>
          <w:ilvl w:val="0"/>
          <w:numId w:val="12"/>
        </w:numPr>
        <w:contextualSpacing w:val="0"/>
      </w:pPr>
      <w:r w:rsidRPr="002A49D6">
        <w:rPr>
          <w:b/>
        </w:rPr>
        <w:t>Appointments Filter</w:t>
      </w:r>
      <w:r>
        <w:t xml:space="preserve"> combo box </w:t>
      </w:r>
      <w:r w:rsidR="00135AC6">
        <w:t xml:space="preserve">– filter the list by </w:t>
      </w:r>
      <w:r w:rsidR="00364BCE">
        <w:t xml:space="preserve">multiple options dependent upon whether the contact is a </w:t>
      </w:r>
      <w:r w:rsidR="00135AC6">
        <w:t>Walk-In</w:t>
      </w:r>
      <w:r w:rsidR="00364BCE">
        <w:t xml:space="preserve"> or Appointment and by Check-In or Not Checked In.</w:t>
      </w:r>
      <w:r w:rsidR="00135AC6">
        <w:t xml:space="preserve">  The default setting is </w:t>
      </w:r>
      <w:r w:rsidR="00135AC6" w:rsidRPr="00135AC6">
        <w:rPr>
          <w:b/>
        </w:rPr>
        <w:t>All</w:t>
      </w:r>
      <w:r w:rsidR="00135AC6">
        <w:t>.  If you change the filter, it remains until you ch</w:t>
      </w:r>
      <w:r w:rsidR="00AD674A">
        <w:t>ange it again.</w:t>
      </w:r>
    </w:p>
    <w:p w14:paraId="168E468B" w14:textId="77777777" w:rsidR="00135AC6" w:rsidRDefault="002A49D6" w:rsidP="00AB1F65">
      <w:pPr>
        <w:pStyle w:val="ListParagraph"/>
        <w:numPr>
          <w:ilvl w:val="0"/>
          <w:numId w:val="12"/>
        </w:numPr>
        <w:contextualSpacing w:val="0"/>
      </w:pPr>
      <w:r w:rsidRPr="002A49D6">
        <w:rPr>
          <w:b/>
        </w:rPr>
        <w:t>Refresh</w:t>
      </w:r>
      <w:r w:rsidR="00135AC6">
        <w:t xml:space="preserve"> button – You must routinely refresh the screen to load the most recent data.  </w:t>
      </w:r>
    </w:p>
    <w:p w14:paraId="168E468C" w14:textId="77777777" w:rsidR="00A07D93" w:rsidRPr="00A07D93" w:rsidRDefault="00A07D93" w:rsidP="004F51CC">
      <w:pPr>
        <w:pStyle w:val="ListParagraph"/>
        <w:ind w:left="2220"/>
        <w:contextualSpacing w:val="0"/>
      </w:pPr>
      <w:r>
        <w:rPr>
          <w:b/>
        </w:rPr>
        <w:t>JAWS Note</w:t>
      </w:r>
      <w:r w:rsidRPr="009E4D9A">
        <w:t>:</w:t>
      </w:r>
      <w:r>
        <w:t xml:space="preserve">  </w:t>
      </w:r>
      <w:r w:rsidRPr="00A07D93">
        <w:rPr>
          <w:b/>
        </w:rPr>
        <w:t>F5</w:t>
      </w:r>
      <w:r>
        <w:rPr>
          <w:b/>
        </w:rPr>
        <w:t xml:space="preserve"> </w:t>
      </w:r>
      <w:r>
        <w:t xml:space="preserve">is no longer available for refreshing the screen.  You can navigate to the </w:t>
      </w:r>
      <w:r w:rsidRPr="00A07D93">
        <w:rPr>
          <w:b/>
        </w:rPr>
        <w:t>Refresh</w:t>
      </w:r>
      <w:r>
        <w:t xml:space="preserve"> button by using </w:t>
      </w:r>
      <w:r w:rsidRPr="00B76DE5">
        <w:rPr>
          <w:b/>
        </w:rPr>
        <w:t>B</w:t>
      </w:r>
      <w:r>
        <w:t>, or any of several other methods discussed later in this document.</w:t>
      </w:r>
    </w:p>
    <w:p w14:paraId="168E468D" w14:textId="77777777" w:rsidR="00A22D6C" w:rsidRDefault="002A49D6" w:rsidP="00AB1F65">
      <w:pPr>
        <w:pStyle w:val="ListParagraph"/>
        <w:numPr>
          <w:ilvl w:val="0"/>
          <w:numId w:val="12"/>
        </w:numPr>
        <w:contextualSpacing w:val="0"/>
      </w:pPr>
      <w:r w:rsidRPr="00A22D6C">
        <w:rPr>
          <w:b/>
        </w:rPr>
        <w:t>Contact Waiting List</w:t>
      </w:r>
      <w:r>
        <w:t xml:space="preserve"> </w:t>
      </w:r>
      <w:r w:rsidR="00A22D6C">
        <w:t xml:space="preserve">– this </w:t>
      </w:r>
      <w:r>
        <w:t xml:space="preserve">table </w:t>
      </w:r>
      <w:r w:rsidR="00A22D6C">
        <w:t>consists of 13 columns:</w:t>
      </w:r>
    </w:p>
    <w:p w14:paraId="168E468E" w14:textId="49F8083E" w:rsidR="007324AD" w:rsidRDefault="00A22D6C" w:rsidP="00AB1F65">
      <w:pPr>
        <w:pStyle w:val="ListParagraph"/>
        <w:numPr>
          <w:ilvl w:val="1"/>
          <w:numId w:val="12"/>
        </w:numPr>
        <w:contextualSpacing w:val="0"/>
      </w:pPr>
      <w:r>
        <w:t xml:space="preserve">The column headings, listed below, are all links.  If you execute the link, </w:t>
      </w:r>
      <w:r w:rsidR="00A8061D">
        <w:t xml:space="preserve">VIPr modifies the </w:t>
      </w:r>
      <w:r w:rsidRPr="00B76DE5">
        <w:rPr>
          <w:b/>
        </w:rPr>
        <w:t>Contact Waiting List</w:t>
      </w:r>
      <w:r>
        <w:t xml:space="preserve"> sort by that column, in ascending or descending order.  Execute the same link a second time to reverse the sort</w:t>
      </w:r>
      <w:r w:rsidR="00A8061D">
        <w:t xml:space="preserve"> order</w:t>
      </w:r>
      <w:r>
        <w:t xml:space="preserve">.  You may only sort by one variable; there is no secondary sort.  </w:t>
      </w:r>
      <w:r w:rsidR="00A8061D">
        <w:t xml:space="preserve">The words </w:t>
      </w:r>
      <w:r>
        <w:t xml:space="preserve">"Waiting List" </w:t>
      </w:r>
      <w:r w:rsidR="00A8061D">
        <w:t xml:space="preserve">follow each column heading </w:t>
      </w:r>
      <w:r>
        <w:t xml:space="preserve">to identify the column as belonging to the </w:t>
      </w:r>
      <w:r w:rsidRPr="00A22D6C">
        <w:rPr>
          <w:b/>
        </w:rPr>
        <w:t>Contact Waiting List</w:t>
      </w:r>
      <w:r>
        <w:t xml:space="preserve"> rather than the </w:t>
      </w:r>
      <w:r w:rsidRPr="00A22D6C">
        <w:rPr>
          <w:b/>
        </w:rPr>
        <w:t>Contact Interview List</w:t>
      </w:r>
      <w:r>
        <w:t xml:space="preserve">.  </w:t>
      </w:r>
    </w:p>
    <w:p w14:paraId="168E468F" w14:textId="10A32512" w:rsidR="00A22D6C" w:rsidRDefault="00A22D6C" w:rsidP="00B76DE5">
      <w:pPr>
        <w:pStyle w:val="ListParagraph"/>
        <w:spacing w:after="240"/>
        <w:ind w:left="2938"/>
        <w:contextualSpacing w:val="0"/>
      </w:pPr>
      <w:r w:rsidRPr="00A22D6C">
        <w:rPr>
          <w:b/>
        </w:rPr>
        <w:t>JAWS Note</w:t>
      </w:r>
      <w:r>
        <w:t xml:space="preserve">: </w:t>
      </w:r>
      <w:r w:rsidR="00E8279B">
        <w:t xml:space="preserve">If you do not wish to execute the sort </w:t>
      </w:r>
      <w:r w:rsidR="007324AD">
        <w:t xml:space="preserve">when navigating </w:t>
      </w:r>
      <w:r w:rsidR="004F51CC">
        <w:t xml:space="preserve">by column </w:t>
      </w:r>
      <w:r w:rsidR="007324AD">
        <w:t xml:space="preserve">from the </w:t>
      </w:r>
      <w:r w:rsidR="007324AD" w:rsidRPr="004F51CC">
        <w:rPr>
          <w:b/>
        </w:rPr>
        <w:t>Links List</w:t>
      </w:r>
      <w:r w:rsidR="007324AD">
        <w:t xml:space="preserve">, </w:t>
      </w:r>
      <w:r w:rsidR="00E8279B">
        <w:t>u</w:t>
      </w:r>
      <w:r>
        <w:t xml:space="preserve">se </w:t>
      </w:r>
      <w:r w:rsidRPr="004F51CC">
        <w:rPr>
          <w:b/>
          <w:caps/>
        </w:rPr>
        <w:t>Alt + M</w:t>
      </w:r>
      <w:r>
        <w:t xml:space="preserve"> </w:t>
      </w:r>
      <w:r w:rsidR="004F51CC">
        <w:t>(</w:t>
      </w:r>
      <w:r w:rsidR="004F51CC" w:rsidRPr="004F51CC">
        <w:rPr>
          <w:b/>
        </w:rPr>
        <w:t>Move to</w:t>
      </w:r>
      <w:r w:rsidR="004F51CC">
        <w:t xml:space="preserve"> </w:t>
      </w:r>
      <w:r w:rsidR="00BC4131" w:rsidRPr="00BC4131">
        <w:rPr>
          <w:b/>
        </w:rPr>
        <w:t>Link</w:t>
      </w:r>
      <w:r w:rsidR="00BC4131">
        <w:t xml:space="preserve"> </w:t>
      </w:r>
      <w:r w:rsidR="004F51CC" w:rsidRPr="00BC4131">
        <w:t>button</w:t>
      </w:r>
      <w:r w:rsidR="004F51CC">
        <w:t xml:space="preserve">) </w:t>
      </w:r>
      <w:r w:rsidR="00E8279B">
        <w:t xml:space="preserve">rather than pressing </w:t>
      </w:r>
      <w:r w:rsidR="00E8279B" w:rsidRPr="004F51CC">
        <w:rPr>
          <w:b/>
          <w:caps/>
        </w:rPr>
        <w:t>Enter</w:t>
      </w:r>
      <w:r w:rsidR="00E8279B">
        <w:t>.</w:t>
      </w:r>
      <w:r>
        <w:t xml:space="preserve"> </w:t>
      </w:r>
    </w:p>
    <w:p w14:paraId="168E4690" w14:textId="77777777" w:rsidR="00A22D6C" w:rsidRPr="00A22D6C" w:rsidRDefault="00A22D6C" w:rsidP="00AB1F65">
      <w:pPr>
        <w:pStyle w:val="ListParagraph"/>
        <w:numPr>
          <w:ilvl w:val="2"/>
          <w:numId w:val="12"/>
        </w:numPr>
        <w:ind w:left="3658"/>
      </w:pPr>
      <w:r>
        <w:rPr>
          <w:b/>
        </w:rPr>
        <w:t xml:space="preserve">Status </w:t>
      </w:r>
      <w:r w:rsidR="00B76DE5" w:rsidRPr="00B76DE5">
        <w:rPr>
          <w:b/>
        </w:rPr>
        <w:t>Waiting List</w:t>
      </w:r>
    </w:p>
    <w:p w14:paraId="168E4691" w14:textId="77777777" w:rsidR="00A22D6C" w:rsidRPr="00A22D6C" w:rsidRDefault="00A22D6C" w:rsidP="00AB1F65">
      <w:pPr>
        <w:pStyle w:val="ListParagraph"/>
        <w:numPr>
          <w:ilvl w:val="2"/>
          <w:numId w:val="12"/>
        </w:numPr>
        <w:ind w:left="3658"/>
      </w:pPr>
      <w:r>
        <w:rPr>
          <w:b/>
        </w:rPr>
        <w:t xml:space="preserve">Check In </w:t>
      </w:r>
      <w:r w:rsidR="00B76DE5" w:rsidRPr="00B76DE5">
        <w:rPr>
          <w:b/>
        </w:rPr>
        <w:t>Waiting List</w:t>
      </w:r>
    </w:p>
    <w:p w14:paraId="168E4692" w14:textId="77777777" w:rsidR="00A22D6C" w:rsidRPr="00A22D6C" w:rsidRDefault="00A22D6C" w:rsidP="00AB1F65">
      <w:pPr>
        <w:pStyle w:val="ListParagraph"/>
        <w:numPr>
          <w:ilvl w:val="2"/>
          <w:numId w:val="12"/>
        </w:numPr>
        <w:ind w:left="3658"/>
      </w:pPr>
      <w:r>
        <w:rPr>
          <w:b/>
        </w:rPr>
        <w:t xml:space="preserve">Appointment Time </w:t>
      </w:r>
      <w:r w:rsidR="00B76DE5" w:rsidRPr="00B76DE5">
        <w:rPr>
          <w:b/>
        </w:rPr>
        <w:t>Waiting List</w:t>
      </w:r>
    </w:p>
    <w:p w14:paraId="168E4693" w14:textId="77777777" w:rsidR="00A22D6C" w:rsidRPr="00A22D6C" w:rsidRDefault="00A22D6C" w:rsidP="00AB1F65">
      <w:pPr>
        <w:pStyle w:val="ListParagraph"/>
        <w:numPr>
          <w:ilvl w:val="2"/>
          <w:numId w:val="12"/>
        </w:numPr>
        <w:ind w:left="3658"/>
      </w:pPr>
      <w:r>
        <w:rPr>
          <w:b/>
        </w:rPr>
        <w:t>Ticket Number</w:t>
      </w:r>
      <w:r w:rsidR="00B76DE5">
        <w:rPr>
          <w:b/>
        </w:rPr>
        <w:t xml:space="preserve"> </w:t>
      </w:r>
      <w:r w:rsidR="00B76DE5" w:rsidRPr="00B76DE5">
        <w:rPr>
          <w:b/>
        </w:rPr>
        <w:t>Waiting List</w:t>
      </w:r>
    </w:p>
    <w:p w14:paraId="168E4694" w14:textId="77777777" w:rsidR="00A22D6C" w:rsidRPr="00A22D6C" w:rsidRDefault="00A22D6C" w:rsidP="00AB1F65">
      <w:pPr>
        <w:pStyle w:val="ListParagraph"/>
        <w:numPr>
          <w:ilvl w:val="2"/>
          <w:numId w:val="12"/>
        </w:numPr>
        <w:ind w:left="3658"/>
      </w:pPr>
      <w:r>
        <w:rPr>
          <w:b/>
        </w:rPr>
        <w:t>Waiting Time</w:t>
      </w:r>
      <w:r w:rsidR="00B76DE5">
        <w:rPr>
          <w:b/>
        </w:rPr>
        <w:t xml:space="preserve"> </w:t>
      </w:r>
      <w:r w:rsidR="00B76DE5" w:rsidRPr="00B76DE5">
        <w:rPr>
          <w:b/>
        </w:rPr>
        <w:t>Waiting List</w:t>
      </w:r>
    </w:p>
    <w:p w14:paraId="168E4695" w14:textId="77777777" w:rsidR="00A22D6C" w:rsidRPr="00A22D6C" w:rsidRDefault="00A22D6C" w:rsidP="00AB1F65">
      <w:pPr>
        <w:pStyle w:val="ListParagraph"/>
        <w:numPr>
          <w:ilvl w:val="2"/>
          <w:numId w:val="12"/>
        </w:numPr>
        <w:ind w:left="3658"/>
      </w:pPr>
      <w:r>
        <w:rPr>
          <w:b/>
        </w:rPr>
        <w:t>Priority</w:t>
      </w:r>
      <w:r w:rsidR="00B76DE5">
        <w:rPr>
          <w:b/>
        </w:rPr>
        <w:t xml:space="preserve"> </w:t>
      </w:r>
      <w:r w:rsidR="00B76DE5" w:rsidRPr="00B76DE5">
        <w:rPr>
          <w:b/>
        </w:rPr>
        <w:t>Waiting List</w:t>
      </w:r>
    </w:p>
    <w:p w14:paraId="168E4696" w14:textId="77777777" w:rsidR="00A22D6C" w:rsidRPr="00A22D6C" w:rsidRDefault="00A22D6C" w:rsidP="00AB1F65">
      <w:pPr>
        <w:pStyle w:val="ListParagraph"/>
        <w:numPr>
          <w:ilvl w:val="2"/>
          <w:numId w:val="12"/>
        </w:numPr>
        <w:ind w:left="3658"/>
      </w:pPr>
      <w:r>
        <w:rPr>
          <w:b/>
        </w:rPr>
        <w:t>Contact Type</w:t>
      </w:r>
      <w:r w:rsidR="00B76DE5">
        <w:rPr>
          <w:b/>
        </w:rPr>
        <w:t xml:space="preserve"> </w:t>
      </w:r>
      <w:r w:rsidR="00B76DE5" w:rsidRPr="00B76DE5">
        <w:rPr>
          <w:b/>
        </w:rPr>
        <w:t>Waiting List</w:t>
      </w:r>
    </w:p>
    <w:p w14:paraId="168E4697" w14:textId="77777777" w:rsidR="00A22D6C" w:rsidRPr="00A22D6C" w:rsidRDefault="00A22D6C" w:rsidP="00AB1F65">
      <w:pPr>
        <w:pStyle w:val="ListParagraph"/>
        <w:numPr>
          <w:ilvl w:val="2"/>
          <w:numId w:val="12"/>
        </w:numPr>
        <w:ind w:left="3658"/>
      </w:pPr>
      <w:r>
        <w:rPr>
          <w:b/>
        </w:rPr>
        <w:t>Contact Name</w:t>
      </w:r>
      <w:r w:rsidR="00B76DE5">
        <w:rPr>
          <w:b/>
        </w:rPr>
        <w:t xml:space="preserve"> </w:t>
      </w:r>
      <w:r w:rsidR="00B76DE5" w:rsidRPr="00B76DE5">
        <w:rPr>
          <w:b/>
        </w:rPr>
        <w:t>Waiting List</w:t>
      </w:r>
    </w:p>
    <w:p w14:paraId="168E4698" w14:textId="77777777" w:rsidR="00A22D6C" w:rsidRPr="00A22D6C" w:rsidRDefault="00A22D6C" w:rsidP="00AB1F65">
      <w:pPr>
        <w:pStyle w:val="ListParagraph"/>
        <w:numPr>
          <w:ilvl w:val="2"/>
          <w:numId w:val="12"/>
        </w:numPr>
        <w:ind w:left="3658"/>
      </w:pPr>
      <w:r>
        <w:rPr>
          <w:b/>
        </w:rPr>
        <w:t>Alerts</w:t>
      </w:r>
      <w:r w:rsidR="00B76DE5">
        <w:rPr>
          <w:b/>
        </w:rPr>
        <w:t xml:space="preserve"> </w:t>
      </w:r>
      <w:r w:rsidR="00B76DE5" w:rsidRPr="00B76DE5">
        <w:rPr>
          <w:b/>
        </w:rPr>
        <w:t>Waiting List</w:t>
      </w:r>
    </w:p>
    <w:p w14:paraId="168E4699" w14:textId="77777777" w:rsidR="00A22D6C" w:rsidRPr="00A22D6C" w:rsidRDefault="00A22D6C" w:rsidP="00AB1F65">
      <w:pPr>
        <w:pStyle w:val="ListParagraph"/>
        <w:numPr>
          <w:ilvl w:val="2"/>
          <w:numId w:val="12"/>
        </w:numPr>
        <w:ind w:left="3658"/>
      </w:pPr>
      <w:r>
        <w:rPr>
          <w:b/>
        </w:rPr>
        <w:t>Group</w:t>
      </w:r>
      <w:r w:rsidR="00B76DE5">
        <w:rPr>
          <w:b/>
        </w:rPr>
        <w:t xml:space="preserve"> </w:t>
      </w:r>
      <w:r w:rsidR="00B76DE5" w:rsidRPr="00B76DE5">
        <w:rPr>
          <w:b/>
        </w:rPr>
        <w:t>Waiting List</w:t>
      </w:r>
    </w:p>
    <w:p w14:paraId="168E469A" w14:textId="77777777" w:rsidR="00A22D6C" w:rsidRPr="00A22D6C" w:rsidRDefault="00A22D6C" w:rsidP="00AB1F65">
      <w:pPr>
        <w:pStyle w:val="ListParagraph"/>
        <w:numPr>
          <w:ilvl w:val="2"/>
          <w:numId w:val="12"/>
        </w:numPr>
        <w:ind w:left="3658"/>
      </w:pPr>
      <w:r>
        <w:rPr>
          <w:b/>
        </w:rPr>
        <w:t>Topic</w:t>
      </w:r>
      <w:r w:rsidR="00B76DE5">
        <w:rPr>
          <w:b/>
        </w:rPr>
        <w:t xml:space="preserve"> </w:t>
      </w:r>
      <w:r w:rsidR="00B76DE5" w:rsidRPr="00B76DE5">
        <w:rPr>
          <w:b/>
        </w:rPr>
        <w:t>Waiting List</w:t>
      </w:r>
    </w:p>
    <w:p w14:paraId="168E469B" w14:textId="77777777" w:rsidR="00A22D6C" w:rsidRPr="00A22D6C" w:rsidRDefault="00A22D6C" w:rsidP="00AB1F65">
      <w:pPr>
        <w:pStyle w:val="ListParagraph"/>
        <w:numPr>
          <w:ilvl w:val="2"/>
          <w:numId w:val="12"/>
        </w:numPr>
        <w:ind w:left="3658"/>
      </w:pPr>
      <w:r>
        <w:rPr>
          <w:b/>
        </w:rPr>
        <w:t>Language</w:t>
      </w:r>
      <w:r w:rsidR="00B76DE5">
        <w:rPr>
          <w:b/>
        </w:rPr>
        <w:t xml:space="preserve"> </w:t>
      </w:r>
      <w:r w:rsidR="00B76DE5" w:rsidRPr="00B76DE5">
        <w:rPr>
          <w:b/>
        </w:rPr>
        <w:t>Waiting List</w:t>
      </w:r>
    </w:p>
    <w:p w14:paraId="168E469C" w14:textId="77777777" w:rsidR="00A22D6C" w:rsidRPr="00A22D6C" w:rsidRDefault="00A22D6C" w:rsidP="00AB1F65">
      <w:pPr>
        <w:pStyle w:val="ListParagraph"/>
        <w:numPr>
          <w:ilvl w:val="2"/>
          <w:numId w:val="12"/>
        </w:numPr>
        <w:ind w:left="3658"/>
      </w:pPr>
      <w:r>
        <w:rPr>
          <w:b/>
        </w:rPr>
        <w:t>Assignee</w:t>
      </w:r>
      <w:r w:rsidR="00B76DE5">
        <w:t xml:space="preserve"> </w:t>
      </w:r>
      <w:r w:rsidR="00B76DE5" w:rsidRPr="00B76DE5">
        <w:rPr>
          <w:b/>
        </w:rPr>
        <w:t>Waiting List</w:t>
      </w:r>
    </w:p>
    <w:p w14:paraId="168E469D" w14:textId="4B610F22" w:rsidR="002A49D6" w:rsidRDefault="00A22D6C" w:rsidP="00AB1F65">
      <w:pPr>
        <w:pStyle w:val="ListParagraph"/>
        <w:numPr>
          <w:ilvl w:val="1"/>
          <w:numId w:val="12"/>
        </w:numPr>
        <w:contextualSpacing w:val="0"/>
      </w:pPr>
      <w:r>
        <w:t xml:space="preserve">The first </w:t>
      </w:r>
      <w:r w:rsidR="00A8061D">
        <w:t xml:space="preserve">cell </w:t>
      </w:r>
      <w:r>
        <w:t>of each row is a selection radio button for th</w:t>
      </w:r>
      <w:r w:rsidR="00C60960">
        <w:t>at particular</w:t>
      </w:r>
      <w:r>
        <w:t xml:space="preserve"> row.  </w:t>
      </w:r>
      <w:r w:rsidR="00C60960">
        <w:t xml:space="preserve">Mark the radio button </w:t>
      </w:r>
      <w:r w:rsidR="00B76DE5">
        <w:t xml:space="preserve">(press </w:t>
      </w:r>
      <w:r w:rsidR="00B76DE5">
        <w:rPr>
          <w:b/>
          <w:caps/>
        </w:rPr>
        <w:t>Spacebar</w:t>
      </w:r>
      <w:r w:rsidR="00B76DE5" w:rsidRPr="00B76DE5">
        <w:rPr>
          <w:caps/>
        </w:rPr>
        <w:t>)</w:t>
      </w:r>
      <w:r w:rsidR="00B76DE5">
        <w:rPr>
          <w:b/>
          <w:caps/>
        </w:rPr>
        <w:t xml:space="preserve"> </w:t>
      </w:r>
      <w:r w:rsidR="00C60960">
        <w:t xml:space="preserve">for the desired row to take further action with the </w:t>
      </w:r>
      <w:r w:rsidR="00E3247E">
        <w:t xml:space="preserve">marked </w:t>
      </w:r>
      <w:r w:rsidR="00C60960">
        <w:t>Contact.</w:t>
      </w:r>
    </w:p>
    <w:p w14:paraId="168E469E" w14:textId="77777777" w:rsidR="004F51CC" w:rsidRDefault="004F51CC" w:rsidP="00AB1F65">
      <w:pPr>
        <w:pStyle w:val="ListParagraph"/>
        <w:numPr>
          <w:ilvl w:val="0"/>
          <w:numId w:val="12"/>
        </w:numPr>
        <w:contextualSpacing w:val="0"/>
      </w:pPr>
      <w:r w:rsidRPr="004F51CC">
        <w:rPr>
          <w:b/>
        </w:rPr>
        <w:t>Contact Info</w:t>
      </w:r>
      <w:r>
        <w:t xml:space="preserve"> button (</w:t>
      </w:r>
      <w:r w:rsidRPr="004F51CC">
        <w:rPr>
          <w:b/>
          <w:caps/>
        </w:rPr>
        <w:t>Alt + C</w:t>
      </w:r>
      <w:r>
        <w:t>)</w:t>
      </w:r>
    </w:p>
    <w:p w14:paraId="168E469F" w14:textId="6D7314BB" w:rsidR="004F51CC" w:rsidRDefault="004F51CC" w:rsidP="00AB1F65">
      <w:pPr>
        <w:pStyle w:val="ListParagraph"/>
        <w:numPr>
          <w:ilvl w:val="0"/>
          <w:numId w:val="12"/>
        </w:numPr>
        <w:contextualSpacing w:val="0"/>
      </w:pPr>
      <w:r w:rsidRPr="004F51CC">
        <w:rPr>
          <w:b/>
        </w:rPr>
        <w:t>Call Contact</w:t>
      </w:r>
      <w:r>
        <w:t xml:space="preserve"> button (</w:t>
      </w:r>
      <w:r w:rsidRPr="004F51CC">
        <w:rPr>
          <w:b/>
          <w:caps/>
        </w:rPr>
        <w:t>Alt + O</w:t>
      </w:r>
      <w:r>
        <w:t>)</w:t>
      </w:r>
      <w:r w:rsidR="001051DD">
        <w:t>:  Using this button lets the user take charge of an interview.  Activating the button leads the user through a path to verify the caller and gather new information.  After completing the path, the contact moves to the Interview List.</w:t>
      </w:r>
    </w:p>
    <w:p w14:paraId="168E46A0" w14:textId="595C4F72" w:rsidR="004F51CC" w:rsidRDefault="004F51CC" w:rsidP="00AB1F65">
      <w:pPr>
        <w:pStyle w:val="ListParagraph"/>
        <w:numPr>
          <w:ilvl w:val="0"/>
          <w:numId w:val="12"/>
        </w:numPr>
        <w:contextualSpacing w:val="0"/>
      </w:pPr>
      <w:r w:rsidRPr="004F51CC">
        <w:rPr>
          <w:b/>
        </w:rPr>
        <w:t>Pre-Interview</w:t>
      </w:r>
      <w:r>
        <w:t xml:space="preserve"> button</w:t>
      </w:r>
    </w:p>
    <w:p w14:paraId="168E46A1" w14:textId="61DAE096" w:rsidR="004F51CC" w:rsidRPr="00405BF0" w:rsidRDefault="004F51CC" w:rsidP="00AB1F65">
      <w:pPr>
        <w:pStyle w:val="ListParagraph"/>
        <w:numPr>
          <w:ilvl w:val="0"/>
          <w:numId w:val="12"/>
        </w:numPr>
        <w:contextualSpacing w:val="0"/>
      </w:pPr>
      <w:r w:rsidRPr="004F51CC">
        <w:rPr>
          <w:b/>
        </w:rPr>
        <w:t>Forms Completion</w:t>
      </w:r>
      <w:r w:rsidR="00405BF0">
        <w:rPr>
          <w:b/>
        </w:rPr>
        <w:t xml:space="preserve"> </w:t>
      </w:r>
      <w:r w:rsidR="00405BF0" w:rsidRPr="009E4D9A">
        <w:t>button</w:t>
      </w:r>
    </w:p>
    <w:p w14:paraId="168E46A2" w14:textId="24E6C903" w:rsidR="004F51CC" w:rsidRDefault="004F51CC" w:rsidP="00AB1F65">
      <w:pPr>
        <w:pStyle w:val="ListParagraph"/>
        <w:numPr>
          <w:ilvl w:val="0"/>
          <w:numId w:val="12"/>
        </w:numPr>
        <w:contextualSpacing w:val="0"/>
      </w:pPr>
      <w:r w:rsidRPr="004F51CC">
        <w:rPr>
          <w:b/>
        </w:rPr>
        <w:t>Add Visitor</w:t>
      </w:r>
      <w:r>
        <w:t xml:space="preserve"> </w:t>
      </w:r>
      <w:r w:rsidR="00405BF0">
        <w:t xml:space="preserve">button </w:t>
      </w:r>
      <w:r>
        <w:t>(</w:t>
      </w:r>
      <w:r w:rsidRPr="004F51CC">
        <w:rPr>
          <w:b/>
          <w:caps/>
        </w:rPr>
        <w:t>Alt + V</w:t>
      </w:r>
      <w:r>
        <w:t>)</w:t>
      </w:r>
    </w:p>
    <w:p w14:paraId="168E46A3" w14:textId="44BA4EDB" w:rsidR="004F51CC" w:rsidRDefault="004F51CC" w:rsidP="00AB1F65">
      <w:pPr>
        <w:pStyle w:val="ListParagraph"/>
        <w:numPr>
          <w:ilvl w:val="0"/>
          <w:numId w:val="12"/>
        </w:numPr>
        <w:contextualSpacing w:val="0"/>
      </w:pPr>
      <w:r w:rsidRPr="004F51CC">
        <w:rPr>
          <w:b/>
        </w:rPr>
        <w:t>Add Appointment</w:t>
      </w:r>
      <w:r w:rsidR="00405BF0">
        <w:rPr>
          <w:b/>
        </w:rPr>
        <w:t xml:space="preserve"> </w:t>
      </w:r>
      <w:r w:rsidR="00405BF0" w:rsidRPr="009E4D9A">
        <w:t>button</w:t>
      </w:r>
      <w:r>
        <w:t xml:space="preserve"> (</w:t>
      </w:r>
      <w:r w:rsidRPr="004F51CC">
        <w:rPr>
          <w:b/>
          <w:caps/>
        </w:rPr>
        <w:t>Alt + A</w:t>
      </w:r>
      <w:r>
        <w:t>)</w:t>
      </w:r>
    </w:p>
    <w:p w14:paraId="168E46A4" w14:textId="3A700E70" w:rsidR="00672E59" w:rsidRPr="00405BF0" w:rsidRDefault="00672E59" w:rsidP="00AB1F65">
      <w:pPr>
        <w:pStyle w:val="ListParagraph"/>
        <w:numPr>
          <w:ilvl w:val="0"/>
          <w:numId w:val="12"/>
        </w:numPr>
        <w:contextualSpacing w:val="0"/>
      </w:pPr>
      <w:r>
        <w:rPr>
          <w:b/>
        </w:rPr>
        <w:t>Duplicate Number</w:t>
      </w:r>
      <w:r w:rsidR="00405BF0">
        <w:rPr>
          <w:b/>
        </w:rPr>
        <w:t xml:space="preserve"> </w:t>
      </w:r>
      <w:r w:rsidR="00405BF0" w:rsidRPr="009E4D9A">
        <w:t>button</w:t>
      </w:r>
    </w:p>
    <w:p w14:paraId="168E46A5" w14:textId="77E6A139" w:rsidR="00672E59" w:rsidRDefault="00672E59" w:rsidP="00AB1F65">
      <w:pPr>
        <w:pStyle w:val="ListParagraph"/>
        <w:numPr>
          <w:ilvl w:val="0"/>
          <w:numId w:val="12"/>
        </w:numPr>
        <w:contextualSpacing w:val="0"/>
      </w:pPr>
      <w:r>
        <w:rPr>
          <w:b/>
        </w:rPr>
        <w:t xml:space="preserve">Print </w:t>
      </w:r>
      <w:r w:rsidR="00405BF0" w:rsidRPr="009E4D9A">
        <w:t>button</w:t>
      </w:r>
      <w:r w:rsidR="00405BF0">
        <w:rPr>
          <w:b/>
        </w:rPr>
        <w:t xml:space="preserve"> </w:t>
      </w:r>
      <w:r>
        <w:rPr>
          <w:b/>
        </w:rPr>
        <w:t>(ALT + P)</w:t>
      </w:r>
    </w:p>
    <w:p w14:paraId="168E46A6" w14:textId="25B838DA" w:rsidR="00907222" w:rsidRDefault="00907222" w:rsidP="00BC4131">
      <w:pPr>
        <w:pStyle w:val="ListParagraph"/>
        <w:ind w:left="1440"/>
        <w:contextualSpacing w:val="0"/>
      </w:pPr>
      <w:r w:rsidRPr="00907222">
        <w:rPr>
          <w:b/>
        </w:rPr>
        <w:t>JAWS Note</w:t>
      </w:r>
      <w:r>
        <w:t xml:space="preserve">:  </w:t>
      </w:r>
      <w:r w:rsidR="003C4DC7">
        <w:t xml:space="preserve">In the Training Region, we discovered that after using a </w:t>
      </w:r>
      <w:r w:rsidR="003C4DC7" w:rsidRPr="003C4DC7">
        <w:rPr>
          <w:b/>
        </w:rPr>
        <w:t>VIPr Shortcut Key</w:t>
      </w:r>
      <w:r w:rsidR="003C4DC7">
        <w:t xml:space="preserve"> to access a specific button, the shortcut key worked the first time</w:t>
      </w:r>
      <w:r w:rsidR="00D93F6C">
        <w:t>.  However,</w:t>
      </w:r>
      <w:r w:rsidR="003C4DC7">
        <w:t xml:space="preserve"> if you hit the wrong </w:t>
      </w:r>
      <w:r w:rsidR="0060453D">
        <w:t>keystroke or selected the wrong contact</w:t>
      </w:r>
      <w:r w:rsidR="003C4DC7">
        <w:t xml:space="preserve"> and subsequently used another </w:t>
      </w:r>
      <w:r w:rsidR="003C4DC7" w:rsidRPr="003C4DC7">
        <w:rPr>
          <w:b/>
        </w:rPr>
        <w:t>VIPr Shortcut Key</w:t>
      </w:r>
      <w:r w:rsidR="003C4DC7">
        <w:t xml:space="preserve"> or other navigation key, the keystroke did not always move the virtual cursor to the new control.  Use the </w:t>
      </w:r>
      <w:r w:rsidR="003C4DC7" w:rsidRPr="003C4DC7">
        <w:rPr>
          <w:b/>
        </w:rPr>
        <w:t>Refresh</w:t>
      </w:r>
      <w:r w:rsidR="003C4DC7">
        <w:t xml:space="preserve"> button to refresh the table and the next shortcut key will work successfully.</w:t>
      </w:r>
    </w:p>
    <w:p w14:paraId="168E46A7" w14:textId="1DE7F247" w:rsidR="006F757B" w:rsidRDefault="006F757B" w:rsidP="006F757B">
      <w:pPr>
        <w:pStyle w:val="ListParagraph"/>
        <w:ind w:left="1440"/>
        <w:contextualSpacing w:val="0"/>
      </w:pPr>
      <w:r w:rsidRPr="006F757B">
        <w:rPr>
          <w:b/>
        </w:rPr>
        <w:t>Contact Details</w:t>
      </w:r>
      <w:r>
        <w:t xml:space="preserve">: When </w:t>
      </w:r>
      <w:r w:rsidR="00952103">
        <w:t xml:space="preserve">you select </w:t>
      </w:r>
      <w:r>
        <w:t xml:space="preserve">a contact in the </w:t>
      </w:r>
      <w:r w:rsidRPr="00BC4131">
        <w:rPr>
          <w:b/>
        </w:rPr>
        <w:t>Contact Waiting List</w:t>
      </w:r>
      <w:r>
        <w:t xml:space="preserve"> </w:t>
      </w:r>
      <w:r w:rsidR="00BC4131">
        <w:t>(i.e., the radio button for that row is marked)</w:t>
      </w:r>
      <w:r>
        <w:t xml:space="preserve">, the </w:t>
      </w:r>
      <w:r w:rsidRPr="006F757B">
        <w:rPr>
          <w:b/>
        </w:rPr>
        <w:t>Contact Details</w:t>
      </w:r>
      <w:r>
        <w:t xml:space="preserve"> portion of the screen includes: </w:t>
      </w:r>
    </w:p>
    <w:p w14:paraId="168E46A8" w14:textId="6C868E97" w:rsidR="006F757B" w:rsidRDefault="006F757B" w:rsidP="00AB1F65">
      <w:pPr>
        <w:pStyle w:val="ListParagraph"/>
        <w:numPr>
          <w:ilvl w:val="0"/>
          <w:numId w:val="13"/>
        </w:numPr>
        <w:contextualSpacing w:val="0"/>
      </w:pPr>
      <w:r>
        <w:t xml:space="preserve">A </w:t>
      </w:r>
      <w:r w:rsidRPr="006F757B">
        <w:rPr>
          <w:b/>
        </w:rPr>
        <w:t>Customer Service Record Query</w:t>
      </w:r>
      <w:r>
        <w:t xml:space="preserve"> </w:t>
      </w:r>
      <w:r w:rsidR="00E609D3">
        <w:t>(</w:t>
      </w:r>
      <w:r w:rsidR="00E609D3" w:rsidRPr="00E609D3">
        <w:rPr>
          <w:b/>
        </w:rPr>
        <w:t>CSRQ</w:t>
      </w:r>
      <w:r w:rsidR="00E609D3">
        <w:t xml:space="preserve">) </w:t>
      </w:r>
      <w:r>
        <w:t>link for the selected contact</w:t>
      </w:r>
      <w:r w:rsidR="00BC4131">
        <w:t>.</w:t>
      </w:r>
    </w:p>
    <w:p w14:paraId="168E46A9" w14:textId="77777777" w:rsidR="006F757B" w:rsidRDefault="006F757B" w:rsidP="00AB1F65">
      <w:pPr>
        <w:pStyle w:val="ListParagraph"/>
        <w:numPr>
          <w:ilvl w:val="0"/>
          <w:numId w:val="13"/>
        </w:numPr>
        <w:contextualSpacing w:val="0"/>
      </w:pPr>
      <w:r>
        <w:t xml:space="preserve">A </w:t>
      </w:r>
      <w:r w:rsidRPr="006F757B">
        <w:rPr>
          <w:b/>
        </w:rPr>
        <w:t>SSNAP</w:t>
      </w:r>
      <w:r>
        <w:t xml:space="preserve"> link for the selected contact.</w:t>
      </w:r>
    </w:p>
    <w:p w14:paraId="168E46AA" w14:textId="66465EA3" w:rsidR="00AB1F65" w:rsidRDefault="006F757B" w:rsidP="00AB1F65">
      <w:pPr>
        <w:pStyle w:val="ListParagraph"/>
        <w:numPr>
          <w:ilvl w:val="0"/>
          <w:numId w:val="13"/>
        </w:numPr>
        <w:contextualSpacing w:val="0"/>
      </w:pPr>
      <w:r>
        <w:t xml:space="preserve">Details for the selected contacted displayed in a formatting table with </w:t>
      </w:r>
      <w:r w:rsidR="00D6703C">
        <w:t xml:space="preserve">three </w:t>
      </w:r>
      <w:r>
        <w:t xml:space="preserve">columns </w:t>
      </w:r>
      <w:r w:rsidR="00AB1F65">
        <w:t>and multiple rows.</w:t>
      </w:r>
    </w:p>
    <w:p w14:paraId="168E46AB" w14:textId="34A9930B" w:rsidR="00AB1F65" w:rsidRDefault="00AB1F65" w:rsidP="00AB1F65">
      <w:r w:rsidRPr="00AB1F65">
        <w:rPr>
          <w:b/>
        </w:rPr>
        <w:t>VIPr Note</w:t>
      </w:r>
      <w:r>
        <w:t xml:space="preserve">: The </w:t>
      </w:r>
      <w:r w:rsidRPr="00AB1F65">
        <w:rPr>
          <w:b/>
        </w:rPr>
        <w:t>SSNAP</w:t>
      </w:r>
      <w:r>
        <w:t xml:space="preserve"> link is not fully functional at the time </w:t>
      </w:r>
      <w:r w:rsidR="00A822F2">
        <w:t>we prepared this document</w:t>
      </w:r>
      <w:r>
        <w:t>.  You can use it one time per VIPr session</w:t>
      </w:r>
      <w:r w:rsidR="000E724F">
        <w:t>,</w:t>
      </w:r>
      <w:r>
        <w:t xml:space="preserve"> and then it fails to work properly.</w:t>
      </w:r>
    </w:p>
    <w:p w14:paraId="168E46AC" w14:textId="77777777" w:rsidR="0020196B" w:rsidRDefault="00AB1F65" w:rsidP="0020196B">
      <w:r w:rsidRPr="00AB1F65">
        <w:rPr>
          <w:b/>
        </w:rPr>
        <w:t>JAWS Note</w:t>
      </w:r>
      <w:r>
        <w:t xml:space="preserve">:  </w:t>
      </w:r>
      <w:r w:rsidR="00E609D3">
        <w:t xml:space="preserve">Most of the information in the </w:t>
      </w:r>
      <w:r w:rsidR="00E609D3" w:rsidRPr="00E609D3">
        <w:rPr>
          <w:b/>
        </w:rPr>
        <w:t>Contact Details</w:t>
      </w:r>
      <w:r w:rsidR="00E609D3">
        <w:t xml:space="preserve"> section is available in the </w:t>
      </w:r>
      <w:r w:rsidR="00E609D3" w:rsidRPr="00E609D3">
        <w:rPr>
          <w:b/>
        </w:rPr>
        <w:t>CSRQ</w:t>
      </w:r>
      <w:r w:rsidR="00E609D3">
        <w:rPr>
          <w:b/>
        </w:rPr>
        <w:t xml:space="preserve"> </w:t>
      </w:r>
      <w:r w:rsidR="00CA3028" w:rsidRPr="00CA3028">
        <w:t>(link)</w:t>
      </w:r>
      <w:r w:rsidR="00CA3028">
        <w:rPr>
          <w:b/>
        </w:rPr>
        <w:t xml:space="preserve"> </w:t>
      </w:r>
      <w:r w:rsidR="00E609D3">
        <w:t xml:space="preserve">or </w:t>
      </w:r>
      <w:r w:rsidR="00E609D3">
        <w:rPr>
          <w:b/>
        </w:rPr>
        <w:t xml:space="preserve">Contact Info </w:t>
      </w:r>
      <w:r w:rsidR="008106B1" w:rsidRPr="008106B1">
        <w:t>(</w:t>
      </w:r>
      <w:r w:rsidR="008106B1">
        <w:rPr>
          <w:b/>
        </w:rPr>
        <w:t>ALT + C</w:t>
      </w:r>
      <w:r w:rsidR="008106B1" w:rsidRPr="008106B1">
        <w:t>)</w:t>
      </w:r>
      <w:r w:rsidR="008106B1">
        <w:rPr>
          <w:b/>
        </w:rPr>
        <w:t xml:space="preserve"> </w:t>
      </w:r>
      <w:r w:rsidR="00E609D3" w:rsidRPr="00E609D3">
        <w:t>screens, which also contain additional information required for verification</w:t>
      </w:r>
      <w:r w:rsidR="005D77A7">
        <w:t xml:space="preserve"> of the contact</w:t>
      </w:r>
      <w:r w:rsidR="00E609D3" w:rsidRPr="00E609D3">
        <w:t>.</w:t>
      </w:r>
    </w:p>
    <w:p w14:paraId="168E46AD" w14:textId="77777777" w:rsidR="008106B1" w:rsidRDefault="008106B1" w:rsidP="008106B1">
      <w:r>
        <w:t xml:space="preserve">The </w:t>
      </w:r>
      <w:r>
        <w:rPr>
          <w:b/>
        </w:rPr>
        <w:t>Contact Interview List</w:t>
      </w:r>
      <w:r>
        <w:t xml:space="preserve"> section of the </w:t>
      </w:r>
      <w:r w:rsidRPr="008106B1">
        <w:rPr>
          <w:b/>
        </w:rPr>
        <w:t>Board</w:t>
      </w:r>
      <w:r>
        <w:t xml:space="preserve"> consists of:</w:t>
      </w:r>
    </w:p>
    <w:p w14:paraId="168E46AE" w14:textId="77777777" w:rsidR="008106B1" w:rsidRDefault="008106B1" w:rsidP="008106B1">
      <w:pPr>
        <w:pStyle w:val="ListParagraph"/>
        <w:numPr>
          <w:ilvl w:val="0"/>
          <w:numId w:val="12"/>
        </w:numPr>
        <w:contextualSpacing w:val="0"/>
      </w:pPr>
      <w:r w:rsidRPr="00A22D6C">
        <w:rPr>
          <w:b/>
        </w:rPr>
        <w:t xml:space="preserve">Contact </w:t>
      </w:r>
      <w:r>
        <w:rPr>
          <w:b/>
        </w:rPr>
        <w:t>Interview</w:t>
      </w:r>
      <w:r w:rsidRPr="00A22D6C">
        <w:rPr>
          <w:b/>
        </w:rPr>
        <w:t xml:space="preserve"> List</w:t>
      </w:r>
      <w:r>
        <w:t xml:space="preserve"> – this table consists of 12 columns:</w:t>
      </w:r>
    </w:p>
    <w:p w14:paraId="168E46AF" w14:textId="41404A65" w:rsidR="008106B1" w:rsidRDefault="008106B1" w:rsidP="008106B1">
      <w:pPr>
        <w:pStyle w:val="ListParagraph"/>
        <w:numPr>
          <w:ilvl w:val="1"/>
          <w:numId w:val="12"/>
        </w:numPr>
        <w:contextualSpacing w:val="0"/>
      </w:pPr>
      <w:r>
        <w:t xml:space="preserve">The column headings, listed below, are all links.  If you execute the link, </w:t>
      </w:r>
      <w:r w:rsidR="00294830">
        <w:t xml:space="preserve">VIPr modifies </w:t>
      </w:r>
      <w:r>
        <w:t xml:space="preserve">the </w:t>
      </w:r>
      <w:r w:rsidRPr="00B76DE5">
        <w:rPr>
          <w:b/>
        </w:rPr>
        <w:t xml:space="preserve">Contact </w:t>
      </w:r>
      <w:r>
        <w:rPr>
          <w:b/>
        </w:rPr>
        <w:t>Interview</w:t>
      </w:r>
      <w:r w:rsidRPr="00B76DE5">
        <w:rPr>
          <w:b/>
        </w:rPr>
        <w:t xml:space="preserve"> List</w:t>
      </w:r>
      <w:r>
        <w:t xml:space="preserve"> sort to sort by that column, in ascending or descending order.  Execute the same link a second time to reverse the sort</w:t>
      </w:r>
      <w:r w:rsidR="00294830">
        <w:t xml:space="preserve"> order</w:t>
      </w:r>
      <w:r>
        <w:t xml:space="preserve">.  You may only sort by one variable; there is </w:t>
      </w:r>
      <w:r w:rsidR="00614911">
        <w:t xml:space="preserve">no secondary sort.  </w:t>
      </w:r>
      <w:r w:rsidR="00294830">
        <w:t>T</w:t>
      </w:r>
      <w:r>
        <w:t xml:space="preserve">he words "Interview List" </w:t>
      </w:r>
      <w:r w:rsidR="00294830">
        <w:t xml:space="preserve">follow each column heading </w:t>
      </w:r>
      <w:r>
        <w:t xml:space="preserve">to identify the column as belonging to the </w:t>
      </w:r>
      <w:r w:rsidRPr="00A22D6C">
        <w:rPr>
          <w:b/>
        </w:rPr>
        <w:t xml:space="preserve">Contact </w:t>
      </w:r>
      <w:r>
        <w:rPr>
          <w:b/>
        </w:rPr>
        <w:t xml:space="preserve">Interview </w:t>
      </w:r>
      <w:r w:rsidRPr="00A22D6C">
        <w:rPr>
          <w:b/>
        </w:rPr>
        <w:t>List</w:t>
      </w:r>
      <w:r>
        <w:t xml:space="preserve"> rather than the </w:t>
      </w:r>
      <w:r w:rsidRPr="00A22D6C">
        <w:rPr>
          <w:b/>
        </w:rPr>
        <w:t xml:space="preserve">Contact </w:t>
      </w:r>
      <w:r>
        <w:rPr>
          <w:b/>
        </w:rPr>
        <w:t xml:space="preserve">Waiting </w:t>
      </w:r>
      <w:r w:rsidRPr="00A22D6C">
        <w:rPr>
          <w:b/>
        </w:rPr>
        <w:t>List</w:t>
      </w:r>
      <w:r>
        <w:t xml:space="preserve">.  </w:t>
      </w:r>
    </w:p>
    <w:p w14:paraId="168E46B0" w14:textId="24A1CCEE" w:rsidR="008106B1" w:rsidRDefault="008106B1" w:rsidP="008106B1">
      <w:pPr>
        <w:pStyle w:val="ListParagraph"/>
        <w:spacing w:after="240"/>
        <w:ind w:left="2938"/>
        <w:contextualSpacing w:val="0"/>
      </w:pPr>
      <w:r w:rsidRPr="00A22D6C">
        <w:rPr>
          <w:b/>
        </w:rPr>
        <w:t>JAWS Note</w:t>
      </w:r>
      <w:r>
        <w:t xml:space="preserve">: If you do not wish to execute the sort when navigating by column from the </w:t>
      </w:r>
      <w:r w:rsidRPr="004F51CC">
        <w:rPr>
          <w:b/>
        </w:rPr>
        <w:t>Links List</w:t>
      </w:r>
      <w:r>
        <w:t xml:space="preserve">, use </w:t>
      </w:r>
      <w:r w:rsidRPr="004F51CC">
        <w:rPr>
          <w:b/>
          <w:caps/>
        </w:rPr>
        <w:t>Alt + M</w:t>
      </w:r>
      <w:r>
        <w:t xml:space="preserve"> (</w:t>
      </w:r>
      <w:r w:rsidRPr="004F51CC">
        <w:rPr>
          <w:b/>
        </w:rPr>
        <w:t>Move to</w:t>
      </w:r>
      <w:r w:rsidR="00CA4B23">
        <w:rPr>
          <w:b/>
        </w:rPr>
        <w:t xml:space="preserve"> Link</w:t>
      </w:r>
      <w:r w:rsidRPr="00CA4B23">
        <w:t xml:space="preserve"> button</w:t>
      </w:r>
      <w:r>
        <w:t xml:space="preserve">) rather than pressing </w:t>
      </w:r>
      <w:r w:rsidRPr="004F51CC">
        <w:rPr>
          <w:b/>
          <w:caps/>
        </w:rPr>
        <w:t>Enter</w:t>
      </w:r>
      <w:r>
        <w:t xml:space="preserve">. </w:t>
      </w:r>
    </w:p>
    <w:p w14:paraId="168E46B1" w14:textId="12C9ECC1" w:rsidR="008106B1" w:rsidRPr="00A22D6C" w:rsidRDefault="008106B1" w:rsidP="008106B1">
      <w:pPr>
        <w:pStyle w:val="ListParagraph"/>
        <w:numPr>
          <w:ilvl w:val="2"/>
          <w:numId w:val="12"/>
        </w:numPr>
        <w:ind w:left="3658"/>
      </w:pPr>
      <w:r>
        <w:rPr>
          <w:b/>
        </w:rPr>
        <w:t xml:space="preserve">Start Interview </w:t>
      </w:r>
      <w:r w:rsidRPr="00B76DE5">
        <w:rPr>
          <w:b/>
        </w:rPr>
        <w:t>List</w:t>
      </w:r>
    </w:p>
    <w:p w14:paraId="168E46B2" w14:textId="77777777" w:rsidR="008106B1" w:rsidRPr="00A22D6C" w:rsidRDefault="008106B1" w:rsidP="008106B1">
      <w:pPr>
        <w:pStyle w:val="ListParagraph"/>
        <w:numPr>
          <w:ilvl w:val="2"/>
          <w:numId w:val="12"/>
        </w:numPr>
        <w:ind w:left="3658"/>
      </w:pPr>
      <w:r>
        <w:rPr>
          <w:b/>
        </w:rPr>
        <w:t xml:space="preserve">Appointment Time Interview </w:t>
      </w:r>
      <w:r w:rsidRPr="00B76DE5">
        <w:rPr>
          <w:b/>
        </w:rPr>
        <w:t>List</w:t>
      </w:r>
    </w:p>
    <w:p w14:paraId="168E46B3" w14:textId="77777777" w:rsidR="008106B1" w:rsidRPr="00A22D6C" w:rsidRDefault="008106B1" w:rsidP="008106B1">
      <w:pPr>
        <w:pStyle w:val="ListParagraph"/>
        <w:numPr>
          <w:ilvl w:val="2"/>
          <w:numId w:val="12"/>
        </w:numPr>
        <w:ind w:left="3658"/>
      </w:pPr>
      <w:r>
        <w:rPr>
          <w:b/>
        </w:rPr>
        <w:t xml:space="preserve">Ticket Number Interview </w:t>
      </w:r>
      <w:r w:rsidRPr="00B76DE5">
        <w:rPr>
          <w:b/>
        </w:rPr>
        <w:t>List</w:t>
      </w:r>
    </w:p>
    <w:p w14:paraId="168E46B4" w14:textId="77777777" w:rsidR="008106B1" w:rsidRPr="00A22D6C" w:rsidRDefault="008106B1" w:rsidP="008106B1">
      <w:pPr>
        <w:pStyle w:val="ListParagraph"/>
        <w:numPr>
          <w:ilvl w:val="2"/>
          <w:numId w:val="12"/>
        </w:numPr>
        <w:ind w:left="3658"/>
      </w:pPr>
      <w:r>
        <w:rPr>
          <w:b/>
        </w:rPr>
        <w:t xml:space="preserve">Interview Time Interview </w:t>
      </w:r>
      <w:r w:rsidRPr="00B76DE5">
        <w:rPr>
          <w:b/>
        </w:rPr>
        <w:t>List</w:t>
      </w:r>
    </w:p>
    <w:p w14:paraId="168E46B5" w14:textId="77777777" w:rsidR="008106B1" w:rsidRPr="00A22D6C" w:rsidRDefault="008106B1" w:rsidP="008106B1">
      <w:pPr>
        <w:pStyle w:val="ListParagraph"/>
        <w:numPr>
          <w:ilvl w:val="2"/>
          <w:numId w:val="12"/>
        </w:numPr>
        <w:ind w:left="3658"/>
      </w:pPr>
      <w:r>
        <w:rPr>
          <w:b/>
        </w:rPr>
        <w:t xml:space="preserve">Priority Interview </w:t>
      </w:r>
      <w:r w:rsidRPr="00B76DE5">
        <w:rPr>
          <w:b/>
        </w:rPr>
        <w:t>List</w:t>
      </w:r>
    </w:p>
    <w:p w14:paraId="168E46B6" w14:textId="77777777" w:rsidR="008106B1" w:rsidRPr="00A22D6C" w:rsidRDefault="008106B1" w:rsidP="008106B1">
      <w:pPr>
        <w:pStyle w:val="ListParagraph"/>
        <w:numPr>
          <w:ilvl w:val="2"/>
          <w:numId w:val="12"/>
        </w:numPr>
        <w:ind w:left="3658"/>
      </w:pPr>
      <w:r>
        <w:rPr>
          <w:b/>
        </w:rPr>
        <w:t xml:space="preserve">Contact Type Interview </w:t>
      </w:r>
      <w:r w:rsidRPr="00B76DE5">
        <w:rPr>
          <w:b/>
        </w:rPr>
        <w:t>List</w:t>
      </w:r>
    </w:p>
    <w:p w14:paraId="168E46B7" w14:textId="77777777" w:rsidR="008106B1" w:rsidRPr="00A22D6C" w:rsidRDefault="008106B1" w:rsidP="008106B1">
      <w:pPr>
        <w:pStyle w:val="ListParagraph"/>
        <w:numPr>
          <w:ilvl w:val="2"/>
          <w:numId w:val="12"/>
        </w:numPr>
        <w:ind w:left="3658"/>
      </w:pPr>
      <w:r>
        <w:rPr>
          <w:b/>
        </w:rPr>
        <w:t xml:space="preserve">Contact Name Interview </w:t>
      </w:r>
      <w:r w:rsidRPr="00B76DE5">
        <w:rPr>
          <w:b/>
        </w:rPr>
        <w:t>List</w:t>
      </w:r>
    </w:p>
    <w:p w14:paraId="168E46B8" w14:textId="77777777" w:rsidR="008106B1" w:rsidRPr="00A22D6C" w:rsidRDefault="008106B1" w:rsidP="008106B1">
      <w:pPr>
        <w:pStyle w:val="ListParagraph"/>
        <w:numPr>
          <w:ilvl w:val="2"/>
          <w:numId w:val="12"/>
        </w:numPr>
        <w:ind w:left="3658"/>
      </w:pPr>
      <w:r>
        <w:rPr>
          <w:b/>
        </w:rPr>
        <w:t xml:space="preserve">Alerts </w:t>
      </w:r>
      <w:r w:rsidR="00AD14FB">
        <w:rPr>
          <w:b/>
        </w:rPr>
        <w:t xml:space="preserve">Interview </w:t>
      </w:r>
      <w:r w:rsidR="00AD14FB" w:rsidRPr="00B76DE5">
        <w:rPr>
          <w:b/>
        </w:rPr>
        <w:t>List</w:t>
      </w:r>
    </w:p>
    <w:p w14:paraId="168E46B9" w14:textId="77777777" w:rsidR="008106B1" w:rsidRPr="00A22D6C" w:rsidRDefault="008106B1" w:rsidP="008106B1">
      <w:pPr>
        <w:pStyle w:val="ListParagraph"/>
        <w:numPr>
          <w:ilvl w:val="2"/>
          <w:numId w:val="12"/>
        </w:numPr>
        <w:ind w:left="3658"/>
      </w:pPr>
      <w:r>
        <w:rPr>
          <w:b/>
        </w:rPr>
        <w:t xml:space="preserve">Group </w:t>
      </w:r>
      <w:r w:rsidR="00AD14FB">
        <w:rPr>
          <w:b/>
        </w:rPr>
        <w:t xml:space="preserve">Interview </w:t>
      </w:r>
      <w:r w:rsidR="00AD14FB" w:rsidRPr="00B76DE5">
        <w:rPr>
          <w:b/>
        </w:rPr>
        <w:t>List</w:t>
      </w:r>
    </w:p>
    <w:p w14:paraId="168E46BA" w14:textId="77777777" w:rsidR="008106B1" w:rsidRPr="00A22D6C" w:rsidRDefault="008106B1" w:rsidP="008106B1">
      <w:pPr>
        <w:pStyle w:val="ListParagraph"/>
        <w:numPr>
          <w:ilvl w:val="2"/>
          <w:numId w:val="12"/>
        </w:numPr>
        <w:ind w:left="3658"/>
      </w:pPr>
      <w:r>
        <w:rPr>
          <w:b/>
        </w:rPr>
        <w:t xml:space="preserve">Topic </w:t>
      </w:r>
      <w:r w:rsidR="00AD14FB">
        <w:rPr>
          <w:b/>
        </w:rPr>
        <w:t xml:space="preserve">Interview </w:t>
      </w:r>
      <w:r w:rsidR="00AD14FB" w:rsidRPr="00B76DE5">
        <w:rPr>
          <w:b/>
        </w:rPr>
        <w:t>List</w:t>
      </w:r>
    </w:p>
    <w:p w14:paraId="168E46BB" w14:textId="77777777" w:rsidR="008106B1" w:rsidRPr="00A22D6C" w:rsidRDefault="008106B1" w:rsidP="008106B1">
      <w:pPr>
        <w:pStyle w:val="ListParagraph"/>
        <w:numPr>
          <w:ilvl w:val="2"/>
          <w:numId w:val="12"/>
        </w:numPr>
        <w:ind w:left="3658"/>
      </w:pPr>
      <w:r>
        <w:rPr>
          <w:b/>
        </w:rPr>
        <w:t xml:space="preserve">Language </w:t>
      </w:r>
      <w:r w:rsidR="00AD14FB">
        <w:rPr>
          <w:b/>
        </w:rPr>
        <w:t xml:space="preserve">Interview </w:t>
      </w:r>
      <w:r w:rsidR="00AD14FB" w:rsidRPr="00B76DE5">
        <w:rPr>
          <w:b/>
        </w:rPr>
        <w:t>List</w:t>
      </w:r>
    </w:p>
    <w:p w14:paraId="168E46BC" w14:textId="77777777" w:rsidR="008106B1" w:rsidRPr="00A22D6C" w:rsidRDefault="00AD14FB" w:rsidP="008106B1">
      <w:pPr>
        <w:pStyle w:val="ListParagraph"/>
        <w:numPr>
          <w:ilvl w:val="2"/>
          <w:numId w:val="12"/>
        </w:numPr>
        <w:ind w:left="3658"/>
      </w:pPr>
      <w:r>
        <w:rPr>
          <w:b/>
        </w:rPr>
        <w:t xml:space="preserve">Interviewer Interview </w:t>
      </w:r>
      <w:r w:rsidRPr="00B76DE5">
        <w:rPr>
          <w:b/>
        </w:rPr>
        <w:t>List</w:t>
      </w:r>
    </w:p>
    <w:p w14:paraId="168E46BD" w14:textId="77777777" w:rsidR="008106B1" w:rsidRDefault="008106B1" w:rsidP="008106B1">
      <w:pPr>
        <w:pStyle w:val="ListParagraph"/>
        <w:numPr>
          <w:ilvl w:val="1"/>
          <w:numId w:val="12"/>
        </w:numPr>
        <w:contextualSpacing w:val="0"/>
      </w:pPr>
      <w:r>
        <w:t xml:space="preserve">The first column of each row is a selection radio button for that particular row.  Mark the radio button (press </w:t>
      </w:r>
      <w:r>
        <w:rPr>
          <w:b/>
          <w:caps/>
        </w:rPr>
        <w:t>Spacebar</w:t>
      </w:r>
      <w:r w:rsidRPr="00B76DE5">
        <w:rPr>
          <w:caps/>
        </w:rPr>
        <w:t>)</w:t>
      </w:r>
      <w:r>
        <w:rPr>
          <w:b/>
          <w:caps/>
        </w:rPr>
        <w:t xml:space="preserve"> </w:t>
      </w:r>
      <w:r>
        <w:t>for the desired row to take further action with the marked Contact.</w:t>
      </w:r>
    </w:p>
    <w:p w14:paraId="168E46BE" w14:textId="77777777" w:rsidR="00AD14FB" w:rsidRDefault="00AD14FB" w:rsidP="00AD14FB">
      <w:pPr>
        <w:pStyle w:val="ListParagraph"/>
        <w:numPr>
          <w:ilvl w:val="0"/>
          <w:numId w:val="12"/>
        </w:numPr>
        <w:contextualSpacing w:val="0"/>
      </w:pPr>
      <w:r w:rsidRPr="004F51CC">
        <w:rPr>
          <w:b/>
        </w:rPr>
        <w:t>Contact Info</w:t>
      </w:r>
      <w:r>
        <w:t xml:space="preserve"> button (</w:t>
      </w:r>
      <w:r w:rsidRPr="004F51CC">
        <w:rPr>
          <w:b/>
          <w:caps/>
        </w:rPr>
        <w:t>Alt + C</w:t>
      </w:r>
      <w:r>
        <w:t>)</w:t>
      </w:r>
    </w:p>
    <w:p w14:paraId="168E46BF" w14:textId="77777777" w:rsidR="00AD14FB" w:rsidRDefault="00AD14FB" w:rsidP="00AD14FB">
      <w:pPr>
        <w:pStyle w:val="ListParagraph"/>
        <w:numPr>
          <w:ilvl w:val="0"/>
          <w:numId w:val="12"/>
        </w:numPr>
        <w:contextualSpacing w:val="0"/>
      </w:pPr>
      <w:r>
        <w:rPr>
          <w:b/>
        </w:rPr>
        <w:t>No Response</w:t>
      </w:r>
      <w:r>
        <w:t xml:space="preserve"> button (</w:t>
      </w:r>
      <w:r w:rsidRPr="004F51CC">
        <w:rPr>
          <w:b/>
          <w:caps/>
        </w:rPr>
        <w:t xml:space="preserve">Alt + </w:t>
      </w:r>
      <w:r>
        <w:rPr>
          <w:b/>
          <w:caps/>
        </w:rPr>
        <w:t>N</w:t>
      </w:r>
      <w:r>
        <w:t>)</w:t>
      </w:r>
    </w:p>
    <w:p w14:paraId="685E2A98" w14:textId="77777777" w:rsidR="00673D81" w:rsidRDefault="00AD14FB" w:rsidP="00673D81">
      <w:pPr>
        <w:pStyle w:val="ListParagraph"/>
        <w:numPr>
          <w:ilvl w:val="0"/>
          <w:numId w:val="12"/>
        </w:numPr>
        <w:contextualSpacing w:val="0"/>
      </w:pPr>
      <w:r>
        <w:rPr>
          <w:b/>
        </w:rPr>
        <w:t>Completed</w:t>
      </w:r>
      <w:r>
        <w:t xml:space="preserve"> button (</w:t>
      </w:r>
      <w:r w:rsidRPr="004F51CC">
        <w:rPr>
          <w:b/>
          <w:caps/>
        </w:rPr>
        <w:t xml:space="preserve">Alt + </w:t>
      </w:r>
      <w:r>
        <w:rPr>
          <w:b/>
          <w:caps/>
        </w:rPr>
        <w:t>M</w:t>
      </w:r>
      <w:r w:rsidRPr="00AD14FB">
        <w:rPr>
          <w:caps/>
        </w:rPr>
        <w:t>)</w:t>
      </w:r>
      <w:r w:rsidR="00673D81">
        <w:rPr>
          <w:caps/>
        </w:rPr>
        <w:t xml:space="preserve">:  </w:t>
      </w:r>
      <w:r w:rsidR="00673D81">
        <w:t xml:space="preserve">This button brings the interview to conclusion and removes the Contact from the </w:t>
      </w:r>
      <w:r w:rsidR="00673D81">
        <w:rPr>
          <w:b/>
        </w:rPr>
        <w:t>Contact Interview L</w:t>
      </w:r>
      <w:r w:rsidR="00673D81" w:rsidRPr="001F3857">
        <w:rPr>
          <w:b/>
        </w:rPr>
        <w:t>ist</w:t>
      </w:r>
      <w:r w:rsidR="00673D81">
        <w:t>.</w:t>
      </w:r>
    </w:p>
    <w:p w14:paraId="168E46C1" w14:textId="77777777" w:rsidR="00AD14FB" w:rsidRPr="00AD14FB" w:rsidRDefault="00AD14FB" w:rsidP="00AD14FB">
      <w:pPr>
        <w:pStyle w:val="ListParagraph"/>
        <w:numPr>
          <w:ilvl w:val="0"/>
          <w:numId w:val="12"/>
        </w:numPr>
        <w:contextualSpacing w:val="0"/>
      </w:pPr>
      <w:r>
        <w:rPr>
          <w:b/>
        </w:rPr>
        <w:t xml:space="preserve">Refer </w:t>
      </w:r>
      <w:r>
        <w:t>button (</w:t>
      </w:r>
      <w:r w:rsidRPr="004F51CC">
        <w:rPr>
          <w:b/>
          <w:caps/>
        </w:rPr>
        <w:t xml:space="preserve">Alt + </w:t>
      </w:r>
      <w:r>
        <w:rPr>
          <w:b/>
          <w:caps/>
        </w:rPr>
        <w:t>R</w:t>
      </w:r>
      <w:r w:rsidRPr="00AD14FB">
        <w:rPr>
          <w:caps/>
        </w:rPr>
        <w:t>)</w:t>
      </w:r>
    </w:p>
    <w:p w14:paraId="168E46C2" w14:textId="77777777" w:rsidR="00AD14FB" w:rsidRDefault="00AD14FB" w:rsidP="00AD14FB">
      <w:pPr>
        <w:pStyle w:val="ListParagraph"/>
        <w:numPr>
          <w:ilvl w:val="0"/>
          <w:numId w:val="12"/>
        </w:numPr>
        <w:contextualSpacing w:val="0"/>
      </w:pPr>
      <w:r>
        <w:rPr>
          <w:b/>
        </w:rPr>
        <w:t>Print</w:t>
      </w:r>
      <w:r>
        <w:t xml:space="preserve"> button (</w:t>
      </w:r>
      <w:r w:rsidRPr="004F51CC">
        <w:rPr>
          <w:b/>
          <w:caps/>
        </w:rPr>
        <w:t>Alt +</w:t>
      </w:r>
      <w:r>
        <w:rPr>
          <w:b/>
          <w:caps/>
        </w:rPr>
        <w:t xml:space="preserve"> P</w:t>
      </w:r>
      <w:r>
        <w:rPr>
          <w:caps/>
        </w:rPr>
        <w:t>)</w:t>
      </w:r>
    </w:p>
    <w:p w14:paraId="168E46C3" w14:textId="77777777" w:rsidR="00995F32" w:rsidRPr="006700AF" w:rsidRDefault="00995F32">
      <w:pPr>
        <w:pStyle w:val="Heading1"/>
        <w:rPr>
          <w:sz w:val="20"/>
        </w:rPr>
      </w:pPr>
      <w:bookmarkStart w:id="21" w:name="_Toc505590146"/>
      <w:bookmarkStart w:id="22" w:name="_Toc506778859"/>
      <w:bookmarkStart w:id="23" w:name="_Toc19940308"/>
      <w:bookmarkStart w:id="24" w:name="_Toc38690307"/>
      <w:bookmarkStart w:id="25" w:name="_Toc345945957"/>
      <w:r w:rsidRPr="00C617B4">
        <w:t>OBJECTIVE 2:</w:t>
      </w:r>
      <w:bookmarkEnd w:id="21"/>
      <w:bookmarkEnd w:id="22"/>
      <w:bookmarkEnd w:id="23"/>
      <w:bookmarkEnd w:id="24"/>
      <w:bookmarkEnd w:id="25"/>
    </w:p>
    <w:p w14:paraId="168E46C4" w14:textId="77777777" w:rsidR="00995F32" w:rsidRPr="006700AF" w:rsidRDefault="008172A8">
      <w:pPr>
        <w:pStyle w:val="Heading2"/>
      </w:pPr>
      <w:bookmarkStart w:id="26" w:name="_Toc345945958"/>
      <w:r>
        <w:t>Using the Contact Board</w:t>
      </w:r>
      <w:bookmarkEnd w:id="26"/>
    </w:p>
    <w:p w14:paraId="168E46C5" w14:textId="77777777" w:rsidR="00995F32" w:rsidRPr="006700AF" w:rsidRDefault="008172A8" w:rsidP="008172A8">
      <w:pPr>
        <w:pStyle w:val="Heading3"/>
      </w:pPr>
      <w:bookmarkStart w:id="27" w:name="_Calling_an_In"/>
      <w:bookmarkStart w:id="28" w:name="_Toc345945959"/>
      <w:bookmarkEnd w:id="27"/>
      <w:r>
        <w:t>Calling an In Office Contact</w:t>
      </w:r>
      <w:bookmarkEnd w:id="28"/>
    </w:p>
    <w:p w14:paraId="168E46C6" w14:textId="77777777" w:rsidR="00C710F5" w:rsidRPr="00B12BDB" w:rsidRDefault="00C710F5" w:rsidP="00AB1F65">
      <w:pPr>
        <w:pStyle w:val="ListParagraph"/>
        <w:numPr>
          <w:ilvl w:val="0"/>
          <w:numId w:val="9"/>
        </w:numPr>
      </w:pPr>
      <w:r>
        <w:t xml:space="preserve">Press </w:t>
      </w:r>
      <w:r w:rsidRPr="00C710F5">
        <w:rPr>
          <w:b/>
        </w:rPr>
        <w:t>B</w:t>
      </w:r>
      <w:r>
        <w:t xml:space="preserve"> (button) to move to and select</w:t>
      </w:r>
      <w:r w:rsidRPr="00B9378D">
        <w:t xml:space="preserve"> </w:t>
      </w:r>
      <w:r w:rsidRPr="00C710F5">
        <w:rPr>
          <w:bCs/>
        </w:rPr>
        <w:t xml:space="preserve">the </w:t>
      </w:r>
      <w:r w:rsidRPr="00E36EE9">
        <w:rPr>
          <w:b/>
          <w:bCs/>
        </w:rPr>
        <w:t>Refresh</w:t>
      </w:r>
      <w:r w:rsidRPr="00C710F5">
        <w:rPr>
          <w:bCs/>
          <w:i/>
        </w:rPr>
        <w:t xml:space="preserve"> </w:t>
      </w:r>
      <w:r w:rsidRPr="00C710F5">
        <w:rPr>
          <w:bCs/>
        </w:rPr>
        <w:t>button</w:t>
      </w:r>
      <w:r w:rsidRPr="00B9378D">
        <w:t xml:space="preserve"> on the </w:t>
      </w:r>
      <w:r w:rsidRPr="00C710F5">
        <w:rPr>
          <w:b/>
        </w:rPr>
        <w:t>Contact Board</w:t>
      </w:r>
      <w:r>
        <w:t xml:space="preserve">; press </w:t>
      </w:r>
      <w:r w:rsidR="000B4FE4" w:rsidRPr="000B4FE4">
        <w:rPr>
          <w:b/>
        </w:rPr>
        <w:t>ENTER</w:t>
      </w:r>
      <w:r>
        <w:t>.</w:t>
      </w:r>
    </w:p>
    <w:p w14:paraId="168E46C7" w14:textId="0F3C3A39" w:rsidR="00C710F5" w:rsidRDefault="00A41C16" w:rsidP="00C710F5">
      <w:pPr>
        <w:ind w:left="1800"/>
      </w:pPr>
      <w:r>
        <w:rPr>
          <w:b/>
        </w:rPr>
        <w:t>VIP</w:t>
      </w:r>
      <w:r w:rsidR="00673D81">
        <w:rPr>
          <w:b/>
        </w:rPr>
        <w:t>r</w:t>
      </w:r>
      <w:r>
        <w:rPr>
          <w:b/>
        </w:rPr>
        <w:t xml:space="preserve"> Note</w:t>
      </w:r>
      <w:r w:rsidR="00C710F5" w:rsidRPr="00B9378D">
        <w:rPr>
          <w:b/>
        </w:rPr>
        <w:t xml:space="preserve">:  </w:t>
      </w:r>
      <w:r w:rsidR="00C710F5" w:rsidRPr="00B12BDB">
        <w:t>Always refresh the screen before calling any contact in VIP</w:t>
      </w:r>
      <w:r w:rsidR="00673D81">
        <w:t>r</w:t>
      </w:r>
      <w:r w:rsidR="00C710F5" w:rsidRPr="00B12BDB">
        <w:t xml:space="preserve">. This keeps information up-to-date on the </w:t>
      </w:r>
      <w:r w:rsidR="00C710F5" w:rsidRPr="00A40AE2">
        <w:rPr>
          <w:b/>
        </w:rPr>
        <w:t>Contact Board</w:t>
      </w:r>
      <w:r w:rsidR="00C710F5" w:rsidRPr="00B12BDB">
        <w:t>.</w:t>
      </w:r>
    </w:p>
    <w:p w14:paraId="168E46C9" w14:textId="193CE543" w:rsidR="00C710F5" w:rsidRDefault="00A41C16" w:rsidP="009E4D9A">
      <w:pPr>
        <w:ind w:left="1800"/>
      </w:pPr>
      <w:r w:rsidRPr="003E37C9">
        <w:rPr>
          <w:b/>
        </w:rPr>
        <w:t>JAWS Note</w:t>
      </w:r>
      <w:r w:rsidR="00C710F5">
        <w:t>:</w:t>
      </w:r>
      <w:r w:rsidR="00ED0BCA">
        <w:t xml:space="preserve">  </w:t>
      </w:r>
      <w:r w:rsidR="00C710F5">
        <w:t xml:space="preserve">You have multiple options for accessing many of the controls in </w:t>
      </w:r>
      <w:r w:rsidR="00C710F5" w:rsidRPr="00A40AE2">
        <w:rPr>
          <w:b/>
        </w:rPr>
        <w:t>VIPr</w:t>
      </w:r>
      <w:r w:rsidR="00C710F5">
        <w:t xml:space="preserve">.  For example, while pressing </w:t>
      </w:r>
      <w:r w:rsidR="00C710F5" w:rsidRPr="00A40AE2">
        <w:rPr>
          <w:b/>
        </w:rPr>
        <w:t>B</w:t>
      </w:r>
      <w:r w:rsidR="00C710F5">
        <w:t xml:space="preserve">, for Button, is the quickest way to access the </w:t>
      </w:r>
      <w:r w:rsidR="00C710F5" w:rsidRPr="00A40AE2">
        <w:rPr>
          <w:b/>
        </w:rPr>
        <w:t>Refresh</w:t>
      </w:r>
      <w:r w:rsidR="00C710F5">
        <w:t xml:space="preserve"> button, you may select any of the following alternative methods:  </w:t>
      </w:r>
    </w:p>
    <w:p w14:paraId="168E46CA" w14:textId="77777777" w:rsidR="00C710F5" w:rsidRPr="009E4D9A" w:rsidRDefault="00C710F5" w:rsidP="00E36EE9">
      <w:pPr>
        <w:pStyle w:val="ListParagraph"/>
        <w:numPr>
          <w:ilvl w:val="0"/>
          <w:numId w:val="46"/>
        </w:numPr>
        <w:rPr>
          <w:color w:val="000000" w:themeColor="text1"/>
        </w:rPr>
      </w:pPr>
      <w:r w:rsidRPr="009E4D9A">
        <w:rPr>
          <w:color w:val="000000" w:themeColor="text1"/>
        </w:rPr>
        <w:t xml:space="preserve">Press </w:t>
      </w:r>
      <w:r w:rsidRPr="009E4D9A">
        <w:rPr>
          <w:b/>
          <w:caps/>
          <w:color w:val="000000" w:themeColor="text1"/>
        </w:rPr>
        <w:t>Insert</w:t>
      </w:r>
      <w:r w:rsidRPr="009E4D9A">
        <w:rPr>
          <w:b/>
          <w:color w:val="000000" w:themeColor="text1"/>
        </w:rPr>
        <w:t xml:space="preserve"> + F5</w:t>
      </w:r>
      <w:r w:rsidRPr="009E4D9A">
        <w:rPr>
          <w:color w:val="000000" w:themeColor="text1"/>
        </w:rPr>
        <w:t xml:space="preserve"> (Form Field list), </w:t>
      </w:r>
      <w:r w:rsidRPr="009E4D9A">
        <w:rPr>
          <w:b/>
          <w:color w:val="000000" w:themeColor="text1"/>
        </w:rPr>
        <w:t>R</w:t>
      </w:r>
      <w:r w:rsidRPr="009E4D9A">
        <w:rPr>
          <w:color w:val="000000" w:themeColor="text1"/>
        </w:rPr>
        <w:t xml:space="preserve"> (Refresh), </w:t>
      </w:r>
      <w:r w:rsidR="000B4FE4" w:rsidRPr="009E4D9A">
        <w:rPr>
          <w:b/>
          <w:color w:val="000000" w:themeColor="text1"/>
        </w:rPr>
        <w:t>ENTER</w:t>
      </w:r>
      <w:r w:rsidRPr="009E4D9A">
        <w:rPr>
          <w:color w:val="000000" w:themeColor="text1"/>
        </w:rPr>
        <w:t>.</w:t>
      </w:r>
    </w:p>
    <w:p w14:paraId="168E46CB" w14:textId="77777777" w:rsidR="00C710F5" w:rsidRPr="009E4D9A" w:rsidRDefault="00C710F5" w:rsidP="00E36EE9">
      <w:pPr>
        <w:pStyle w:val="ListParagraph"/>
        <w:numPr>
          <w:ilvl w:val="0"/>
          <w:numId w:val="46"/>
        </w:numPr>
        <w:rPr>
          <w:color w:val="000000" w:themeColor="text1"/>
        </w:rPr>
      </w:pPr>
      <w:r w:rsidRPr="009E4D9A">
        <w:rPr>
          <w:color w:val="000000" w:themeColor="text1"/>
        </w:rPr>
        <w:t xml:space="preserve">Press </w:t>
      </w:r>
      <w:r w:rsidRPr="009E4D9A">
        <w:rPr>
          <w:b/>
          <w:caps/>
          <w:color w:val="000000" w:themeColor="text1"/>
        </w:rPr>
        <w:t>Insert</w:t>
      </w:r>
      <w:r w:rsidRPr="009E4D9A">
        <w:rPr>
          <w:b/>
          <w:color w:val="000000" w:themeColor="text1"/>
        </w:rPr>
        <w:t xml:space="preserve"> + </w:t>
      </w:r>
      <w:r w:rsidRPr="009E4D9A">
        <w:rPr>
          <w:b/>
          <w:caps/>
          <w:color w:val="000000" w:themeColor="text1"/>
        </w:rPr>
        <w:t>Control</w:t>
      </w:r>
      <w:r w:rsidRPr="009E4D9A">
        <w:rPr>
          <w:b/>
          <w:color w:val="000000" w:themeColor="text1"/>
        </w:rPr>
        <w:t xml:space="preserve"> + B</w:t>
      </w:r>
      <w:r w:rsidRPr="009E4D9A">
        <w:rPr>
          <w:color w:val="000000" w:themeColor="text1"/>
        </w:rPr>
        <w:t xml:space="preserve"> (Buttons list), </w:t>
      </w:r>
      <w:r w:rsidRPr="009E4D9A">
        <w:rPr>
          <w:b/>
          <w:color w:val="000000" w:themeColor="text1"/>
        </w:rPr>
        <w:t>R</w:t>
      </w:r>
      <w:r w:rsidRPr="009E4D9A">
        <w:rPr>
          <w:color w:val="000000" w:themeColor="text1"/>
        </w:rPr>
        <w:t xml:space="preserve"> (Refresh), </w:t>
      </w:r>
      <w:r w:rsidR="000B4FE4" w:rsidRPr="009E4D9A">
        <w:rPr>
          <w:b/>
          <w:color w:val="000000" w:themeColor="text1"/>
        </w:rPr>
        <w:t>ENTER</w:t>
      </w:r>
      <w:r w:rsidRPr="009E4D9A">
        <w:rPr>
          <w:color w:val="000000" w:themeColor="text1"/>
        </w:rPr>
        <w:t>.</w:t>
      </w:r>
    </w:p>
    <w:p w14:paraId="168E46CC" w14:textId="77777777" w:rsidR="00C710F5" w:rsidRPr="009E4D9A" w:rsidRDefault="00C710F5" w:rsidP="00E36EE9">
      <w:pPr>
        <w:pStyle w:val="ListParagraph"/>
        <w:numPr>
          <w:ilvl w:val="0"/>
          <w:numId w:val="46"/>
        </w:numPr>
        <w:rPr>
          <w:color w:val="000000" w:themeColor="text1"/>
        </w:rPr>
      </w:pPr>
      <w:r w:rsidRPr="009E4D9A">
        <w:rPr>
          <w:color w:val="000000" w:themeColor="text1"/>
        </w:rPr>
        <w:t xml:space="preserve">Press </w:t>
      </w:r>
      <w:r w:rsidRPr="009E4D9A">
        <w:rPr>
          <w:b/>
          <w:color w:val="000000" w:themeColor="text1"/>
        </w:rPr>
        <w:t>F</w:t>
      </w:r>
      <w:r w:rsidRPr="009E4D9A">
        <w:rPr>
          <w:color w:val="000000" w:themeColor="text1"/>
        </w:rPr>
        <w:t xml:space="preserve"> to move from field to field until you reach the </w:t>
      </w:r>
      <w:r w:rsidRPr="009E4D9A">
        <w:rPr>
          <w:b/>
          <w:color w:val="000000" w:themeColor="text1"/>
        </w:rPr>
        <w:t>Refresh</w:t>
      </w:r>
      <w:r w:rsidRPr="009E4D9A">
        <w:rPr>
          <w:color w:val="000000" w:themeColor="text1"/>
        </w:rPr>
        <w:t xml:space="preserve"> button.  This is likely to be slow as there are many form controls on the page.</w:t>
      </w:r>
    </w:p>
    <w:p w14:paraId="168E46CE" w14:textId="748E5A41" w:rsidR="003E37C9" w:rsidRDefault="003E37C9" w:rsidP="009E4D9A">
      <w:pPr>
        <w:ind w:left="1800"/>
      </w:pPr>
      <w:r w:rsidRPr="003E37C9">
        <w:rPr>
          <w:b/>
        </w:rPr>
        <w:t>JAWS Note</w:t>
      </w:r>
      <w:r>
        <w:t>:</w:t>
      </w:r>
      <w:r w:rsidR="00ED0BCA">
        <w:t xml:space="preserve">  </w:t>
      </w:r>
      <w:r>
        <w:t xml:space="preserve">If you wish to filter the contacts displayed on the </w:t>
      </w:r>
      <w:r>
        <w:rPr>
          <w:b/>
        </w:rPr>
        <w:t>Contact Board</w:t>
      </w:r>
      <w:r>
        <w:t xml:space="preserve">, move to the combo box filters.  For example, you can filter the contacts by </w:t>
      </w:r>
      <w:r w:rsidRPr="003E37C9">
        <w:rPr>
          <w:b/>
        </w:rPr>
        <w:t>SR Group</w:t>
      </w:r>
      <w:r>
        <w:t xml:space="preserve"> from the </w:t>
      </w:r>
      <w:r w:rsidRPr="003E37C9">
        <w:rPr>
          <w:b/>
        </w:rPr>
        <w:t>Group Filter combo box</w:t>
      </w:r>
      <w:r>
        <w:t xml:space="preserve">. </w:t>
      </w:r>
    </w:p>
    <w:p w14:paraId="168E46CF" w14:textId="77777777" w:rsidR="00C710F5" w:rsidRPr="00C710F5" w:rsidRDefault="00C710F5" w:rsidP="00C710F5">
      <w:pPr>
        <w:pStyle w:val="NoSpacing"/>
        <w:ind w:left="2880"/>
        <w:rPr>
          <w:color w:val="000000"/>
        </w:rPr>
      </w:pPr>
    </w:p>
    <w:p w14:paraId="41CC3B27" w14:textId="77777777" w:rsidR="00F22866" w:rsidRDefault="00F22866" w:rsidP="00F22866">
      <w:pPr>
        <w:pStyle w:val="ListParagraph"/>
        <w:numPr>
          <w:ilvl w:val="0"/>
          <w:numId w:val="9"/>
        </w:numPr>
        <w:spacing w:after="240"/>
        <w:contextualSpacing w:val="0"/>
      </w:pPr>
      <w:r w:rsidRPr="00B01EB4">
        <w:t xml:space="preserve">Select the </w:t>
      </w:r>
      <w:r>
        <w:t>contact</w:t>
      </w:r>
      <w:r w:rsidRPr="00B01EB4">
        <w:t xml:space="preserve"> from the </w:t>
      </w:r>
      <w:r w:rsidRPr="00687519">
        <w:rPr>
          <w:b/>
        </w:rPr>
        <w:t>Contact Waiting List</w:t>
      </w:r>
      <w:r w:rsidRPr="00B01EB4">
        <w:t xml:space="preserve">.  You can use the </w:t>
      </w:r>
      <w:r w:rsidRPr="00687519">
        <w:rPr>
          <w:b/>
        </w:rPr>
        <w:t>Links List</w:t>
      </w:r>
      <w:r w:rsidRPr="00B01EB4">
        <w:t xml:space="preserve"> (</w:t>
      </w:r>
      <w:r w:rsidRPr="00687519">
        <w:rPr>
          <w:b/>
        </w:rPr>
        <w:t>INSERT + F7</w:t>
      </w:r>
      <w:r w:rsidRPr="00B01EB4">
        <w:t xml:space="preserve">) to move to the column that will be most useful to you in identifying the </w:t>
      </w:r>
      <w:r>
        <w:t>contact</w:t>
      </w:r>
      <w:r w:rsidRPr="00B01EB4">
        <w:t xml:space="preserve">.  For example, </w:t>
      </w:r>
      <w:r w:rsidRPr="00D8733F">
        <w:rPr>
          <w:b/>
          <w:color w:val="000000"/>
        </w:rPr>
        <w:t>Ticket Number</w:t>
      </w:r>
      <w:r>
        <w:rPr>
          <w:color w:val="000000"/>
        </w:rPr>
        <w:t xml:space="preserve"> </w:t>
      </w:r>
      <w:r w:rsidRPr="00687519">
        <w:rPr>
          <w:b/>
          <w:color w:val="000000"/>
        </w:rPr>
        <w:t>Waiting List</w:t>
      </w:r>
      <w:r>
        <w:rPr>
          <w:color w:val="000000"/>
        </w:rPr>
        <w:t xml:space="preserve"> (</w:t>
      </w:r>
      <w:r w:rsidRPr="00687519">
        <w:rPr>
          <w:b/>
          <w:color w:val="000000"/>
        </w:rPr>
        <w:t>T</w:t>
      </w:r>
      <w:r>
        <w:rPr>
          <w:color w:val="000000"/>
        </w:rPr>
        <w:t xml:space="preserve">) </w:t>
      </w:r>
      <w:r w:rsidRPr="00B01EB4">
        <w:t xml:space="preserve">or </w:t>
      </w:r>
      <w:r w:rsidRPr="00687519">
        <w:rPr>
          <w:b/>
        </w:rPr>
        <w:t>Contact Type Waiting List</w:t>
      </w:r>
      <w:r w:rsidRPr="00B01EB4">
        <w:t xml:space="preserve"> (</w:t>
      </w:r>
      <w:r w:rsidRPr="00687519">
        <w:rPr>
          <w:b/>
        </w:rPr>
        <w:t>C</w:t>
      </w:r>
      <w:r w:rsidRPr="00B01EB4">
        <w:t xml:space="preserve">).  Press </w:t>
      </w:r>
      <w:r w:rsidRPr="00687519">
        <w:rPr>
          <w:b/>
        </w:rPr>
        <w:t>ALT + M</w:t>
      </w:r>
      <w:r w:rsidRPr="00B01EB4">
        <w:t xml:space="preserve"> to move your focus to the selected column in the </w:t>
      </w:r>
      <w:r w:rsidRPr="00687519">
        <w:rPr>
          <w:b/>
        </w:rPr>
        <w:t>Contact Waiting List</w:t>
      </w:r>
      <w:r w:rsidRPr="00B01EB4">
        <w:t xml:space="preserve">.  (Alternatively, press </w:t>
      </w:r>
      <w:r w:rsidRPr="00687519">
        <w:rPr>
          <w:b/>
        </w:rPr>
        <w:t>ENTER</w:t>
      </w:r>
      <w:r w:rsidRPr="00B01EB4">
        <w:t xml:space="preserve"> to sort by the selected column heading.)  Use your table reading keys to identify the row for the desired visitor.</w:t>
      </w:r>
    </w:p>
    <w:p w14:paraId="168E46D2" w14:textId="1A00D98C" w:rsidR="006F3E79" w:rsidRDefault="00A41C16" w:rsidP="00B010FF">
      <w:pPr>
        <w:pStyle w:val="NoSpacing"/>
        <w:spacing w:after="240"/>
        <w:ind w:left="1800"/>
        <w:rPr>
          <w:color w:val="000000"/>
        </w:rPr>
      </w:pPr>
      <w:r>
        <w:rPr>
          <w:b/>
          <w:caps/>
          <w:color w:val="000000"/>
        </w:rPr>
        <w:t xml:space="preserve">JAWS </w:t>
      </w:r>
      <w:r>
        <w:rPr>
          <w:b/>
          <w:color w:val="000000"/>
        </w:rPr>
        <w:t>Note</w:t>
      </w:r>
      <w:r>
        <w:rPr>
          <w:b/>
          <w:caps/>
          <w:color w:val="000000"/>
        </w:rPr>
        <w:t>:</w:t>
      </w:r>
      <w:r w:rsidR="00B010FF">
        <w:rPr>
          <w:b/>
          <w:caps/>
          <w:color w:val="000000"/>
        </w:rPr>
        <w:t xml:space="preserve">  </w:t>
      </w:r>
      <w:r w:rsidR="006F3E79">
        <w:rPr>
          <w:color w:val="000000"/>
        </w:rPr>
        <w:t xml:space="preserve">Choose the link for the column </w:t>
      </w:r>
      <w:r w:rsidR="006A4C27">
        <w:rPr>
          <w:color w:val="000000"/>
        </w:rPr>
        <w:t>heading that</w:t>
      </w:r>
      <w:r w:rsidR="006F3E79">
        <w:rPr>
          <w:color w:val="000000"/>
        </w:rPr>
        <w:t xml:space="preserve"> is most useful to you (e.g., </w:t>
      </w:r>
      <w:r w:rsidR="006F3E79" w:rsidRPr="006F3E79">
        <w:rPr>
          <w:b/>
          <w:color w:val="000000"/>
        </w:rPr>
        <w:t>Interviewer</w:t>
      </w:r>
      <w:r w:rsidR="006F3E79" w:rsidRPr="006F3E79">
        <w:rPr>
          <w:color w:val="000000"/>
        </w:rPr>
        <w:t>,</w:t>
      </w:r>
      <w:r w:rsidR="006F3E79" w:rsidRPr="006F3E79">
        <w:rPr>
          <w:b/>
          <w:color w:val="000000"/>
        </w:rPr>
        <w:t xml:space="preserve"> Ticket Number</w:t>
      </w:r>
      <w:r w:rsidR="006F3E79" w:rsidRPr="006F3E79">
        <w:rPr>
          <w:color w:val="000000"/>
        </w:rPr>
        <w:t>,</w:t>
      </w:r>
      <w:r w:rsidR="006F3E79" w:rsidRPr="006F3E79">
        <w:rPr>
          <w:b/>
          <w:color w:val="000000"/>
        </w:rPr>
        <w:t xml:space="preserve"> Contact Name</w:t>
      </w:r>
      <w:r w:rsidR="006A4C27">
        <w:rPr>
          <w:color w:val="000000"/>
        </w:rPr>
        <w:t>, etc.</w:t>
      </w:r>
      <w:r w:rsidR="006F3E79">
        <w:rPr>
          <w:color w:val="000000"/>
        </w:rPr>
        <w:t>).</w:t>
      </w:r>
    </w:p>
    <w:p w14:paraId="168E46D3" w14:textId="5115809C" w:rsidR="006F3E79" w:rsidRDefault="006F3E79" w:rsidP="006F3E79">
      <w:pPr>
        <w:pStyle w:val="NoSpacing"/>
        <w:spacing w:after="120"/>
        <w:ind w:left="2160"/>
      </w:pPr>
      <w:r>
        <w:t xml:space="preserve">Execute the link and </w:t>
      </w:r>
      <w:r w:rsidR="00611750">
        <w:t xml:space="preserve">VIPr modifies </w:t>
      </w:r>
      <w:r>
        <w:t xml:space="preserve">the </w:t>
      </w:r>
      <w:r w:rsidRPr="006F3E79">
        <w:rPr>
          <w:b/>
        </w:rPr>
        <w:t>Contact Interview List</w:t>
      </w:r>
      <w:r>
        <w:t xml:space="preserve"> sort to sort by that column, in ascending or descending order.  Execute the same link a second time to reverse the sort.  You may only sort by one variable; there is no secondary sort.  </w:t>
      </w:r>
      <w:r w:rsidR="00611750">
        <w:t>The</w:t>
      </w:r>
      <w:r>
        <w:t xml:space="preserve"> words "Interview List" </w:t>
      </w:r>
      <w:r w:rsidR="00611750">
        <w:t>follow each</w:t>
      </w:r>
      <w:r>
        <w:t xml:space="preserve"> column</w:t>
      </w:r>
      <w:r w:rsidR="00611750">
        <w:t xml:space="preserve"> heading to </w:t>
      </w:r>
      <w:r w:rsidR="00451290">
        <w:t>identify</w:t>
      </w:r>
      <w:r w:rsidR="00611750">
        <w:t xml:space="preserve"> the column</w:t>
      </w:r>
      <w:r>
        <w:t xml:space="preserve"> as belonging to the </w:t>
      </w:r>
      <w:r w:rsidRPr="006F3E79">
        <w:rPr>
          <w:b/>
        </w:rPr>
        <w:t>Contact Interview List</w:t>
      </w:r>
      <w:r>
        <w:t xml:space="preserve"> rather than the </w:t>
      </w:r>
      <w:r w:rsidRPr="006F3E79">
        <w:rPr>
          <w:b/>
        </w:rPr>
        <w:t>Contact Waiting List</w:t>
      </w:r>
      <w:r>
        <w:t xml:space="preserve">.  </w:t>
      </w:r>
    </w:p>
    <w:p w14:paraId="168E46D4" w14:textId="143B9672" w:rsidR="00F17482" w:rsidRDefault="006F3E79" w:rsidP="00F17482">
      <w:pPr>
        <w:pStyle w:val="NoSpacing"/>
        <w:spacing w:after="120"/>
        <w:ind w:left="2160"/>
      </w:pPr>
      <w:r>
        <w:t xml:space="preserve">If you do not wish to execute the sort when navigating by column from the </w:t>
      </w:r>
      <w:r w:rsidRPr="006F3E79">
        <w:rPr>
          <w:b/>
        </w:rPr>
        <w:t>Links List</w:t>
      </w:r>
      <w:r>
        <w:t xml:space="preserve">, use </w:t>
      </w:r>
      <w:r w:rsidRPr="006F3E79">
        <w:rPr>
          <w:b/>
          <w:caps/>
        </w:rPr>
        <w:t>Alt + M</w:t>
      </w:r>
      <w:r>
        <w:t xml:space="preserve"> (</w:t>
      </w:r>
      <w:r w:rsidRPr="006F3E79">
        <w:rPr>
          <w:b/>
        </w:rPr>
        <w:t>Move to</w:t>
      </w:r>
      <w:r>
        <w:t xml:space="preserve"> </w:t>
      </w:r>
      <w:r w:rsidR="00CA4B23">
        <w:rPr>
          <w:b/>
        </w:rPr>
        <w:t>L</w:t>
      </w:r>
      <w:r w:rsidR="00BC4131">
        <w:rPr>
          <w:b/>
        </w:rPr>
        <w:t xml:space="preserve">ink </w:t>
      </w:r>
      <w:r>
        <w:t xml:space="preserve">button) rather than pressing </w:t>
      </w:r>
      <w:r w:rsidRPr="006F3E79">
        <w:rPr>
          <w:b/>
          <w:caps/>
        </w:rPr>
        <w:t>Enter</w:t>
      </w:r>
      <w:r>
        <w:t xml:space="preserve">. </w:t>
      </w:r>
    </w:p>
    <w:p w14:paraId="168E46D6" w14:textId="353BF4E5" w:rsidR="00A41C16" w:rsidRDefault="00F17482" w:rsidP="00B010FF">
      <w:pPr>
        <w:pStyle w:val="ListParagraph"/>
        <w:spacing w:after="240"/>
        <w:ind w:left="1800"/>
        <w:contextualSpacing w:val="0"/>
        <w:rPr>
          <w:b/>
          <w:caps/>
          <w:color w:val="000000"/>
        </w:rPr>
      </w:pPr>
      <w:r w:rsidRPr="00F17482">
        <w:rPr>
          <w:b/>
        </w:rPr>
        <w:t>JAWS Note</w:t>
      </w:r>
      <w:r>
        <w:t>:</w:t>
      </w:r>
      <w:r w:rsidR="00B010FF">
        <w:t xml:space="preserve">  </w:t>
      </w:r>
      <w:r w:rsidR="00F676E0" w:rsidRPr="00F676E0">
        <w:rPr>
          <w:b/>
          <w:color w:val="000000"/>
        </w:rPr>
        <w:t>Table Layer Keystrokes</w:t>
      </w:r>
      <w:r w:rsidR="00F676E0">
        <w:rPr>
          <w:color w:val="000000"/>
        </w:rPr>
        <w:t xml:space="preserve"> are helpful here:</w:t>
      </w:r>
    </w:p>
    <w:p w14:paraId="168E46D7" w14:textId="77777777" w:rsidR="00C710F5" w:rsidRDefault="00F676E0" w:rsidP="00F17482">
      <w:pPr>
        <w:pStyle w:val="NoSpacing"/>
        <w:spacing w:after="240"/>
        <w:ind w:left="2160"/>
        <w:rPr>
          <w:color w:val="000000"/>
        </w:rPr>
      </w:pPr>
      <w:r w:rsidRPr="009E4D9A">
        <w:rPr>
          <w:b/>
          <w:caps/>
          <w:color w:val="000000"/>
        </w:rPr>
        <w:t>Insert + Spacebar</w:t>
      </w:r>
      <w:r w:rsidRPr="009E4D9A">
        <w:rPr>
          <w:color w:val="000000"/>
        </w:rPr>
        <w:t xml:space="preserve">, </w:t>
      </w:r>
      <w:r w:rsidR="006E2298" w:rsidRPr="009E4D9A">
        <w:rPr>
          <w:color w:val="000000"/>
        </w:rPr>
        <w:t xml:space="preserve">followed by </w:t>
      </w:r>
      <w:r w:rsidRPr="009E4D9A">
        <w:rPr>
          <w:b/>
          <w:color w:val="000000"/>
        </w:rPr>
        <w:t>T</w:t>
      </w:r>
      <w:r w:rsidRPr="009E4D9A">
        <w:rPr>
          <w:color w:val="000000"/>
        </w:rPr>
        <w:t xml:space="preserve">, then use </w:t>
      </w:r>
      <w:r w:rsidRPr="009E4D9A">
        <w:rPr>
          <w:b/>
          <w:caps/>
          <w:color w:val="000000"/>
        </w:rPr>
        <w:t>arrow keys</w:t>
      </w:r>
      <w:r w:rsidRPr="009E4D9A">
        <w:rPr>
          <w:color w:val="000000"/>
        </w:rPr>
        <w:t xml:space="preserve"> or other navigation keys to move between columns and rows.</w:t>
      </w:r>
      <w:r w:rsidR="00C710F5">
        <w:rPr>
          <w:color w:val="000000"/>
        </w:rPr>
        <w:t xml:space="preserve"> </w:t>
      </w:r>
    </w:p>
    <w:p w14:paraId="168E46D8" w14:textId="77777777" w:rsidR="00A41C16" w:rsidRPr="00A41C16" w:rsidRDefault="00A41C16" w:rsidP="00F17482">
      <w:pPr>
        <w:pStyle w:val="NoSpacing"/>
        <w:spacing w:after="240"/>
        <w:ind w:left="2160"/>
        <w:rPr>
          <w:color w:val="000000"/>
        </w:rPr>
      </w:pPr>
      <w:r w:rsidRPr="00476E22">
        <w:rPr>
          <w:caps/>
          <w:color w:val="000000"/>
        </w:rPr>
        <w:t>S</w:t>
      </w:r>
      <w:r w:rsidRPr="00476E22">
        <w:rPr>
          <w:color w:val="000000"/>
        </w:rPr>
        <w:t>ee</w:t>
      </w:r>
      <w:r>
        <w:rPr>
          <w:b/>
          <w:color w:val="000000"/>
        </w:rPr>
        <w:t xml:space="preserve"> </w:t>
      </w:r>
      <w:hyperlink w:anchor="_Appendix_A" w:history="1">
        <w:r w:rsidRPr="00ED640E">
          <w:rPr>
            <w:rStyle w:val="Hyperlink"/>
          </w:rPr>
          <w:t>Appendix A</w:t>
        </w:r>
      </w:hyperlink>
      <w:r>
        <w:rPr>
          <w:b/>
          <w:color w:val="000000"/>
        </w:rPr>
        <w:t xml:space="preserve"> </w:t>
      </w:r>
      <w:r>
        <w:rPr>
          <w:color w:val="000000"/>
        </w:rPr>
        <w:t>for a full listing of JAWS Table Reading Keys and Table Layer Keystrokes.</w:t>
      </w:r>
    </w:p>
    <w:p w14:paraId="168E46D9" w14:textId="77777777" w:rsidR="00A40AE2" w:rsidRDefault="00C710F5" w:rsidP="00AB1F65">
      <w:pPr>
        <w:pStyle w:val="NoSpacing"/>
        <w:numPr>
          <w:ilvl w:val="0"/>
          <w:numId w:val="9"/>
        </w:numPr>
        <w:spacing w:after="120"/>
        <w:rPr>
          <w:color w:val="000000"/>
        </w:rPr>
      </w:pPr>
      <w:r>
        <w:rPr>
          <w:color w:val="000000"/>
        </w:rPr>
        <w:t xml:space="preserve">Once your focus is in the row for the visitor you want to select, press </w:t>
      </w:r>
      <w:r w:rsidRPr="00F20E8F">
        <w:rPr>
          <w:b/>
          <w:caps/>
          <w:color w:val="000000"/>
        </w:rPr>
        <w:t xml:space="preserve">Shift + </w:t>
      </w:r>
      <w:r w:rsidR="006E2298">
        <w:rPr>
          <w:b/>
          <w:caps/>
          <w:color w:val="000000"/>
        </w:rPr>
        <w:t>R</w:t>
      </w:r>
      <w:r>
        <w:rPr>
          <w:color w:val="000000"/>
        </w:rPr>
        <w:t xml:space="preserve"> to move to the radio button for the row.  </w:t>
      </w:r>
      <w:r w:rsidR="006E2298">
        <w:rPr>
          <w:color w:val="000000"/>
        </w:rPr>
        <w:t>(</w:t>
      </w:r>
      <w:r w:rsidR="00A41C16" w:rsidRPr="00A41C16">
        <w:rPr>
          <w:b/>
          <w:color w:val="000000"/>
        </w:rPr>
        <w:t>JAWS Note</w:t>
      </w:r>
      <w:r w:rsidR="006E2298">
        <w:rPr>
          <w:color w:val="000000"/>
        </w:rPr>
        <w:t xml:space="preserve">: You can also press </w:t>
      </w:r>
      <w:r w:rsidR="006E2298" w:rsidRPr="006E2298">
        <w:rPr>
          <w:b/>
          <w:caps/>
          <w:color w:val="000000"/>
        </w:rPr>
        <w:t>Shift + F</w:t>
      </w:r>
      <w:r w:rsidR="006E2298">
        <w:rPr>
          <w:color w:val="000000"/>
        </w:rPr>
        <w:t xml:space="preserve"> or </w:t>
      </w:r>
      <w:r w:rsidR="006E2298" w:rsidRPr="006E2298">
        <w:rPr>
          <w:b/>
          <w:caps/>
          <w:color w:val="000000"/>
        </w:rPr>
        <w:t>Shift + Tab</w:t>
      </w:r>
      <w:r w:rsidR="006E2298">
        <w:rPr>
          <w:color w:val="000000"/>
        </w:rPr>
        <w:t xml:space="preserve"> to move to the radio button for the selected row.)  </w:t>
      </w:r>
      <w:r>
        <w:rPr>
          <w:color w:val="000000"/>
        </w:rPr>
        <w:t xml:space="preserve">Press </w:t>
      </w:r>
      <w:r w:rsidRPr="00F20E8F">
        <w:rPr>
          <w:b/>
          <w:caps/>
          <w:color w:val="000000"/>
        </w:rPr>
        <w:t>Spacebar</w:t>
      </w:r>
      <w:r>
        <w:rPr>
          <w:color w:val="000000"/>
        </w:rPr>
        <w:t xml:space="preserve"> to s</w:t>
      </w:r>
      <w:r w:rsidRPr="00E32B69">
        <w:rPr>
          <w:color w:val="000000"/>
        </w:rPr>
        <w:t xml:space="preserve">elect </w:t>
      </w:r>
      <w:r>
        <w:rPr>
          <w:color w:val="000000"/>
        </w:rPr>
        <w:t>the visitor.</w:t>
      </w:r>
    </w:p>
    <w:p w14:paraId="168E46DA" w14:textId="77777777" w:rsidR="00A41C16" w:rsidRDefault="00C710F5" w:rsidP="00AB1F65">
      <w:pPr>
        <w:pStyle w:val="NoSpacing"/>
        <w:numPr>
          <w:ilvl w:val="0"/>
          <w:numId w:val="9"/>
        </w:numPr>
        <w:spacing w:after="120"/>
        <w:rPr>
          <w:color w:val="000000"/>
        </w:rPr>
      </w:pPr>
      <w:r w:rsidRPr="00A40AE2">
        <w:rPr>
          <w:color w:val="000000"/>
        </w:rPr>
        <w:t xml:space="preserve">Press </w:t>
      </w:r>
      <w:r w:rsidRPr="00F20E8F">
        <w:rPr>
          <w:b/>
          <w:caps/>
          <w:color w:val="000000"/>
        </w:rPr>
        <w:t>Alt + O</w:t>
      </w:r>
      <w:r w:rsidRPr="00A40AE2">
        <w:rPr>
          <w:color w:val="000000"/>
        </w:rPr>
        <w:t xml:space="preserve">, </w:t>
      </w:r>
      <w:r w:rsidR="000B4FE4" w:rsidRPr="00793889">
        <w:rPr>
          <w:b/>
          <w:color w:val="000000"/>
          <w:highlight w:val="yellow"/>
        </w:rPr>
        <w:t>ENTER</w:t>
      </w:r>
      <w:r w:rsidRPr="00A40AE2">
        <w:rPr>
          <w:color w:val="000000"/>
        </w:rPr>
        <w:t xml:space="preserve"> to press the </w:t>
      </w:r>
      <w:r w:rsidRPr="009E4D9A">
        <w:rPr>
          <w:b/>
          <w:color w:val="000000"/>
        </w:rPr>
        <w:t>Call Contact</w:t>
      </w:r>
      <w:r w:rsidRPr="00A40AE2">
        <w:rPr>
          <w:color w:val="000000"/>
        </w:rPr>
        <w:t xml:space="preserve"> button.  </w:t>
      </w:r>
    </w:p>
    <w:p w14:paraId="168E46DB" w14:textId="00859B92" w:rsidR="006E2298" w:rsidRPr="00A41C16" w:rsidRDefault="006E2298" w:rsidP="00AB1F65">
      <w:pPr>
        <w:pStyle w:val="NoSpacing"/>
        <w:numPr>
          <w:ilvl w:val="0"/>
          <w:numId w:val="9"/>
        </w:numPr>
        <w:spacing w:after="120"/>
        <w:rPr>
          <w:color w:val="000000"/>
        </w:rPr>
      </w:pPr>
      <w:r w:rsidRPr="00A41C16">
        <w:rPr>
          <w:color w:val="000000"/>
        </w:rPr>
        <w:t xml:space="preserve">If the interviewer has an interview already on the </w:t>
      </w:r>
      <w:r w:rsidRPr="00A41C16">
        <w:rPr>
          <w:b/>
          <w:color w:val="000000"/>
        </w:rPr>
        <w:t>Contact Interview List</w:t>
      </w:r>
      <w:r w:rsidRPr="00A41C16">
        <w:rPr>
          <w:color w:val="000000"/>
        </w:rPr>
        <w:t>, VIP</w:t>
      </w:r>
      <w:r w:rsidR="00A557AE">
        <w:rPr>
          <w:color w:val="000000"/>
        </w:rPr>
        <w:t>r</w:t>
      </w:r>
      <w:r w:rsidRPr="00A41C16">
        <w:rPr>
          <w:color w:val="000000"/>
        </w:rPr>
        <w:t xml:space="preserve"> will display the </w:t>
      </w:r>
      <w:r w:rsidRPr="00A41C16">
        <w:rPr>
          <w:b/>
          <w:color w:val="000000"/>
        </w:rPr>
        <w:t>Pending Interviews Screen</w:t>
      </w:r>
      <w:r w:rsidRPr="00A41C16">
        <w:rPr>
          <w:color w:val="000000"/>
        </w:rPr>
        <w:t xml:space="preserve">. </w:t>
      </w:r>
    </w:p>
    <w:p w14:paraId="168E46DC" w14:textId="77777777" w:rsidR="00C710F5" w:rsidRPr="00A60897" w:rsidRDefault="00AD3181" w:rsidP="00AB1F65">
      <w:pPr>
        <w:pStyle w:val="NoSpacing"/>
        <w:numPr>
          <w:ilvl w:val="1"/>
          <w:numId w:val="9"/>
        </w:numPr>
        <w:spacing w:after="120"/>
        <w:rPr>
          <w:color w:val="000000"/>
        </w:rPr>
      </w:pPr>
      <w:r>
        <w:rPr>
          <w:color w:val="000000"/>
        </w:rPr>
        <w:t xml:space="preserve">Select the </w:t>
      </w:r>
      <w:r w:rsidR="00C710F5" w:rsidRPr="009E4D9A">
        <w:rPr>
          <w:b/>
          <w:color w:val="000000"/>
        </w:rPr>
        <w:t>Yes</w:t>
      </w:r>
      <w:r w:rsidR="00C710F5" w:rsidRPr="00A60897">
        <w:rPr>
          <w:color w:val="000000"/>
        </w:rPr>
        <w:t xml:space="preserve"> </w:t>
      </w:r>
      <w:r>
        <w:rPr>
          <w:color w:val="000000"/>
        </w:rPr>
        <w:t xml:space="preserve">button </w:t>
      </w:r>
      <w:r w:rsidR="00C710F5" w:rsidRPr="00A60897">
        <w:rPr>
          <w:color w:val="000000"/>
        </w:rPr>
        <w:t>if you wish to accept the interview</w:t>
      </w:r>
      <w:r w:rsidR="00C710F5">
        <w:rPr>
          <w:color w:val="000000"/>
        </w:rPr>
        <w:t>; or</w:t>
      </w:r>
    </w:p>
    <w:p w14:paraId="168E46DD" w14:textId="77777777" w:rsidR="00C710F5" w:rsidRPr="00B9378D" w:rsidRDefault="00AD3181" w:rsidP="00AB1F65">
      <w:pPr>
        <w:pStyle w:val="NoSpacing"/>
        <w:numPr>
          <w:ilvl w:val="1"/>
          <w:numId w:val="9"/>
        </w:numPr>
        <w:spacing w:after="120"/>
        <w:rPr>
          <w:bCs/>
          <w:i/>
          <w:iCs/>
          <w:color w:val="000000"/>
        </w:rPr>
      </w:pPr>
      <w:r>
        <w:rPr>
          <w:color w:val="000000"/>
        </w:rPr>
        <w:t xml:space="preserve">Select the </w:t>
      </w:r>
      <w:r w:rsidR="00C710F5" w:rsidRPr="009E4D9A">
        <w:rPr>
          <w:b/>
          <w:bCs/>
          <w:color w:val="000000"/>
        </w:rPr>
        <w:t>Yes</w:t>
      </w:r>
      <w:r w:rsidR="00C710F5" w:rsidRPr="00B9378D">
        <w:rPr>
          <w:color w:val="000000"/>
        </w:rPr>
        <w:t xml:space="preserve"> </w:t>
      </w:r>
      <w:r>
        <w:rPr>
          <w:color w:val="000000"/>
        </w:rPr>
        <w:t xml:space="preserve">button </w:t>
      </w:r>
      <w:r w:rsidR="00C710F5" w:rsidRPr="00B9378D">
        <w:rPr>
          <w:color w:val="000000"/>
        </w:rPr>
        <w:t xml:space="preserve">if you want the number on the display board to </w:t>
      </w:r>
      <w:r w:rsidR="00C710F5">
        <w:rPr>
          <w:color w:val="000000"/>
        </w:rPr>
        <w:t>update; or</w:t>
      </w:r>
      <w:r w:rsidR="00C710F5" w:rsidRPr="00B9378D">
        <w:rPr>
          <w:color w:val="000000"/>
        </w:rPr>
        <w:t xml:space="preserve"> </w:t>
      </w:r>
    </w:p>
    <w:p w14:paraId="168E46DE" w14:textId="77777777" w:rsidR="00C710F5" w:rsidRPr="00B9378D" w:rsidRDefault="00AD3181" w:rsidP="00AB1F65">
      <w:pPr>
        <w:pStyle w:val="NoSpacing"/>
        <w:numPr>
          <w:ilvl w:val="1"/>
          <w:numId w:val="9"/>
        </w:numPr>
        <w:spacing w:after="120"/>
        <w:rPr>
          <w:bCs/>
          <w:i/>
          <w:iCs/>
          <w:color w:val="000000"/>
        </w:rPr>
      </w:pPr>
      <w:r>
        <w:rPr>
          <w:color w:val="000000"/>
        </w:rPr>
        <w:t xml:space="preserve">Select the </w:t>
      </w:r>
      <w:r w:rsidR="00C710F5" w:rsidRPr="009E4D9A">
        <w:rPr>
          <w:b/>
          <w:bCs/>
          <w:color w:val="000000"/>
        </w:rPr>
        <w:t>No</w:t>
      </w:r>
      <w:r w:rsidR="00C710F5" w:rsidRPr="00B9378D">
        <w:rPr>
          <w:color w:val="000000"/>
        </w:rPr>
        <w:t xml:space="preserve"> </w:t>
      </w:r>
      <w:r>
        <w:rPr>
          <w:color w:val="000000"/>
        </w:rPr>
        <w:t xml:space="preserve">button </w:t>
      </w:r>
      <w:r w:rsidR="00C710F5" w:rsidRPr="00B9378D">
        <w:rPr>
          <w:color w:val="000000"/>
        </w:rPr>
        <w:t xml:space="preserve">if you want the number on the display board to remain the same </w:t>
      </w:r>
      <w:r w:rsidR="00C710F5" w:rsidRPr="00B12BDB">
        <w:rPr>
          <w:b/>
          <w:bCs/>
          <w:iCs/>
          <w:color w:val="000000"/>
        </w:rPr>
        <w:t>or if you are calling the visitor contact out of numeric order</w:t>
      </w:r>
      <w:r w:rsidR="00C710F5" w:rsidRPr="00B9378D">
        <w:rPr>
          <w:bCs/>
          <w:i/>
          <w:iCs/>
          <w:color w:val="000000"/>
        </w:rPr>
        <w:t>.</w:t>
      </w:r>
    </w:p>
    <w:p w14:paraId="168E46DF" w14:textId="4F78D20E" w:rsidR="00AD3181" w:rsidRDefault="00A41C16" w:rsidP="00AD3181">
      <w:pPr>
        <w:pStyle w:val="NoSpacing"/>
        <w:spacing w:after="120"/>
        <w:ind w:left="1800"/>
        <w:rPr>
          <w:color w:val="000000"/>
        </w:rPr>
      </w:pPr>
      <w:r>
        <w:rPr>
          <w:b/>
          <w:color w:val="000000"/>
        </w:rPr>
        <w:t xml:space="preserve">JAWS </w:t>
      </w:r>
      <w:r w:rsidR="00AD3181">
        <w:rPr>
          <w:b/>
          <w:color w:val="000000"/>
        </w:rPr>
        <w:t>Note</w:t>
      </w:r>
      <w:r w:rsidR="00AD3181" w:rsidRPr="00B010FF">
        <w:rPr>
          <w:color w:val="000000"/>
        </w:rPr>
        <w:t>:</w:t>
      </w:r>
      <w:r w:rsidR="00B010FF">
        <w:rPr>
          <w:color w:val="000000"/>
        </w:rPr>
        <w:t xml:space="preserve">  </w:t>
      </w:r>
      <w:r w:rsidR="00AD3181">
        <w:rPr>
          <w:color w:val="000000"/>
        </w:rPr>
        <w:t xml:space="preserve">The </w:t>
      </w:r>
      <w:r w:rsidR="00AD3181">
        <w:rPr>
          <w:b/>
          <w:color w:val="000000"/>
        </w:rPr>
        <w:t xml:space="preserve">Pending Interviews Screen </w:t>
      </w:r>
      <w:r w:rsidR="00AD3181">
        <w:rPr>
          <w:color w:val="000000"/>
        </w:rPr>
        <w:t xml:space="preserve">is </w:t>
      </w:r>
      <w:r w:rsidR="00AD3181" w:rsidRPr="006E2298">
        <w:rPr>
          <w:color w:val="000000"/>
        </w:rPr>
        <w:t xml:space="preserve">a </w:t>
      </w:r>
      <w:r w:rsidR="00AD3181">
        <w:rPr>
          <w:color w:val="000000"/>
        </w:rPr>
        <w:t>"</w:t>
      </w:r>
      <w:r w:rsidR="00AD3181" w:rsidRPr="006E2298">
        <w:rPr>
          <w:color w:val="000000"/>
        </w:rPr>
        <w:t>grey screen</w:t>
      </w:r>
      <w:r w:rsidR="00AD3181">
        <w:rPr>
          <w:color w:val="000000"/>
        </w:rPr>
        <w:t>."  Grey screens in VIP</w:t>
      </w:r>
      <w:r w:rsidR="00A557AE">
        <w:rPr>
          <w:color w:val="000000"/>
        </w:rPr>
        <w:t>r</w:t>
      </w:r>
      <w:r w:rsidR="00AD3181">
        <w:rPr>
          <w:color w:val="000000"/>
        </w:rPr>
        <w:t xml:space="preserve"> generally contain a message for the user and one or more buttons.  </w:t>
      </w:r>
      <w:r w:rsidR="00F22866" w:rsidRPr="00F22866">
        <w:rPr>
          <w:color w:val="000000"/>
        </w:rPr>
        <w:t xml:space="preserve">Visually, grey screens look like separate pop-up windows, similar to Internet Explorer message windows, but they are actually part of the main window.  </w:t>
      </w:r>
      <w:r w:rsidR="00AD3181">
        <w:rPr>
          <w:color w:val="000000"/>
        </w:rPr>
        <w:t xml:space="preserve">JAWS may read all or only some of the text on the screen.  </w:t>
      </w:r>
      <w:r w:rsidR="00AD3181">
        <w:rPr>
          <w:b/>
          <w:color w:val="000000"/>
        </w:rPr>
        <w:t xml:space="preserve">INSERT + </w:t>
      </w:r>
      <w:r w:rsidR="00AD3181" w:rsidRPr="00AD3181">
        <w:rPr>
          <w:b/>
          <w:color w:val="000000"/>
        </w:rPr>
        <w:t>B</w:t>
      </w:r>
      <w:r w:rsidR="00AD3181">
        <w:rPr>
          <w:color w:val="000000"/>
        </w:rPr>
        <w:t xml:space="preserve"> will not read the text on the screen.  </w:t>
      </w:r>
      <w:r w:rsidR="00AD3181" w:rsidRPr="00AD3181">
        <w:rPr>
          <w:color w:val="000000"/>
        </w:rPr>
        <w:t>If</w:t>
      </w:r>
      <w:r w:rsidR="00AD3181">
        <w:rPr>
          <w:color w:val="000000"/>
        </w:rPr>
        <w:t xml:space="preserve"> you lose focus, you cannot </w:t>
      </w:r>
      <w:r w:rsidR="00AD3181">
        <w:rPr>
          <w:b/>
          <w:color w:val="000000"/>
        </w:rPr>
        <w:t>ALT + TAB</w:t>
      </w:r>
      <w:r w:rsidR="00AD3181">
        <w:rPr>
          <w:color w:val="000000"/>
        </w:rPr>
        <w:t xml:space="preserve"> to return to the grey screen.  To regain focus, </w:t>
      </w:r>
      <w:r w:rsidR="00AD3181" w:rsidRPr="006E2298">
        <w:rPr>
          <w:color w:val="000000"/>
        </w:rPr>
        <w:t xml:space="preserve">use </w:t>
      </w:r>
      <w:r w:rsidR="00AD3181" w:rsidRPr="006E2298">
        <w:rPr>
          <w:b/>
          <w:caps/>
          <w:color w:val="000000"/>
        </w:rPr>
        <w:t>Insert + F5</w:t>
      </w:r>
      <w:r w:rsidR="00AD3181" w:rsidRPr="006E2298">
        <w:rPr>
          <w:color w:val="000000"/>
        </w:rPr>
        <w:t xml:space="preserve">, </w:t>
      </w:r>
      <w:r w:rsidR="00AD3181">
        <w:rPr>
          <w:color w:val="000000"/>
        </w:rPr>
        <w:t xml:space="preserve">and then </w:t>
      </w:r>
      <w:r w:rsidR="00AD3181" w:rsidRPr="006E2298">
        <w:rPr>
          <w:color w:val="000000"/>
        </w:rPr>
        <w:t xml:space="preserve">press </w:t>
      </w:r>
      <w:r w:rsidR="00AD3181" w:rsidRPr="006E2298">
        <w:rPr>
          <w:b/>
          <w:caps/>
          <w:color w:val="000000"/>
        </w:rPr>
        <w:t>End</w:t>
      </w:r>
      <w:r w:rsidR="00AD3181" w:rsidRPr="006E2298">
        <w:rPr>
          <w:color w:val="000000"/>
        </w:rPr>
        <w:t xml:space="preserve">, </w:t>
      </w:r>
      <w:r w:rsidR="00AD3181">
        <w:rPr>
          <w:color w:val="000000"/>
        </w:rPr>
        <w:t xml:space="preserve">followed by </w:t>
      </w:r>
      <w:r w:rsidR="00AD3181" w:rsidRPr="006E2298">
        <w:rPr>
          <w:b/>
          <w:caps/>
          <w:color w:val="000000"/>
        </w:rPr>
        <w:t>Up arrow</w:t>
      </w:r>
      <w:r w:rsidR="00AD3181" w:rsidRPr="006E2298">
        <w:rPr>
          <w:color w:val="000000"/>
        </w:rPr>
        <w:t xml:space="preserve">, to read </w:t>
      </w:r>
      <w:r w:rsidR="00AD3181">
        <w:rPr>
          <w:color w:val="000000"/>
        </w:rPr>
        <w:t xml:space="preserve">the </w:t>
      </w:r>
      <w:r w:rsidR="00AD3181" w:rsidRPr="006E2298">
        <w:rPr>
          <w:color w:val="000000"/>
        </w:rPr>
        <w:t xml:space="preserve">buttons and </w:t>
      </w:r>
      <w:r w:rsidR="00AD3181">
        <w:rPr>
          <w:color w:val="000000"/>
        </w:rPr>
        <w:t xml:space="preserve">text </w:t>
      </w:r>
      <w:r w:rsidR="00AD3181" w:rsidRPr="006E2298">
        <w:rPr>
          <w:color w:val="000000"/>
        </w:rPr>
        <w:t xml:space="preserve">on </w:t>
      </w:r>
      <w:r w:rsidR="00AD3181">
        <w:rPr>
          <w:color w:val="000000"/>
        </w:rPr>
        <w:t xml:space="preserve">the </w:t>
      </w:r>
      <w:r w:rsidR="00AD3181" w:rsidRPr="006E2298">
        <w:rPr>
          <w:color w:val="000000"/>
        </w:rPr>
        <w:t>screen</w:t>
      </w:r>
      <w:r w:rsidR="00AD3181">
        <w:rPr>
          <w:color w:val="000000"/>
        </w:rPr>
        <w:t xml:space="preserve">.  </w:t>
      </w:r>
      <w:r w:rsidR="00A66758">
        <w:rPr>
          <w:color w:val="000000"/>
        </w:rPr>
        <w:t xml:space="preserve">Still, </w:t>
      </w:r>
      <w:r w:rsidR="00AD3181">
        <w:rPr>
          <w:color w:val="000000"/>
        </w:rPr>
        <w:t xml:space="preserve">JAWS may not read all of the text on the screen.  You may also use other keystrokes (e.g., </w:t>
      </w:r>
      <w:r w:rsidR="00AD3181">
        <w:rPr>
          <w:b/>
          <w:color w:val="000000"/>
        </w:rPr>
        <w:t>B</w:t>
      </w:r>
      <w:r w:rsidR="00AD3181">
        <w:rPr>
          <w:color w:val="000000"/>
        </w:rPr>
        <w:t xml:space="preserve"> for button, </w:t>
      </w:r>
      <w:r w:rsidR="00AD3181">
        <w:rPr>
          <w:b/>
          <w:color w:val="000000"/>
        </w:rPr>
        <w:t>F</w:t>
      </w:r>
      <w:r w:rsidR="00AD3181">
        <w:rPr>
          <w:color w:val="000000"/>
        </w:rPr>
        <w:t xml:space="preserve"> for Form Field) to move to the buttons on the screen, but if the initiating screen contains multiple Form Controls, this may be a </w:t>
      </w:r>
      <w:r>
        <w:rPr>
          <w:color w:val="000000"/>
        </w:rPr>
        <w:t>slow process.</w:t>
      </w:r>
    </w:p>
    <w:p w14:paraId="168E46E0" w14:textId="1896AC06" w:rsidR="00A41C16" w:rsidRPr="00A40AE2" w:rsidRDefault="00A41C16" w:rsidP="00A41C16">
      <w:pPr>
        <w:pStyle w:val="NoSpacing"/>
        <w:spacing w:after="120"/>
        <w:ind w:left="1800"/>
        <w:rPr>
          <w:color w:val="000000"/>
        </w:rPr>
      </w:pPr>
      <w:r w:rsidRPr="00A41C16">
        <w:rPr>
          <w:b/>
          <w:color w:val="000000"/>
          <w:highlight w:val="yellow"/>
        </w:rPr>
        <w:t>Editor Note:</w:t>
      </w:r>
      <w:r w:rsidRPr="00A41C16">
        <w:rPr>
          <w:color w:val="000000"/>
          <w:highlight w:val="yellow"/>
        </w:rPr>
        <w:t xml:space="preserve"> </w:t>
      </w:r>
      <w:r w:rsidR="00545DC2">
        <w:rPr>
          <w:color w:val="000000"/>
          <w:highlight w:val="yellow"/>
        </w:rPr>
        <w:t>We d</w:t>
      </w:r>
      <w:r w:rsidRPr="00A41C16">
        <w:rPr>
          <w:color w:val="000000"/>
          <w:highlight w:val="yellow"/>
        </w:rPr>
        <w:t xml:space="preserve">id not view </w:t>
      </w:r>
      <w:r w:rsidR="003979EC">
        <w:rPr>
          <w:color w:val="000000"/>
          <w:highlight w:val="yellow"/>
        </w:rPr>
        <w:t xml:space="preserve">the </w:t>
      </w:r>
      <w:r w:rsidRPr="00A41C16">
        <w:rPr>
          <w:color w:val="000000"/>
          <w:highlight w:val="yellow"/>
        </w:rPr>
        <w:t xml:space="preserve">Pending Interview Screen in Item 5.  </w:t>
      </w:r>
      <w:r w:rsidR="00A557AE">
        <w:rPr>
          <w:color w:val="000000"/>
          <w:highlight w:val="yellow"/>
        </w:rPr>
        <w:t>Nevertheless, we predict the behavior cited in the</w:t>
      </w:r>
      <w:r w:rsidRPr="00A41C16">
        <w:rPr>
          <w:color w:val="000000"/>
          <w:highlight w:val="yellow"/>
        </w:rPr>
        <w:t xml:space="preserve"> preceding steps based upon similar screens</w:t>
      </w:r>
      <w:r>
        <w:rPr>
          <w:color w:val="000000"/>
        </w:rPr>
        <w:t>.</w:t>
      </w:r>
      <w:r w:rsidRPr="00A40AE2">
        <w:rPr>
          <w:color w:val="000000"/>
        </w:rPr>
        <w:t xml:space="preserve"> </w:t>
      </w:r>
    </w:p>
    <w:p w14:paraId="168E46E1" w14:textId="67522F0E" w:rsidR="00D23C57" w:rsidRDefault="00C710F5" w:rsidP="00AB1F65">
      <w:pPr>
        <w:pStyle w:val="NoSpacing"/>
        <w:numPr>
          <w:ilvl w:val="0"/>
          <w:numId w:val="9"/>
        </w:numPr>
        <w:spacing w:after="120"/>
        <w:rPr>
          <w:color w:val="000000"/>
        </w:rPr>
      </w:pPr>
      <w:r w:rsidRPr="00B9378D">
        <w:rPr>
          <w:color w:val="000000"/>
        </w:rPr>
        <w:t xml:space="preserve">The </w:t>
      </w:r>
      <w:r w:rsidRPr="00AD5CD1">
        <w:rPr>
          <w:b/>
          <w:iCs/>
          <w:color w:val="000000"/>
        </w:rPr>
        <w:t>Visitor and Claimant SSN</w:t>
      </w:r>
      <w:r w:rsidRPr="00B9378D">
        <w:rPr>
          <w:color w:val="000000"/>
        </w:rPr>
        <w:t xml:space="preserve"> screen </w:t>
      </w:r>
      <w:r w:rsidR="00E0695E">
        <w:rPr>
          <w:color w:val="000000"/>
        </w:rPr>
        <w:t>displays</w:t>
      </w:r>
      <w:r w:rsidRPr="00B9378D">
        <w:rPr>
          <w:color w:val="000000"/>
        </w:rPr>
        <w:t>.</w:t>
      </w:r>
      <w:r>
        <w:rPr>
          <w:color w:val="000000"/>
        </w:rPr>
        <w:t xml:space="preserve">  Move to the Visitor's SSN field with </w:t>
      </w:r>
      <w:r w:rsidRPr="00FA2DCC">
        <w:rPr>
          <w:b/>
          <w:color w:val="000000"/>
        </w:rPr>
        <w:t>F</w:t>
      </w:r>
      <w:r>
        <w:rPr>
          <w:color w:val="000000"/>
        </w:rPr>
        <w:t xml:space="preserve">, or </w:t>
      </w:r>
      <w:r w:rsidRPr="00FA2DCC">
        <w:rPr>
          <w:b/>
          <w:caps/>
          <w:color w:val="000000"/>
        </w:rPr>
        <w:t>Insert + F5</w:t>
      </w:r>
      <w:r>
        <w:rPr>
          <w:color w:val="000000"/>
        </w:rPr>
        <w:t xml:space="preserve">.  Press </w:t>
      </w:r>
      <w:r w:rsidR="000B4FE4" w:rsidRPr="000B4FE4">
        <w:rPr>
          <w:b/>
          <w:color w:val="000000"/>
        </w:rPr>
        <w:t>ENTER</w:t>
      </w:r>
      <w:r>
        <w:rPr>
          <w:color w:val="000000"/>
        </w:rPr>
        <w:t xml:space="preserve">.  You should hear </w:t>
      </w:r>
      <w:r w:rsidR="00663F51">
        <w:rPr>
          <w:color w:val="000000"/>
        </w:rPr>
        <w:t xml:space="preserve">the </w:t>
      </w:r>
      <w:r w:rsidRPr="00FA2DCC">
        <w:rPr>
          <w:b/>
          <w:color w:val="000000"/>
        </w:rPr>
        <w:t>Forms Mode On</w:t>
      </w:r>
      <w:r>
        <w:rPr>
          <w:color w:val="000000"/>
        </w:rPr>
        <w:t xml:space="preserve"> tone.  Complete the </w:t>
      </w:r>
      <w:r w:rsidR="00FA2DCC">
        <w:rPr>
          <w:color w:val="000000"/>
        </w:rPr>
        <w:t xml:space="preserve">fields as discussed below, </w:t>
      </w:r>
      <w:r>
        <w:rPr>
          <w:color w:val="000000"/>
        </w:rPr>
        <w:t xml:space="preserve">then </w:t>
      </w:r>
      <w:r w:rsidRPr="00FA2DCC">
        <w:rPr>
          <w:b/>
          <w:caps/>
          <w:color w:val="000000"/>
        </w:rPr>
        <w:t>Tab</w:t>
      </w:r>
      <w:r>
        <w:rPr>
          <w:color w:val="000000"/>
        </w:rPr>
        <w:t xml:space="preserve"> to the </w:t>
      </w:r>
      <w:r w:rsidRPr="00FA2DCC">
        <w:rPr>
          <w:b/>
          <w:color w:val="000000"/>
        </w:rPr>
        <w:t>OK</w:t>
      </w:r>
      <w:r>
        <w:rPr>
          <w:color w:val="000000"/>
        </w:rPr>
        <w:t xml:space="preserve"> button and press </w:t>
      </w:r>
      <w:r w:rsidR="000B4FE4" w:rsidRPr="000B4FE4">
        <w:rPr>
          <w:b/>
          <w:color w:val="000000"/>
        </w:rPr>
        <w:t>ENTER</w:t>
      </w:r>
      <w:r>
        <w:rPr>
          <w:color w:val="000000"/>
        </w:rPr>
        <w:t>.</w:t>
      </w:r>
    </w:p>
    <w:p w14:paraId="168E46E2" w14:textId="67E75F88" w:rsidR="00FA2DCC" w:rsidRDefault="00FA2DCC" w:rsidP="00FA2DCC">
      <w:pPr>
        <w:pStyle w:val="NoSpacing"/>
        <w:spacing w:after="120"/>
        <w:ind w:left="1800"/>
        <w:rPr>
          <w:color w:val="000000"/>
        </w:rPr>
      </w:pPr>
      <w:r>
        <w:rPr>
          <w:b/>
          <w:bCs/>
          <w:color w:val="000000"/>
        </w:rPr>
        <w:t>VIP</w:t>
      </w:r>
      <w:r w:rsidR="00663F51">
        <w:rPr>
          <w:b/>
          <w:bCs/>
          <w:color w:val="000000"/>
        </w:rPr>
        <w:t>r</w:t>
      </w:r>
      <w:r>
        <w:rPr>
          <w:b/>
          <w:bCs/>
          <w:color w:val="000000"/>
        </w:rPr>
        <w:t xml:space="preserve"> Note</w:t>
      </w:r>
      <w:r w:rsidR="00C710F5" w:rsidRPr="00D23C57">
        <w:rPr>
          <w:b/>
          <w:bCs/>
          <w:color w:val="000000"/>
        </w:rPr>
        <w:t>:</w:t>
      </w:r>
      <w:r w:rsidR="00C710F5" w:rsidRPr="00D23C57">
        <w:rPr>
          <w:color w:val="000000"/>
        </w:rPr>
        <w:t xml:space="preserve"> In order to give the most accurate interview time, call the visitor contact to the interview at this point.</w:t>
      </w:r>
    </w:p>
    <w:p w14:paraId="168E46E3" w14:textId="77777777" w:rsidR="00FA2DCC" w:rsidRDefault="00FA2DCC" w:rsidP="00FA2DCC">
      <w:pPr>
        <w:pStyle w:val="NoSpacing"/>
        <w:numPr>
          <w:ilvl w:val="0"/>
          <w:numId w:val="15"/>
        </w:numPr>
        <w:spacing w:after="120"/>
        <w:rPr>
          <w:color w:val="000000"/>
        </w:rPr>
      </w:pPr>
      <w:r w:rsidRPr="00E32B69">
        <w:rPr>
          <w:color w:val="000000"/>
        </w:rPr>
        <w:t>If the Visitor and/or claimant’s SSN is known, enter it/them</w:t>
      </w:r>
      <w:r>
        <w:rPr>
          <w:color w:val="000000"/>
        </w:rPr>
        <w:t>; or</w:t>
      </w:r>
      <w:r w:rsidRPr="00E32B69">
        <w:rPr>
          <w:color w:val="000000"/>
        </w:rPr>
        <w:t xml:space="preserve"> </w:t>
      </w:r>
    </w:p>
    <w:p w14:paraId="168E46E4" w14:textId="77777777" w:rsidR="00FA2DCC" w:rsidRDefault="00FA2DCC" w:rsidP="00FA2DCC">
      <w:pPr>
        <w:pStyle w:val="NoSpacing"/>
        <w:numPr>
          <w:ilvl w:val="0"/>
          <w:numId w:val="15"/>
        </w:numPr>
        <w:spacing w:after="120"/>
        <w:rPr>
          <w:color w:val="000000"/>
        </w:rPr>
      </w:pPr>
      <w:r w:rsidRPr="00FA2DCC">
        <w:rPr>
          <w:color w:val="000000"/>
        </w:rPr>
        <w:t xml:space="preserve">If the SSN is unknown, press </w:t>
      </w:r>
      <w:r w:rsidRPr="00FA2DCC">
        <w:rPr>
          <w:b/>
          <w:caps/>
          <w:color w:val="000000"/>
        </w:rPr>
        <w:t>Spacebar</w:t>
      </w:r>
      <w:r w:rsidRPr="00FA2DCC">
        <w:rPr>
          <w:color w:val="000000"/>
        </w:rPr>
        <w:t xml:space="preserve"> to check the checkbox(es) for </w:t>
      </w:r>
      <w:r w:rsidRPr="00FA2DCC">
        <w:rPr>
          <w:b/>
          <w:color w:val="000000"/>
        </w:rPr>
        <w:t>Visitor’s</w:t>
      </w:r>
      <w:r w:rsidRPr="00FA2DCC">
        <w:rPr>
          <w:color w:val="000000"/>
        </w:rPr>
        <w:t xml:space="preserve"> and/or </w:t>
      </w:r>
      <w:r w:rsidRPr="00FA2DCC">
        <w:rPr>
          <w:b/>
          <w:color w:val="000000"/>
        </w:rPr>
        <w:t>Claimant’s</w:t>
      </w:r>
      <w:r w:rsidRPr="00FA2DCC">
        <w:rPr>
          <w:color w:val="000000"/>
        </w:rPr>
        <w:t xml:space="preserve"> </w:t>
      </w:r>
      <w:r w:rsidRPr="00FA2DCC">
        <w:rPr>
          <w:b/>
          <w:color w:val="000000"/>
        </w:rPr>
        <w:t>SSN Unknown</w:t>
      </w:r>
      <w:r w:rsidRPr="00FA2DCC">
        <w:rPr>
          <w:color w:val="000000"/>
        </w:rPr>
        <w:t xml:space="preserve">.  Tab to </w:t>
      </w:r>
      <w:r w:rsidRPr="00FA2DCC">
        <w:rPr>
          <w:b/>
          <w:color w:val="000000"/>
        </w:rPr>
        <w:t>OK</w:t>
      </w:r>
      <w:r w:rsidRPr="00FA2DCC">
        <w:rPr>
          <w:color w:val="000000"/>
        </w:rPr>
        <w:t xml:space="preserve"> and press </w:t>
      </w:r>
      <w:r w:rsidRPr="00FA2DCC">
        <w:rPr>
          <w:b/>
          <w:caps/>
          <w:color w:val="000000"/>
        </w:rPr>
        <w:t>Enter</w:t>
      </w:r>
      <w:r w:rsidRPr="00FA2DCC">
        <w:rPr>
          <w:color w:val="000000"/>
        </w:rPr>
        <w:t>.</w:t>
      </w:r>
    </w:p>
    <w:p w14:paraId="168E46E5" w14:textId="77777777" w:rsidR="00FA2DCC" w:rsidRDefault="00FA2DCC" w:rsidP="00FA2DCC">
      <w:pPr>
        <w:pStyle w:val="NoSpacing"/>
        <w:numPr>
          <w:ilvl w:val="0"/>
          <w:numId w:val="15"/>
        </w:numPr>
        <w:spacing w:after="120"/>
        <w:rPr>
          <w:color w:val="000000"/>
        </w:rPr>
      </w:pPr>
      <w:r w:rsidRPr="00FA2DCC">
        <w:rPr>
          <w:color w:val="000000"/>
        </w:rPr>
        <w:t>You must enter a valid Zip Code.</w:t>
      </w:r>
      <w:r>
        <w:rPr>
          <w:color w:val="000000"/>
        </w:rPr>
        <w:t xml:space="preserve">  If you do not enter a valid Zip Code, you will get an error message, and must complete the Zip Code field prior to proceeding to the next screen.</w:t>
      </w:r>
    </w:p>
    <w:p w14:paraId="168E46E7" w14:textId="41955DFB" w:rsidR="00FA2DCC" w:rsidRDefault="00FA2DCC" w:rsidP="00B010FF">
      <w:pPr>
        <w:pStyle w:val="NoSpacing"/>
        <w:spacing w:after="120"/>
        <w:ind w:left="2520"/>
        <w:rPr>
          <w:color w:val="000000"/>
        </w:rPr>
      </w:pPr>
      <w:r w:rsidRPr="00FA2DCC">
        <w:rPr>
          <w:b/>
          <w:color w:val="000000"/>
        </w:rPr>
        <w:t>JAWS Note</w:t>
      </w:r>
      <w:r>
        <w:rPr>
          <w:color w:val="000000"/>
        </w:rPr>
        <w:t>:</w:t>
      </w:r>
      <w:r w:rsidR="00B010FF">
        <w:rPr>
          <w:color w:val="000000"/>
        </w:rPr>
        <w:t xml:space="preserve">  J</w:t>
      </w:r>
      <w:r>
        <w:rPr>
          <w:color w:val="000000"/>
        </w:rPr>
        <w:t xml:space="preserve">AWS is not currently reading the error message and your focus is not in the </w:t>
      </w:r>
      <w:r w:rsidRPr="00FA2DCC">
        <w:rPr>
          <w:b/>
          <w:color w:val="000000"/>
        </w:rPr>
        <w:t>Zip Code</w:t>
      </w:r>
      <w:r>
        <w:rPr>
          <w:color w:val="000000"/>
        </w:rPr>
        <w:t xml:space="preserve"> field.  Use your Form Field keystrokes (e.g., </w:t>
      </w:r>
      <w:r w:rsidRPr="00FA2DCC">
        <w:rPr>
          <w:b/>
          <w:caps/>
          <w:color w:val="000000"/>
        </w:rPr>
        <w:t>Insert + F5</w:t>
      </w:r>
      <w:r>
        <w:rPr>
          <w:color w:val="000000"/>
        </w:rPr>
        <w:t xml:space="preserve">) to return to the </w:t>
      </w:r>
      <w:r w:rsidRPr="00FA2DCC">
        <w:rPr>
          <w:b/>
          <w:color w:val="000000"/>
        </w:rPr>
        <w:t>Zip Code</w:t>
      </w:r>
      <w:r>
        <w:rPr>
          <w:color w:val="000000"/>
        </w:rPr>
        <w:t xml:space="preserve"> field.  Type a valid Zip Code.  </w:t>
      </w:r>
      <w:r w:rsidRPr="00FA2DCC">
        <w:rPr>
          <w:b/>
          <w:caps/>
          <w:color w:val="000000"/>
        </w:rPr>
        <w:t>Tab</w:t>
      </w:r>
      <w:r>
        <w:rPr>
          <w:color w:val="000000"/>
        </w:rPr>
        <w:t xml:space="preserve"> to </w:t>
      </w:r>
      <w:r w:rsidR="004F7765">
        <w:rPr>
          <w:color w:val="000000"/>
        </w:rPr>
        <w:t xml:space="preserve">the </w:t>
      </w:r>
      <w:r w:rsidRPr="00FA2DCC">
        <w:rPr>
          <w:b/>
          <w:color w:val="000000"/>
        </w:rPr>
        <w:t>Ok</w:t>
      </w:r>
      <w:r>
        <w:rPr>
          <w:color w:val="000000"/>
        </w:rPr>
        <w:t xml:space="preserve"> button, and then press </w:t>
      </w:r>
      <w:r w:rsidRPr="00FA2DCC">
        <w:rPr>
          <w:b/>
          <w:caps/>
          <w:color w:val="000000"/>
        </w:rPr>
        <w:t>Enter</w:t>
      </w:r>
      <w:r>
        <w:rPr>
          <w:color w:val="000000"/>
        </w:rPr>
        <w:t>.</w:t>
      </w:r>
    </w:p>
    <w:p w14:paraId="168E46E8" w14:textId="77777777" w:rsidR="00A757D4" w:rsidRDefault="00A757D4" w:rsidP="00A757D4">
      <w:pPr>
        <w:pStyle w:val="NoSpacing"/>
        <w:numPr>
          <w:ilvl w:val="0"/>
          <w:numId w:val="9"/>
        </w:numPr>
        <w:spacing w:after="240"/>
        <w:rPr>
          <w:color w:val="000000"/>
        </w:rPr>
      </w:pPr>
      <w:r>
        <w:rPr>
          <w:color w:val="000000"/>
        </w:rPr>
        <w:t xml:space="preserve">If </w:t>
      </w:r>
      <w:r w:rsidRPr="00A757D4">
        <w:rPr>
          <w:b/>
          <w:color w:val="000000"/>
        </w:rPr>
        <w:t>High Risk Alert</w:t>
      </w:r>
      <w:r>
        <w:rPr>
          <w:color w:val="000000"/>
        </w:rPr>
        <w:t xml:space="preserve"> exists on the record, the message dialog will appear before the </w:t>
      </w:r>
      <w:r w:rsidRPr="00A757D4">
        <w:rPr>
          <w:b/>
          <w:color w:val="000000"/>
        </w:rPr>
        <w:t>CSRQ</w:t>
      </w:r>
      <w:r>
        <w:rPr>
          <w:color w:val="000000"/>
        </w:rPr>
        <w:t xml:space="preserve"> screen.  JAWS will read the message; use </w:t>
      </w:r>
      <w:r w:rsidRPr="00A757D4">
        <w:rPr>
          <w:b/>
          <w:caps/>
          <w:color w:val="000000"/>
        </w:rPr>
        <w:t>Insert + B</w:t>
      </w:r>
      <w:r>
        <w:rPr>
          <w:color w:val="000000"/>
        </w:rPr>
        <w:t xml:space="preserve"> to re-read the message.  Press </w:t>
      </w:r>
      <w:r w:rsidRPr="00A757D4">
        <w:rPr>
          <w:b/>
          <w:color w:val="000000"/>
        </w:rPr>
        <w:t>B</w:t>
      </w:r>
      <w:r>
        <w:rPr>
          <w:color w:val="000000"/>
        </w:rPr>
        <w:t xml:space="preserve"> (</w:t>
      </w:r>
      <w:r w:rsidRPr="00A757D4">
        <w:rPr>
          <w:b/>
          <w:color w:val="000000"/>
        </w:rPr>
        <w:t>Continue</w:t>
      </w:r>
      <w:r>
        <w:rPr>
          <w:color w:val="000000"/>
        </w:rPr>
        <w:t xml:space="preserve"> button); press </w:t>
      </w:r>
      <w:r w:rsidRPr="00A757D4">
        <w:rPr>
          <w:b/>
          <w:caps/>
          <w:color w:val="000000"/>
        </w:rPr>
        <w:t>Enter</w:t>
      </w:r>
      <w:r>
        <w:rPr>
          <w:color w:val="000000"/>
        </w:rPr>
        <w:t xml:space="preserve"> or </w:t>
      </w:r>
      <w:r w:rsidRPr="00A757D4">
        <w:rPr>
          <w:b/>
          <w:caps/>
          <w:color w:val="000000"/>
        </w:rPr>
        <w:t>Spacebar</w:t>
      </w:r>
      <w:r>
        <w:rPr>
          <w:color w:val="000000"/>
        </w:rPr>
        <w:t xml:space="preserve"> to activate the </w:t>
      </w:r>
      <w:r w:rsidRPr="00A757D4">
        <w:rPr>
          <w:b/>
          <w:color w:val="000000"/>
        </w:rPr>
        <w:t>Continue</w:t>
      </w:r>
      <w:r>
        <w:rPr>
          <w:color w:val="000000"/>
        </w:rPr>
        <w:t xml:space="preserve"> button.</w:t>
      </w:r>
    </w:p>
    <w:p w14:paraId="168E46E9" w14:textId="2269BC24" w:rsidR="00A757D4" w:rsidRPr="00A757D4" w:rsidRDefault="00CA4B23" w:rsidP="00A757D4">
      <w:pPr>
        <w:pStyle w:val="NoSpacing"/>
        <w:numPr>
          <w:ilvl w:val="0"/>
          <w:numId w:val="9"/>
        </w:numPr>
        <w:spacing w:after="240"/>
        <w:rPr>
          <w:color w:val="000000"/>
        </w:rPr>
      </w:pPr>
      <w:r>
        <w:rPr>
          <w:color w:val="000000"/>
        </w:rPr>
        <w:t xml:space="preserve">VIPr displays the </w:t>
      </w:r>
      <w:r w:rsidR="00A757D4" w:rsidRPr="00A757D4">
        <w:rPr>
          <w:b/>
          <w:color w:val="000000"/>
        </w:rPr>
        <w:t>Customer Service Record Query</w:t>
      </w:r>
      <w:r w:rsidR="00A757D4">
        <w:rPr>
          <w:color w:val="000000"/>
        </w:rPr>
        <w:t xml:space="preserve"> (</w:t>
      </w:r>
      <w:r w:rsidR="00A757D4" w:rsidRPr="00A757D4">
        <w:rPr>
          <w:b/>
          <w:color w:val="000000"/>
        </w:rPr>
        <w:t>CSRQ</w:t>
      </w:r>
      <w:r w:rsidR="00A757D4">
        <w:rPr>
          <w:color w:val="000000"/>
        </w:rPr>
        <w:t>)</w:t>
      </w:r>
      <w:r>
        <w:rPr>
          <w:color w:val="000000"/>
        </w:rPr>
        <w:t>.</w:t>
      </w:r>
      <w:r w:rsidR="00A757D4">
        <w:rPr>
          <w:color w:val="000000"/>
        </w:rPr>
        <w:t xml:space="preserve"> Each section of the </w:t>
      </w:r>
      <w:r w:rsidR="00A757D4" w:rsidRPr="00A757D4">
        <w:rPr>
          <w:b/>
          <w:color w:val="000000"/>
        </w:rPr>
        <w:t>CSRQ</w:t>
      </w:r>
      <w:r w:rsidR="00A757D4">
        <w:rPr>
          <w:color w:val="000000"/>
        </w:rPr>
        <w:t xml:space="preserve"> begins with a Heading.  Use </w:t>
      </w:r>
      <w:r w:rsidR="00A757D4" w:rsidRPr="00A757D4">
        <w:rPr>
          <w:b/>
          <w:color w:val="000000"/>
        </w:rPr>
        <w:t>H</w:t>
      </w:r>
      <w:r w:rsidR="00A757D4">
        <w:rPr>
          <w:color w:val="000000"/>
        </w:rPr>
        <w:t xml:space="preserve"> to move from section to section of the </w:t>
      </w:r>
      <w:r w:rsidR="00A757D4" w:rsidRPr="00A757D4">
        <w:rPr>
          <w:b/>
          <w:color w:val="000000"/>
        </w:rPr>
        <w:t>CSRQ</w:t>
      </w:r>
      <w:r w:rsidR="00A757D4" w:rsidRPr="00A757D4">
        <w:rPr>
          <w:color w:val="000000"/>
        </w:rPr>
        <w:t>.</w:t>
      </w:r>
      <w:r w:rsidR="00A757D4">
        <w:rPr>
          <w:color w:val="000000"/>
        </w:rPr>
        <w:t xml:space="preserve">  Use </w:t>
      </w:r>
      <w:r w:rsidR="00A757D4" w:rsidRPr="00A757D4">
        <w:rPr>
          <w:b/>
          <w:caps/>
          <w:color w:val="000000"/>
        </w:rPr>
        <w:t>Tab</w:t>
      </w:r>
      <w:r w:rsidR="00A757D4">
        <w:rPr>
          <w:color w:val="000000"/>
        </w:rPr>
        <w:t xml:space="preserve"> or </w:t>
      </w:r>
      <w:r w:rsidR="00A757D4" w:rsidRPr="00A757D4">
        <w:rPr>
          <w:b/>
          <w:caps/>
          <w:color w:val="000000"/>
        </w:rPr>
        <w:t>Down Arrow</w:t>
      </w:r>
      <w:r w:rsidR="00A757D4">
        <w:rPr>
          <w:color w:val="000000"/>
        </w:rPr>
        <w:t xml:space="preserve"> to read the entries.</w:t>
      </w:r>
    </w:p>
    <w:p w14:paraId="168E46EB" w14:textId="11321A04" w:rsidR="00A757D4" w:rsidRDefault="00A757D4" w:rsidP="00B010FF">
      <w:pPr>
        <w:pStyle w:val="NoSpacing"/>
        <w:spacing w:after="240"/>
        <w:ind w:left="1800"/>
        <w:rPr>
          <w:color w:val="000000"/>
        </w:rPr>
      </w:pPr>
      <w:r w:rsidRPr="00A757D4">
        <w:rPr>
          <w:b/>
          <w:color w:val="000000"/>
        </w:rPr>
        <w:t>JAWS Note</w:t>
      </w:r>
      <w:r>
        <w:rPr>
          <w:color w:val="000000"/>
        </w:rPr>
        <w:t>:</w:t>
      </w:r>
      <w:r w:rsidR="00B010FF">
        <w:rPr>
          <w:color w:val="000000"/>
        </w:rPr>
        <w:t xml:space="preserve">  T</w:t>
      </w:r>
      <w:r>
        <w:rPr>
          <w:color w:val="000000"/>
        </w:rPr>
        <w:t xml:space="preserve">able use is inconsistent on this page.  Some </w:t>
      </w:r>
      <w:r w:rsidR="007563A7">
        <w:rPr>
          <w:color w:val="000000"/>
        </w:rPr>
        <w:t xml:space="preserve">of the tables on the page </w:t>
      </w:r>
      <w:r>
        <w:rPr>
          <w:color w:val="000000"/>
        </w:rPr>
        <w:t xml:space="preserve">are actual data </w:t>
      </w:r>
      <w:r w:rsidR="00451290">
        <w:rPr>
          <w:color w:val="000000"/>
        </w:rPr>
        <w:t>tables while</w:t>
      </w:r>
      <w:r>
        <w:rPr>
          <w:color w:val="000000"/>
        </w:rPr>
        <w:t xml:space="preserve"> others are </w:t>
      </w:r>
      <w:r w:rsidR="007563A7">
        <w:rPr>
          <w:color w:val="000000"/>
        </w:rPr>
        <w:t>simply</w:t>
      </w:r>
      <w:r>
        <w:rPr>
          <w:color w:val="000000"/>
        </w:rPr>
        <w:t xml:space="preserve"> formatting tables used to format </w:t>
      </w:r>
      <w:r w:rsidR="007563A7">
        <w:rPr>
          <w:color w:val="000000"/>
        </w:rPr>
        <w:t>the page</w:t>
      </w:r>
      <w:r w:rsidR="00627928">
        <w:rPr>
          <w:color w:val="000000"/>
        </w:rPr>
        <w:t xml:space="preserve">.  Formatting </w:t>
      </w:r>
      <w:r>
        <w:rPr>
          <w:color w:val="000000"/>
        </w:rPr>
        <w:t xml:space="preserve">tables are </w:t>
      </w:r>
      <w:r w:rsidR="00627928">
        <w:rPr>
          <w:color w:val="000000"/>
        </w:rPr>
        <w:t xml:space="preserve">generally </w:t>
      </w:r>
      <w:r>
        <w:rPr>
          <w:color w:val="000000"/>
        </w:rPr>
        <w:t xml:space="preserve">not useful for navigating.  </w:t>
      </w:r>
    </w:p>
    <w:p w14:paraId="168E46EC" w14:textId="77777777" w:rsidR="00A757D4" w:rsidRDefault="00A757D4" w:rsidP="00A757D4">
      <w:pPr>
        <w:pStyle w:val="NoSpacing"/>
        <w:numPr>
          <w:ilvl w:val="0"/>
          <w:numId w:val="9"/>
        </w:numPr>
        <w:spacing w:after="240"/>
        <w:rPr>
          <w:color w:val="000000"/>
        </w:rPr>
      </w:pPr>
      <w:r>
        <w:rPr>
          <w:color w:val="000000"/>
        </w:rPr>
        <w:t xml:space="preserve">Once you have verified the claimant’s identity </w:t>
      </w:r>
      <w:r w:rsidRPr="00A757D4">
        <w:rPr>
          <w:b/>
          <w:caps/>
          <w:color w:val="000000"/>
        </w:rPr>
        <w:t>Tab</w:t>
      </w:r>
      <w:r>
        <w:rPr>
          <w:color w:val="000000"/>
        </w:rPr>
        <w:t xml:space="preserve"> to </w:t>
      </w:r>
      <w:r w:rsidRPr="00A757D4">
        <w:rPr>
          <w:b/>
          <w:caps/>
          <w:color w:val="000000"/>
        </w:rPr>
        <w:t>Ok</w:t>
      </w:r>
      <w:r>
        <w:rPr>
          <w:color w:val="000000"/>
        </w:rPr>
        <w:t xml:space="preserve"> or press </w:t>
      </w:r>
      <w:r w:rsidRPr="00A757D4">
        <w:rPr>
          <w:b/>
          <w:color w:val="000000"/>
        </w:rPr>
        <w:t>B</w:t>
      </w:r>
      <w:r>
        <w:rPr>
          <w:color w:val="000000"/>
        </w:rPr>
        <w:t xml:space="preserve"> to move to the </w:t>
      </w:r>
      <w:r w:rsidRPr="00A757D4">
        <w:rPr>
          <w:b/>
          <w:color w:val="000000"/>
        </w:rPr>
        <w:t>OK</w:t>
      </w:r>
      <w:r>
        <w:rPr>
          <w:color w:val="000000"/>
        </w:rPr>
        <w:t xml:space="preserve"> button; press </w:t>
      </w:r>
      <w:r w:rsidRPr="00A757D4">
        <w:rPr>
          <w:b/>
          <w:caps/>
          <w:color w:val="000000"/>
        </w:rPr>
        <w:t>Enter</w:t>
      </w:r>
      <w:r>
        <w:rPr>
          <w:color w:val="000000"/>
        </w:rPr>
        <w:t xml:space="preserve">.  </w:t>
      </w:r>
    </w:p>
    <w:p w14:paraId="168E46EE" w14:textId="6D853CC6" w:rsidR="00A757D4" w:rsidRDefault="00A757D4" w:rsidP="00B010FF">
      <w:pPr>
        <w:pStyle w:val="NoSpacing"/>
        <w:spacing w:after="240"/>
        <w:ind w:left="1800"/>
        <w:rPr>
          <w:color w:val="000000"/>
        </w:rPr>
      </w:pPr>
      <w:r w:rsidRPr="00A757D4">
        <w:rPr>
          <w:b/>
          <w:color w:val="000000"/>
        </w:rPr>
        <w:t>JAWS Note</w:t>
      </w:r>
      <w:r>
        <w:rPr>
          <w:color w:val="000000"/>
        </w:rPr>
        <w:t>:</w:t>
      </w:r>
      <w:r w:rsidR="00B010FF">
        <w:rPr>
          <w:color w:val="000000"/>
        </w:rPr>
        <w:t xml:space="preserve">  </w:t>
      </w:r>
      <w:r w:rsidRPr="00A757D4">
        <w:rPr>
          <w:b/>
          <w:caps/>
          <w:color w:val="000000"/>
        </w:rPr>
        <w:t>Alt + O</w:t>
      </w:r>
      <w:r>
        <w:rPr>
          <w:color w:val="000000"/>
        </w:rPr>
        <w:t xml:space="preserve"> is the access key for </w:t>
      </w:r>
      <w:r w:rsidRPr="00A757D4">
        <w:rPr>
          <w:b/>
          <w:color w:val="000000"/>
        </w:rPr>
        <w:t>OK</w:t>
      </w:r>
      <w:r>
        <w:rPr>
          <w:b/>
          <w:color w:val="000000"/>
        </w:rPr>
        <w:t xml:space="preserve"> </w:t>
      </w:r>
      <w:r>
        <w:rPr>
          <w:color w:val="000000"/>
        </w:rPr>
        <w:t xml:space="preserve">on the </w:t>
      </w:r>
      <w:r w:rsidRPr="00A757D4">
        <w:rPr>
          <w:b/>
          <w:color w:val="000000"/>
        </w:rPr>
        <w:t>CSRQ</w:t>
      </w:r>
      <w:r>
        <w:rPr>
          <w:color w:val="000000"/>
        </w:rPr>
        <w:t>, but is not used consistently in other screens.</w:t>
      </w:r>
    </w:p>
    <w:p w14:paraId="168E46EF" w14:textId="77777777" w:rsidR="00FA2DCC" w:rsidRPr="00FA2DCC" w:rsidRDefault="00A757D4" w:rsidP="00A757D4">
      <w:pPr>
        <w:pStyle w:val="NoSpacing"/>
        <w:numPr>
          <w:ilvl w:val="0"/>
          <w:numId w:val="9"/>
        </w:numPr>
        <w:spacing w:after="240"/>
        <w:rPr>
          <w:color w:val="000000"/>
        </w:rPr>
      </w:pPr>
      <w:r>
        <w:rPr>
          <w:color w:val="000000"/>
        </w:rPr>
        <w:t xml:space="preserve"> </w:t>
      </w:r>
      <w:r w:rsidRPr="00A757D4">
        <w:rPr>
          <w:color w:val="000000"/>
        </w:rPr>
        <w:t xml:space="preserve">The contact moves to the </w:t>
      </w:r>
      <w:r w:rsidRPr="00A757D4">
        <w:rPr>
          <w:b/>
          <w:color w:val="000000"/>
        </w:rPr>
        <w:t>Contact Interview List</w:t>
      </w:r>
      <w:r w:rsidRPr="00A757D4">
        <w:rPr>
          <w:color w:val="000000"/>
        </w:rPr>
        <w:t>.</w:t>
      </w:r>
    </w:p>
    <w:p w14:paraId="168E46F0" w14:textId="77777777" w:rsidR="006F3E79" w:rsidRPr="00966790" w:rsidRDefault="006F3E79" w:rsidP="006F3E79">
      <w:pPr>
        <w:pStyle w:val="Heading3"/>
      </w:pPr>
      <w:bookmarkStart w:id="29" w:name="_No_Response_When_1"/>
      <w:bookmarkStart w:id="30" w:name="_Toc345945960"/>
      <w:bookmarkEnd w:id="29"/>
      <w:r w:rsidRPr="00966790">
        <w:t xml:space="preserve">No Response When Calling </w:t>
      </w:r>
      <w:r>
        <w:t>a</w:t>
      </w:r>
      <w:r w:rsidRPr="00966790">
        <w:t>n In Office Contact</w:t>
      </w:r>
      <w:bookmarkEnd w:id="30"/>
      <w:r w:rsidRPr="00966790">
        <w:t xml:space="preserve"> </w:t>
      </w:r>
    </w:p>
    <w:p w14:paraId="168E46F1" w14:textId="44E957BD" w:rsidR="006F3E79" w:rsidRDefault="006F3E79" w:rsidP="006F3E79">
      <w:pPr>
        <w:rPr>
          <w:bCs/>
        </w:rPr>
      </w:pPr>
      <w:r w:rsidRPr="006F3E79">
        <w:t>Follow</w:t>
      </w:r>
      <w:r w:rsidRPr="006F3E79">
        <w:rPr>
          <w:b/>
        </w:rPr>
        <w:t xml:space="preserve"> Steps 1 – 6 </w:t>
      </w:r>
      <w:r w:rsidRPr="006F3E79">
        <w:t>above for</w:t>
      </w:r>
      <w:r w:rsidRPr="006F3E79">
        <w:rPr>
          <w:b/>
        </w:rPr>
        <w:t xml:space="preserve"> </w:t>
      </w:r>
      <w:hyperlink w:anchor="_Calling_an_In" w:history="1">
        <w:r w:rsidRPr="00236270">
          <w:rPr>
            <w:rStyle w:val="Hyperlink"/>
            <w:b/>
          </w:rPr>
          <w:t>Calling an In Office Contact</w:t>
        </w:r>
      </w:hyperlink>
      <w:r w:rsidRPr="006F3E79">
        <w:rPr>
          <w:bCs/>
        </w:rPr>
        <w:t>,</w:t>
      </w:r>
      <w:r w:rsidRPr="006F3E79">
        <w:rPr>
          <w:b/>
          <w:bCs/>
        </w:rPr>
        <w:t xml:space="preserve"> </w:t>
      </w:r>
      <w:r w:rsidRPr="006F3E79">
        <w:rPr>
          <w:bCs/>
        </w:rPr>
        <w:t>and</w:t>
      </w:r>
      <w:r w:rsidR="001B7AEE">
        <w:rPr>
          <w:bCs/>
        </w:rPr>
        <w:t xml:space="preserve"> then to indicate no response</w:t>
      </w:r>
      <w:r w:rsidRPr="006F3E79">
        <w:rPr>
          <w:bCs/>
        </w:rPr>
        <w:t>:</w:t>
      </w:r>
    </w:p>
    <w:p w14:paraId="6F7DC71B" w14:textId="049B81D4" w:rsidR="00D61D35" w:rsidRPr="00727E8B" w:rsidRDefault="00736186" w:rsidP="009E4D9A">
      <w:pPr>
        <w:pStyle w:val="ListParagraph"/>
        <w:numPr>
          <w:ilvl w:val="0"/>
          <w:numId w:val="47"/>
        </w:numPr>
        <w:rPr>
          <w:bCs/>
        </w:rPr>
      </w:pPr>
      <w:r>
        <w:rPr>
          <w:color w:val="000000"/>
        </w:rPr>
        <w:t xml:space="preserve">Select the visitor from the </w:t>
      </w:r>
      <w:r>
        <w:rPr>
          <w:b/>
          <w:color w:val="000000"/>
        </w:rPr>
        <w:t xml:space="preserve">Contact Interview </w:t>
      </w:r>
      <w:r w:rsidR="00451290" w:rsidRPr="00736186">
        <w:rPr>
          <w:b/>
          <w:color w:val="000000"/>
        </w:rPr>
        <w:t>List</w:t>
      </w:r>
      <w:r w:rsidR="00451290">
        <w:rPr>
          <w:b/>
          <w:color w:val="000000"/>
        </w:rPr>
        <w:t>,</w:t>
      </w:r>
      <w:r w:rsidR="00451290">
        <w:rPr>
          <w:color w:val="000000"/>
        </w:rPr>
        <w:t xml:space="preserve"> using</w:t>
      </w:r>
      <w:r w:rsidR="006F3E79" w:rsidRPr="006F3E79">
        <w:rPr>
          <w:color w:val="000000"/>
        </w:rPr>
        <w:t xml:space="preserve"> the </w:t>
      </w:r>
      <w:r w:rsidR="006F3E79">
        <w:rPr>
          <w:color w:val="000000"/>
        </w:rPr>
        <w:t>Links List</w:t>
      </w:r>
      <w:r w:rsidR="006F3E79" w:rsidRPr="006F3E79">
        <w:rPr>
          <w:color w:val="000000"/>
        </w:rPr>
        <w:t xml:space="preserve"> </w:t>
      </w:r>
      <w:r>
        <w:rPr>
          <w:color w:val="000000"/>
        </w:rPr>
        <w:t>(</w:t>
      </w:r>
      <w:r w:rsidR="006F3E79" w:rsidRPr="006F3E79">
        <w:rPr>
          <w:b/>
          <w:caps/>
          <w:color w:val="000000"/>
        </w:rPr>
        <w:t>Insert + F7</w:t>
      </w:r>
      <w:r w:rsidRPr="00736186">
        <w:rPr>
          <w:caps/>
          <w:color w:val="000000"/>
        </w:rPr>
        <w:t>)</w:t>
      </w:r>
      <w:r>
        <w:rPr>
          <w:caps/>
          <w:color w:val="000000"/>
        </w:rPr>
        <w:t xml:space="preserve"> </w:t>
      </w:r>
      <w:r>
        <w:rPr>
          <w:color w:val="000000"/>
        </w:rPr>
        <w:t xml:space="preserve">to move to the column that will be most useful to you in identifying the visitor.  For example, </w:t>
      </w:r>
      <w:r w:rsidRPr="00736186">
        <w:rPr>
          <w:b/>
          <w:color w:val="000000"/>
        </w:rPr>
        <w:t>Ticket Number Interview List</w:t>
      </w:r>
      <w:r>
        <w:rPr>
          <w:color w:val="000000"/>
        </w:rPr>
        <w:t xml:space="preserve"> (</w:t>
      </w:r>
      <w:r w:rsidRPr="00736186">
        <w:rPr>
          <w:b/>
          <w:color w:val="000000"/>
        </w:rPr>
        <w:t>T</w:t>
      </w:r>
      <w:r>
        <w:rPr>
          <w:color w:val="000000"/>
        </w:rPr>
        <w:t xml:space="preserve">) or </w:t>
      </w:r>
      <w:r w:rsidRPr="00736186">
        <w:rPr>
          <w:b/>
          <w:color w:val="000000"/>
        </w:rPr>
        <w:t>Interviewer</w:t>
      </w:r>
      <w:r>
        <w:rPr>
          <w:b/>
          <w:color w:val="000000"/>
        </w:rPr>
        <w:t xml:space="preserve"> Interview List </w:t>
      </w:r>
      <w:r w:rsidRPr="00736186">
        <w:rPr>
          <w:color w:val="000000"/>
        </w:rPr>
        <w:t>(</w:t>
      </w:r>
      <w:r w:rsidRPr="00736186">
        <w:rPr>
          <w:b/>
          <w:color w:val="000000"/>
        </w:rPr>
        <w:t>I</w:t>
      </w:r>
      <w:r w:rsidRPr="00736186">
        <w:rPr>
          <w:color w:val="000000"/>
        </w:rPr>
        <w:t>)</w:t>
      </w:r>
      <w:r>
        <w:rPr>
          <w:color w:val="000000"/>
        </w:rPr>
        <w:t xml:space="preserve">. </w:t>
      </w:r>
    </w:p>
    <w:p w14:paraId="3D6B1F3D" w14:textId="77777777" w:rsidR="00727E8B" w:rsidRPr="00E36EE9" w:rsidRDefault="00727E8B" w:rsidP="00727E8B">
      <w:pPr>
        <w:pStyle w:val="ListParagraph"/>
        <w:ind w:left="1800"/>
        <w:rPr>
          <w:bCs/>
        </w:rPr>
      </w:pPr>
    </w:p>
    <w:p w14:paraId="168E46F2" w14:textId="474C3E49" w:rsidR="006F3E79" w:rsidRPr="00945D1F" w:rsidRDefault="006F3E79" w:rsidP="009E4D9A">
      <w:pPr>
        <w:pStyle w:val="ListParagraph"/>
        <w:numPr>
          <w:ilvl w:val="0"/>
          <w:numId w:val="47"/>
        </w:numPr>
        <w:rPr>
          <w:bCs/>
        </w:rPr>
      </w:pPr>
      <w:r w:rsidRPr="006F3E79">
        <w:rPr>
          <w:color w:val="000000"/>
        </w:rPr>
        <w:t xml:space="preserve"> </w:t>
      </w:r>
      <w:r w:rsidR="005B062D" w:rsidRPr="005B062D">
        <w:rPr>
          <w:color w:val="000000"/>
        </w:rPr>
        <w:t xml:space="preserve">Press </w:t>
      </w:r>
      <w:r w:rsidR="005B062D" w:rsidRPr="005B062D">
        <w:rPr>
          <w:b/>
          <w:caps/>
          <w:color w:val="000000"/>
        </w:rPr>
        <w:t>Alt + M</w:t>
      </w:r>
      <w:r w:rsidR="005B062D" w:rsidRPr="005B062D">
        <w:rPr>
          <w:color w:val="000000"/>
        </w:rPr>
        <w:t xml:space="preserve"> to move your focus to the</w:t>
      </w:r>
      <w:r w:rsidR="005B062D">
        <w:rPr>
          <w:b/>
          <w:color w:val="000000"/>
        </w:rPr>
        <w:t xml:space="preserve"> </w:t>
      </w:r>
      <w:r w:rsidR="005B062D" w:rsidRPr="005B062D">
        <w:rPr>
          <w:color w:val="000000"/>
        </w:rPr>
        <w:t xml:space="preserve">selected column in the </w:t>
      </w:r>
      <w:r w:rsidR="005B062D" w:rsidRPr="005B062D">
        <w:rPr>
          <w:b/>
          <w:color w:val="000000"/>
        </w:rPr>
        <w:t>Contact Interview List</w:t>
      </w:r>
      <w:r w:rsidR="005B062D" w:rsidRPr="005B062D">
        <w:rPr>
          <w:color w:val="000000"/>
        </w:rPr>
        <w:t xml:space="preserve">.  </w:t>
      </w:r>
      <w:r w:rsidRPr="006F3E79">
        <w:rPr>
          <w:color w:val="000000"/>
        </w:rPr>
        <w:t>Use your table reading keys to identify the row for the desired visitor.</w:t>
      </w:r>
    </w:p>
    <w:p w14:paraId="168E46F3" w14:textId="5723B238" w:rsidR="00945D1F" w:rsidRPr="00945D1F" w:rsidRDefault="00945D1F" w:rsidP="009E4D9A">
      <w:pPr>
        <w:pStyle w:val="ListParagraph"/>
        <w:numPr>
          <w:ilvl w:val="0"/>
          <w:numId w:val="47"/>
        </w:numPr>
        <w:spacing w:after="120"/>
        <w:contextualSpacing w:val="0"/>
        <w:rPr>
          <w:bCs/>
        </w:rPr>
      </w:pPr>
      <w:r>
        <w:rPr>
          <w:color w:val="000000"/>
        </w:rPr>
        <w:t xml:space="preserve">Press </w:t>
      </w:r>
      <w:r w:rsidRPr="00945D1F">
        <w:rPr>
          <w:b/>
          <w:caps/>
          <w:color w:val="000000"/>
        </w:rPr>
        <w:t>Shift + R</w:t>
      </w:r>
      <w:r>
        <w:rPr>
          <w:color w:val="000000"/>
        </w:rPr>
        <w:t xml:space="preserve"> (or </w:t>
      </w:r>
      <w:r w:rsidRPr="00945D1F">
        <w:rPr>
          <w:b/>
          <w:caps/>
          <w:color w:val="000000"/>
        </w:rPr>
        <w:t>Shift + F</w:t>
      </w:r>
      <w:r>
        <w:rPr>
          <w:color w:val="000000"/>
        </w:rPr>
        <w:t xml:space="preserve"> or </w:t>
      </w:r>
      <w:r w:rsidRPr="00945D1F">
        <w:rPr>
          <w:b/>
          <w:caps/>
          <w:color w:val="000000"/>
        </w:rPr>
        <w:t>Shift + Tab</w:t>
      </w:r>
      <w:r>
        <w:rPr>
          <w:color w:val="000000"/>
        </w:rPr>
        <w:t xml:space="preserve">) to move to the radio button for the row; press </w:t>
      </w:r>
      <w:r w:rsidRPr="00945D1F">
        <w:rPr>
          <w:b/>
          <w:caps/>
          <w:color w:val="000000"/>
        </w:rPr>
        <w:t>Spacebar</w:t>
      </w:r>
      <w:r>
        <w:rPr>
          <w:color w:val="000000"/>
        </w:rPr>
        <w:t xml:space="preserve"> to select the visitor.</w:t>
      </w:r>
    </w:p>
    <w:p w14:paraId="168E46F4" w14:textId="5CD05B2F" w:rsidR="00945D1F" w:rsidRDefault="00945D1F" w:rsidP="009E4D9A">
      <w:pPr>
        <w:pStyle w:val="NoSpacing"/>
        <w:numPr>
          <w:ilvl w:val="0"/>
          <w:numId w:val="47"/>
        </w:numPr>
        <w:spacing w:after="120"/>
        <w:rPr>
          <w:color w:val="000000"/>
        </w:rPr>
      </w:pPr>
      <w:r w:rsidRPr="00945D1F">
        <w:rPr>
          <w:color w:val="000000"/>
        </w:rPr>
        <w:t xml:space="preserve">Press </w:t>
      </w:r>
      <w:r w:rsidRPr="00945D1F">
        <w:rPr>
          <w:b/>
          <w:caps/>
          <w:color w:val="000000"/>
        </w:rPr>
        <w:t>Alt + N</w:t>
      </w:r>
      <w:r w:rsidRPr="00945D1F">
        <w:rPr>
          <w:color w:val="000000"/>
        </w:rPr>
        <w:t xml:space="preserve"> to move to the </w:t>
      </w:r>
      <w:r w:rsidRPr="009E4D9A">
        <w:rPr>
          <w:b/>
          <w:bCs/>
          <w:color w:val="000000"/>
        </w:rPr>
        <w:t>No Response</w:t>
      </w:r>
      <w:r w:rsidRPr="00945D1F">
        <w:rPr>
          <w:color w:val="000000"/>
        </w:rPr>
        <w:t xml:space="preserve"> button; press </w:t>
      </w:r>
      <w:r w:rsidR="00363EEE">
        <w:rPr>
          <w:b/>
          <w:color w:val="000000"/>
        </w:rPr>
        <w:t xml:space="preserve">SPACEBAR </w:t>
      </w:r>
      <w:r w:rsidR="00363EEE">
        <w:rPr>
          <w:color w:val="000000"/>
        </w:rPr>
        <w:t xml:space="preserve">or </w:t>
      </w:r>
      <w:r w:rsidRPr="00945D1F">
        <w:rPr>
          <w:b/>
          <w:caps/>
          <w:color w:val="000000"/>
        </w:rPr>
        <w:t>Enter</w:t>
      </w:r>
      <w:r w:rsidRPr="00D029D6">
        <w:rPr>
          <w:color w:val="000000"/>
        </w:rPr>
        <w:t>.</w:t>
      </w:r>
    </w:p>
    <w:p w14:paraId="168E46F5" w14:textId="77777777" w:rsidR="00945D1F" w:rsidRDefault="006F3E79" w:rsidP="009E4D9A">
      <w:pPr>
        <w:pStyle w:val="NoSpacing"/>
        <w:numPr>
          <w:ilvl w:val="0"/>
          <w:numId w:val="48"/>
        </w:numPr>
        <w:spacing w:after="120"/>
        <w:rPr>
          <w:color w:val="000000"/>
        </w:rPr>
      </w:pPr>
      <w:r>
        <w:rPr>
          <w:color w:val="000000"/>
        </w:rPr>
        <w:t>If you do not</w:t>
      </w:r>
      <w:r w:rsidRPr="00E32B69">
        <w:rPr>
          <w:color w:val="000000"/>
        </w:rPr>
        <w:t xml:space="preserve"> want to remove the contact from the </w:t>
      </w:r>
      <w:r w:rsidRPr="00B12BDB">
        <w:rPr>
          <w:b/>
          <w:iCs/>
          <w:color w:val="000000"/>
        </w:rPr>
        <w:t>Contact Board</w:t>
      </w:r>
      <w:r w:rsidRPr="00AB0658">
        <w:rPr>
          <w:color w:val="000000"/>
        </w:rPr>
        <w:t>,</w:t>
      </w:r>
      <w:r w:rsidRPr="00E32B69">
        <w:rPr>
          <w:color w:val="000000"/>
        </w:rPr>
        <w:t xml:space="preserve"> </w:t>
      </w:r>
      <w:r w:rsidRPr="00945D1F">
        <w:rPr>
          <w:b/>
          <w:caps/>
          <w:color w:val="000000"/>
        </w:rPr>
        <w:t>Tab</w:t>
      </w:r>
      <w:r>
        <w:rPr>
          <w:color w:val="000000"/>
        </w:rPr>
        <w:t xml:space="preserve"> to select </w:t>
      </w:r>
      <w:r w:rsidRPr="009E4D9A">
        <w:rPr>
          <w:b/>
          <w:bCs/>
          <w:color w:val="000000"/>
        </w:rPr>
        <w:t>Yes</w:t>
      </w:r>
      <w:r>
        <w:rPr>
          <w:bCs/>
          <w:color w:val="000000"/>
        </w:rPr>
        <w:t xml:space="preserve"> when you receive the no response </w:t>
      </w:r>
      <w:r w:rsidR="00945D1F">
        <w:rPr>
          <w:bCs/>
          <w:color w:val="000000"/>
        </w:rPr>
        <w:t xml:space="preserve">grey screen </w:t>
      </w:r>
      <w:r>
        <w:rPr>
          <w:bCs/>
          <w:color w:val="000000"/>
        </w:rPr>
        <w:t xml:space="preserve">and then press </w:t>
      </w:r>
      <w:r w:rsidR="00346D88">
        <w:rPr>
          <w:b/>
          <w:bCs/>
          <w:color w:val="000000"/>
        </w:rPr>
        <w:t>SPACEBAR</w:t>
      </w:r>
      <w:r>
        <w:rPr>
          <w:bCs/>
          <w:color w:val="000000"/>
        </w:rPr>
        <w:t xml:space="preserve">.  </w:t>
      </w:r>
      <w:r>
        <w:rPr>
          <w:color w:val="000000"/>
        </w:rPr>
        <w:t>This will</w:t>
      </w:r>
      <w:r w:rsidRPr="00E32B69">
        <w:rPr>
          <w:color w:val="000000"/>
        </w:rPr>
        <w:t xml:space="preserve"> repost</w:t>
      </w:r>
      <w:r>
        <w:rPr>
          <w:color w:val="000000"/>
        </w:rPr>
        <w:t xml:space="preserve"> the contact to the </w:t>
      </w:r>
      <w:r w:rsidRPr="00B12BDB">
        <w:rPr>
          <w:b/>
          <w:color w:val="000000"/>
        </w:rPr>
        <w:t>Contact Waiting List</w:t>
      </w:r>
      <w:r>
        <w:rPr>
          <w:color w:val="000000"/>
        </w:rPr>
        <w:t>; or</w:t>
      </w:r>
    </w:p>
    <w:p w14:paraId="168E46F6" w14:textId="77777777" w:rsidR="00736186" w:rsidRDefault="006F3E79" w:rsidP="009E4D9A">
      <w:pPr>
        <w:pStyle w:val="NoSpacing"/>
        <w:numPr>
          <w:ilvl w:val="0"/>
          <w:numId w:val="48"/>
        </w:numPr>
        <w:spacing w:after="120"/>
        <w:rPr>
          <w:color w:val="000000"/>
        </w:rPr>
      </w:pPr>
      <w:r w:rsidRPr="00945D1F">
        <w:rPr>
          <w:color w:val="000000"/>
        </w:rPr>
        <w:t xml:space="preserve">If you want to remove the interview from the </w:t>
      </w:r>
      <w:r w:rsidRPr="00945D1F">
        <w:rPr>
          <w:b/>
          <w:iCs/>
          <w:color w:val="000000"/>
        </w:rPr>
        <w:t>Contact Board</w:t>
      </w:r>
      <w:r w:rsidRPr="00945D1F">
        <w:rPr>
          <w:color w:val="000000"/>
        </w:rPr>
        <w:t xml:space="preserve">, </w:t>
      </w:r>
      <w:r w:rsidRPr="00346D88">
        <w:rPr>
          <w:b/>
          <w:caps/>
          <w:color w:val="000000"/>
        </w:rPr>
        <w:t>Tab</w:t>
      </w:r>
      <w:r w:rsidRPr="00945D1F">
        <w:rPr>
          <w:color w:val="000000"/>
        </w:rPr>
        <w:t xml:space="preserve"> to select </w:t>
      </w:r>
      <w:r w:rsidRPr="009E4D9A">
        <w:rPr>
          <w:b/>
          <w:bCs/>
          <w:color w:val="000000"/>
        </w:rPr>
        <w:t>No</w:t>
      </w:r>
      <w:r w:rsidRPr="00945D1F">
        <w:rPr>
          <w:bCs/>
          <w:color w:val="000000"/>
        </w:rPr>
        <w:t xml:space="preserve">; press </w:t>
      </w:r>
      <w:r w:rsidR="00346D88">
        <w:rPr>
          <w:b/>
          <w:bCs/>
          <w:caps/>
          <w:color w:val="000000"/>
        </w:rPr>
        <w:t>SPACEBAR</w:t>
      </w:r>
      <w:r w:rsidRPr="00945D1F">
        <w:rPr>
          <w:bCs/>
          <w:color w:val="000000"/>
        </w:rPr>
        <w:t>.</w:t>
      </w:r>
      <w:r w:rsidRPr="00945D1F">
        <w:rPr>
          <w:b/>
          <w:bCs/>
          <w:color w:val="000000"/>
        </w:rPr>
        <w:t xml:space="preserve">  </w:t>
      </w:r>
      <w:r w:rsidRPr="00945D1F">
        <w:rPr>
          <w:bCs/>
          <w:color w:val="000000"/>
        </w:rPr>
        <w:t xml:space="preserve">This is a </w:t>
      </w:r>
      <w:r w:rsidRPr="00AC29D9">
        <w:rPr>
          <w:b/>
          <w:bCs/>
          <w:color w:val="000000"/>
        </w:rPr>
        <w:t>Left Without Service</w:t>
      </w:r>
      <w:r w:rsidRPr="00945D1F">
        <w:rPr>
          <w:bCs/>
          <w:color w:val="000000"/>
        </w:rPr>
        <w:t xml:space="preserve"> interview</w:t>
      </w:r>
      <w:r w:rsidRPr="00945D1F">
        <w:rPr>
          <w:b/>
          <w:bCs/>
          <w:color w:val="000000"/>
        </w:rPr>
        <w:t>;</w:t>
      </w:r>
      <w:r w:rsidRPr="00945D1F">
        <w:rPr>
          <w:bCs/>
          <w:color w:val="000000"/>
        </w:rPr>
        <w:t xml:space="preserve"> or</w:t>
      </w:r>
    </w:p>
    <w:p w14:paraId="168E46F7" w14:textId="40470A9E" w:rsidR="006F3E79" w:rsidRPr="00736186" w:rsidRDefault="006F3E79" w:rsidP="009E4D9A">
      <w:pPr>
        <w:pStyle w:val="NoSpacing"/>
        <w:numPr>
          <w:ilvl w:val="0"/>
          <w:numId w:val="48"/>
        </w:numPr>
        <w:spacing w:after="120"/>
        <w:rPr>
          <w:color w:val="000000"/>
        </w:rPr>
      </w:pPr>
      <w:r w:rsidRPr="00736186">
        <w:rPr>
          <w:b/>
          <w:bCs/>
          <w:caps/>
          <w:color w:val="000000"/>
        </w:rPr>
        <w:t>Tab</w:t>
      </w:r>
      <w:r w:rsidRPr="00736186">
        <w:rPr>
          <w:bCs/>
          <w:color w:val="000000"/>
        </w:rPr>
        <w:t xml:space="preserve"> to select </w:t>
      </w:r>
      <w:r w:rsidRPr="009E4D9A">
        <w:rPr>
          <w:b/>
          <w:bCs/>
          <w:color w:val="000000"/>
        </w:rPr>
        <w:t>Cancel</w:t>
      </w:r>
      <w:r w:rsidRPr="00736186">
        <w:rPr>
          <w:bCs/>
          <w:color w:val="000000"/>
        </w:rPr>
        <w:t xml:space="preserve"> and then press </w:t>
      </w:r>
      <w:r w:rsidRPr="00736186">
        <w:rPr>
          <w:b/>
          <w:bCs/>
          <w:caps/>
          <w:color w:val="000000"/>
        </w:rPr>
        <w:t>Enter</w:t>
      </w:r>
      <w:r w:rsidRPr="00736186">
        <w:rPr>
          <w:bCs/>
          <w:color w:val="000000"/>
        </w:rPr>
        <w:t xml:space="preserve">.  This will keep the contact on the </w:t>
      </w:r>
      <w:r w:rsidRPr="00736186">
        <w:rPr>
          <w:b/>
          <w:bCs/>
          <w:color w:val="000000"/>
        </w:rPr>
        <w:t>Contact Interview List</w:t>
      </w:r>
      <w:r w:rsidRPr="00736186">
        <w:rPr>
          <w:bCs/>
          <w:color w:val="000000"/>
        </w:rPr>
        <w:t xml:space="preserve">.  (Reminder: </w:t>
      </w:r>
      <w:r w:rsidR="00736186">
        <w:rPr>
          <w:bCs/>
          <w:color w:val="000000"/>
        </w:rPr>
        <w:t xml:space="preserve"> Selecting </w:t>
      </w:r>
      <w:r w:rsidR="00736186" w:rsidRPr="00363EEE">
        <w:rPr>
          <w:b/>
          <w:bCs/>
          <w:color w:val="000000"/>
        </w:rPr>
        <w:t>Cancel</w:t>
      </w:r>
      <w:r w:rsidR="00736186">
        <w:rPr>
          <w:bCs/>
          <w:color w:val="000000"/>
        </w:rPr>
        <w:t xml:space="preserve"> </w:t>
      </w:r>
      <w:r w:rsidRPr="00736186">
        <w:rPr>
          <w:bCs/>
          <w:color w:val="000000"/>
        </w:rPr>
        <w:t xml:space="preserve">will return you to the </w:t>
      </w:r>
      <w:r w:rsidRPr="00736186">
        <w:rPr>
          <w:b/>
          <w:bCs/>
          <w:color w:val="000000"/>
        </w:rPr>
        <w:t>Contact Board</w:t>
      </w:r>
      <w:r w:rsidRPr="00736186">
        <w:rPr>
          <w:bCs/>
          <w:color w:val="000000"/>
        </w:rPr>
        <w:t xml:space="preserve"> main screen.)</w:t>
      </w:r>
    </w:p>
    <w:p w14:paraId="03BF405D" w14:textId="5EC5C4B4" w:rsidR="00D029D6" w:rsidRPr="009E4D9A" w:rsidRDefault="00D029D6" w:rsidP="009E4D9A">
      <w:pPr>
        <w:rPr>
          <w:color w:val="000000"/>
        </w:rPr>
      </w:pPr>
      <w:r w:rsidRPr="006D590A">
        <w:rPr>
          <w:b/>
        </w:rPr>
        <w:t>JAWS Note</w:t>
      </w:r>
      <w:r>
        <w:t>:</w:t>
      </w:r>
      <w:r w:rsidR="00B010FF">
        <w:t xml:space="preserve">  </w:t>
      </w:r>
      <w:r w:rsidRPr="009E4D9A">
        <w:rPr>
          <w:color w:val="000000"/>
        </w:rPr>
        <w:t>Grey screens in VIP</w:t>
      </w:r>
      <w:r w:rsidR="00727E8B">
        <w:rPr>
          <w:color w:val="000000"/>
        </w:rPr>
        <w:t>r</w:t>
      </w:r>
      <w:r w:rsidRPr="009E4D9A">
        <w:rPr>
          <w:color w:val="000000"/>
        </w:rPr>
        <w:t xml:space="preserve"> generally contain a message for the user and one or more buttons.  JAWS may read all or only some of the text on the screen.  </w:t>
      </w:r>
      <w:r w:rsidRPr="009E4D9A">
        <w:rPr>
          <w:b/>
          <w:color w:val="000000"/>
        </w:rPr>
        <w:t>INSERT + B</w:t>
      </w:r>
      <w:r w:rsidRPr="009E4D9A">
        <w:rPr>
          <w:color w:val="000000"/>
        </w:rPr>
        <w:t xml:space="preserve"> will not read the text on the screen.  If you lose focus, you cannot </w:t>
      </w:r>
      <w:r w:rsidRPr="009E4D9A">
        <w:rPr>
          <w:b/>
          <w:color w:val="000000"/>
        </w:rPr>
        <w:t>ALT + TAB</w:t>
      </w:r>
      <w:r w:rsidRPr="009E4D9A">
        <w:rPr>
          <w:color w:val="000000"/>
        </w:rPr>
        <w:t xml:space="preserve"> to return to the grey screen.  To regain focus, use </w:t>
      </w:r>
      <w:r w:rsidRPr="009E4D9A">
        <w:rPr>
          <w:b/>
          <w:caps/>
          <w:color w:val="000000"/>
        </w:rPr>
        <w:t>Insert + F5</w:t>
      </w:r>
      <w:r w:rsidRPr="009E4D9A">
        <w:rPr>
          <w:color w:val="000000"/>
        </w:rPr>
        <w:t xml:space="preserve">, and then press </w:t>
      </w:r>
      <w:r w:rsidRPr="009E4D9A">
        <w:rPr>
          <w:b/>
          <w:caps/>
          <w:color w:val="000000"/>
        </w:rPr>
        <w:t>End</w:t>
      </w:r>
      <w:r w:rsidRPr="009E4D9A">
        <w:rPr>
          <w:color w:val="000000"/>
        </w:rPr>
        <w:t xml:space="preserve">, followed by </w:t>
      </w:r>
      <w:r w:rsidRPr="009E4D9A">
        <w:rPr>
          <w:b/>
          <w:caps/>
          <w:color w:val="000000"/>
        </w:rPr>
        <w:t>Up arrow</w:t>
      </w:r>
      <w:r w:rsidRPr="009E4D9A">
        <w:rPr>
          <w:color w:val="000000"/>
        </w:rPr>
        <w:t xml:space="preserve">, to read the buttons and text on the screen.  Still, JAWS may not read all of the text on the screen.  You may also use other keystrokes (e.g., </w:t>
      </w:r>
      <w:r w:rsidRPr="009E4D9A">
        <w:rPr>
          <w:b/>
          <w:color w:val="000000"/>
        </w:rPr>
        <w:t>B</w:t>
      </w:r>
      <w:r w:rsidRPr="009E4D9A">
        <w:rPr>
          <w:color w:val="000000"/>
        </w:rPr>
        <w:t xml:space="preserve"> for button, </w:t>
      </w:r>
      <w:r w:rsidRPr="009E4D9A">
        <w:rPr>
          <w:b/>
          <w:color w:val="000000"/>
        </w:rPr>
        <w:t>F</w:t>
      </w:r>
      <w:r w:rsidRPr="009E4D9A">
        <w:rPr>
          <w:color w:val="000000"/>
        </w:rPr>
        <w:t xml:space="preserve"> for Form Field) to move to the buttons on the screen, but if the initiating screen contains multiple Form Controls, this may be a slow process.</w:t>
      </w:r>
    </w:p>
    <w:p w14:paraId="168E46F9" w14:textId="3790C56D" w:rsidR="00363EEE" w:rsidRPr="009E4D9A" w:rsidRDefault="00945D1F" w:rsidP="009E4D9A">
      <w:pPr>
        <w:rPr>
          <w:color w:val="000000"/>
        </w:rPr>
      </w:pPr>
      <w:r w:rsidRPr="00CD7B3E">
        <w:rPr>
          <w:b/>
        </w:rPr>
        <w:t>JAWS Note</w:t>
      </w:r>
      <w:r>
        <w:t>:</w:t>
      </w:r>
      <w:r w:rsidR="00D029D6">
        <w:t xml:space="preserve"> </w:t>
      </w:r>
      <w:r w:rsidRPr="009E4D9A">
        <w:rPr>
          <w:color w:val="000000"/>
        </w:rPr>
        <w:t xml:space="preserve">You can always use </w:t>
      </w:r>
      <w:r w:rsidRPr="009E4D9A">
        <w:rPr>
          <w:b/>
          <w:color w:val="000000"/>
        </w:rPr>
        <w:t>B</w:t>
      </w:r>
      <w:r w:rsidRPr="009E4D9A">
        <w:rPr>
          <w:color w:val="000000"/>
        </w:rPr>
        <w:t xml:space="preserve"> to move between buttons if you forget the access keys.  You must </w:t>
      </w:r>
      <w:r w:rsidRPr="009E4D9A">
        <w:rPr>
          <w:b/>
          <w:caps/>
          <w:color w:val="000000"/>
        </w:rPr>
        <w:t>not</w:t>
      </w:r>
      <w:r w:rsidRPr="009E4D9A">
        <w:rPr>
          <w:color w:val="000000"/>
        </w:rPr>
        <w:t xml:space="preserve"> be in </w:t>
      </w:r>
      <w:r w:rsidRPr="009E4D9A">
        <w:rPr>
          <w:b/>
          <w:color w:val="000000"/>
        </w:rPr>
        <w:t>Forms Mode</w:t>
      </w:r>
      <w:r w:rsidRPr="009E4D9A">
        <w:rPr>
          <w:color w:val="000000"/>
        </w:rPr>
        <w:t xml:space="preserve"> to use </w:t>
      </w:r>
      <w:r w:rsidRPr="009E4D9A">
        <w:rPr>
          <w:b/>
          <w:color w:val="000000"/>
        </w:rPr>
        <w:t>B</w:t>
      </w:r>
      <w:r w:rsidRPr="009E4D9A">
        <w:rPr>
          <w:color w:val="000000"/>
        </w:rPr>
        <w:t xml:space="preserve"> to move through the buttons.</w:t>
      </w:r>
    </w:p>
    <w:p w14:paraId="168E46FA" w14:textId="77777777" w:rsidR="006F3E79" w:rsidRDefault="006F3E79" w:rsidP="009E4D9A">
      <w:pPr>
        <w:pStyle w:val="ListParagraph"/>
        <w:numPr>
          <w:ilvl w:val="0"/>
          <w:numId w:val="47"/>
        </w:numPr>
        <w:spacing w:after="240"/>
        <w:rPr>
          <w:color w:val="000000"/>
        </w:rPr>
      </w:pPr>
      <w:r w:rsidRPr="00363EEE">
        <w:rPr>
          <w:color w:val="000000"/>
        </w:rPr>
        <w:t>To call this interview again, r</w:t>
      </w:r>
      <w:r w:rsidR="00236270">
        <w:rPr>
          <w:color w:val="000000"/>
        </w:rPr>
        <w:t>epeat s</w:t>
      </w:r>
      <w:r w:rsidRPr="00363EEE">
        <w:rPr>
          <w:color w:val="000000"/>
        </w:rPr>
        <w:t xml:space="preserve">teps 1 – 6 of </w:t>
      </w:r>
      <w:hyperlink w:anchor="_Calling_an_In" w:history="1">
        <w:r w:rsidRPr="00236270">
          <w:rPr>
            <w:rStyle w:val="Hyperlink"/>
            <w:b/>
          </w:rPr>
          <w:t>Calling an In Office Contact</w:t>
        </w:r>
      </w:hyperlink>
      <w:r w:rsidRPr="00363EEE">
        <w:rPr>
          <w:color w:val="000000"/>
        </w:rPr>
        <w:t xml:space="preserve">. </w:t>
      </w:r>
    </w:p>
    <w:p w14:paraId="5BEFD645" w14:textId="6F4FBC9B" w:rsidR="00737978" w:rsidRPr="00737978" w:rsidRDefault="00737978" w:rsidP="00737978">
      <w:pPr>
        <w:spacing w:after="240"/>
        <w:ind w:left="1080"/>
        <w:rPr>
          <w:color w:val="000000"/>
        </w:rPr>
      </w:pPr>
      <w:r w:rsidRPr="00737978">
        <w:rPr>
          <w:b/>
          <w:color w:val="000000"/>
        </w:rPr>
        <w:t>VIP</w:t>
      </w:r>
      <w:r w:rsidR="003A5263">
        <w:rPr>
          <w:b/>
          <w:color w:val="000000"/>
        </w:rPr>
        <w:t>r</w:t>
      </w:r>
      <w:r w:rsidRPr="00737978">
        <w:rPr>
          <w:b/>
          <w:color w:val="000000"/>
        </w:rPr>
        <w:t xml:space="preserve"> Note</w:t>
      </w:r>
      <w:r w:rsidRPr="00737978">
        <w:rPr>
          <w:color w:val="000000"/>
        </w:rPr>
        <w:t xml:space="preserve">:  If you use the </w:t>
      </w:r>
      <w:r w:rsidRPr="00737978">
        <w:rPr>
          <w:b/>
          <w:color w:val="000000"/>
        </w:rPr>
        <w:t>Appointments Group Filter</w:t>
      </w:r>
      <w:r w:rsidRPr="00737978">
        <w:rPr>
          <w:color w:val="000000"/>
        </w:rPr>
        <w:t xml:space="preserve"> to display only your appointments on the </w:t>
      </w:r>
      <w:r w:rsidRPr="00737978">
        <w:rPr>
          <w:b/>
          <w:color w:val="000000"/>
        </w:rPr>
        <w:t>Contact Waiting List</w:t>
      </w:r>
      <w:r w:rsidRPr="00737978">
        <w:rPr>
          <w:color w:val="000000"/>
        </w:rPr>
        <w:t xml:space="preserve">, after </w:t>
      </w:r>
      <w:r>
        <w:rPr>
          <w:color w:val="000000"/>
        </w:rPr>
        <w:t xml:space="preserve">selecting </w:t>
      </w:r>
      <w:r>
        <w:rPr>
          <w:b/>
          <w:color w:val="000000"/>
        </w:rPr>
        <w:t>No Response</w:t>
      </w:r>
      <w:r>
        <w:rPr>
          <w:color w:val="000000"/>
        </w:rPr>
        <w:t xml:space="preserve"> and returning the Contact to the </w:t>
      </w:r>
      <w:r w:rsidRPr="00737978">
        <w:rPr>
          <w:b/>
          <w:color w:val="000000"/>
        </w:rPr>
        <w:t>Contact Waiting List</w:t>
      </w:r>
      <w:r>
        <w:rPr>
          <w:color w:val="000000"/>
        </w:rPr>
        <w:t xml:space="preserve">, </w:t>
      </w:r>
      <w:r w:rsidR="003A5263">
        <w:rPr>
          <w:color w:val="000000"/>
        </w:rPr>
        <w:t>VIPr</w:t>
      </w:r>
      <w:r>
        <w:rPr>
          <w:color w:val="000000"/>
        </w:rPr>
        <w:t xml:space="preserve"> no longer </w:t>
      </w:r>
      <w:r w:rsidR="003A5263">
        <w:rPr>
          <w:color w:val="000000"/>
        </w:rPr>
        <w:t xml:space="preserve">displays the contact </w:t>
      </w:r>
      <w:r>
        <w:rPr>
          <w:color w:val="000000"/>
        </w:rPr>
        <w:t xml:space="preserve">in your filter list of Appointments.  You must change the filter to </w:t>
      </w:r>
      <w:r w:rsidRPr="00737978">
        <w:rPr>
          <w:b/>
          <w:color w:val="000000"/>
        </w:rPr>
        <w:t>All (Appointments and Walk-Ins)</w:t>
      </w:r>
      <w:r>
        <w:rPr>
          <w:color w:val="000000"/>
        </w:rPr>
        <w:t xml:space="preserve"> to re-select the Contact for any further action.</w:t>
      </w:r>
    </w:p>
    <w:p w14:paraId="168E46FB" w14:textId="77777777" w:rsidR="006F3E79" w:rsidRPr="00966790" w:rsidRDefault="00363EEE" w:rsidP="00363EEE">
      <w:pPr>
        <w:pStyle w:val="Heading3"/>
      </w:pPr>
      <w:bookmarkStart w:id="31" w:name="_Toc324158714"/>
      <w:bookmarkStart w:id="32" w:name="_Toc345945961"/>
      <w:r w:rsidRPr="00363EEE">
        <w:t>Referring an In Office Contact</w:t>
      </w:r>
      <w:bookmarkEnd w:id="31"/>
      <w:bookmarkEnd w:id="32"/>
    </w:p>
    <w:p w14:paraId="168E46FC" w14:textId="77777777" w:rsidR="005B062D" w:rsidRPr="005B062D" w:rsidRDefault="005B062D" w:rsidP="00BC4348">
      <w:pPr>
        <w:pStyle w:val="ListParagraph"/>
        <w:numPr>
          <w:ilvl w:val="0"/>
          <w:numId w:val="22"/>
        </w:numPr>
        <w:spacing w:after="240"/>
        <w:contextualSpacing w:val="0"/>
        <w:rPr>
          <w:bCs/>
        </w:rPr>
      </w:pPr>
      <w:r w:rsidRPr="005B062D">
        <w:rPr>
          <w:color w:val="000000"/>
        </w:rPr>
        <w:t xml:space="preserve">Select the visitor from the </w:t>
      </w:r>
      <w:r w:rsidRPr="005B062D">
        <w:rPr>
          <w:b/>
          <w:color w:val="000000"/>
        </w:rPr>
        <w:t>Contact Interview List</w:t>
      </w:r>
      <w:r w:rsidRPr="005B062D">
        <w:rPr>
          <w:color w:val="000000"/>
        </w:rPr>
        <w:t>.  You can use the Links List (</w:t>
      </w:r>
      <w:r w:rsidRPr="005B062D">
        <w:rPr>
          <w:b/>
          <w:caps/>
          <w:color w:val="000000"/>
        </w:rPr>
        <w:t>Insert + F7</w:t>
      </w:r>
      <w:r w:rsidRPr="005B062D">
        <w:rPr>
          <w:caps/>
          <w:color w:val="000000"/>
        </w:rPr>
        <w:t xml:space="preserve">) </w:t>
      </w:r>
      <w:r w:rsidRPr="005B062D">
        <w:rPr>
          <w:color w:val="000000"/>
        </w:rPr>
        <w:t xml:space="preserve">to move to the column that will be most useful to you in identifying the visitor.  For example, </w:t>
      </w:r>
      <w:r w:rsidRPr="005B062D">
        <w:rPr>
          <w:b/>
          <w:color w:val="000000"/>
        </w:rPr>
        <w:t>Ticket Number Interview List</w:t>
      </w:r>
      <w:r w:rsidRPr="005B062D">
        <w:rPr>
          <w:color w:val="000000"/>
        </w:rPr>
        <w:t xml:space="preserve"> (</w:t>
      </w:r>
      <w:r w:rsidRPr="005B062D">
        <w:rPr>
          <w:b/>
          <w:color w:val="000000"/>
        </w:rPr>
        <w:t>T</w:t>
      </w:r>
      <w:r w:rsidRPr="005B062D">
        <w:rPr>
          <w:color w:val="000000"/>
        </w:rPr>
        <w:t xml:space="preserve">) or </w:t>
      </w:r>
      <w:r w:rsidRPr="005B062D">
        <w:rPr>
          <w:b/>
          <w:color w:val="000000"/>
        </w:rPr>
        <w:t xml:space="preserve">Interviewer Interview List </w:t>
      </w:r>
      <w:r w:rsidRPr="005B062D">
        <w:rPr>
          <w:color w:val="000000"/>
        </w:rPr>
        <w:t>(</w:t>
      </w:r>
      <w:r w:rsidRPr="005B062D">
        <w:rPr>
          <w:b/>
          <w:color w:val="000000"/>
        </w:rPr>
        <w:t>I</w:t>
      </w:r>
      <w:r w:rsidRPr="005B062D">
        <w:rPr>
          <w:color w:val="000000"/>
        </w:rPr>
        <w:t xml:space="preserve">).  Press </w:t>
      </w:r>
      <w:r w:rsidRPr="005B062D">
        <w:rPr>
          <w:b/>
          <w:caps/>
          <w:color w:val="000000"/>
        </w:rPr>
        <w:t>Alt + M</w:t>
      </w:r>
      <w:r w:rsidRPr="005B062D">
        <w:rPr>
          <w:color w:val="000000"/>
        </w:rPr>
        <w:t xml:space="preserve"> to move your focus to the</w:t>
      </w:r>
      <w:r>
        <w:rPr>
          <w:b/>
          <w:color w:val="000000"/>
        </w:rPr>
        <w:t xml:space="preserve"> </w:t>
      </w:r>
      <w:r w:rsidRPr="005B062D">
        <w:rPr>
          <w:color w:val="000000"/>
        </w:rPr>
        <w:t xml:space="preserve">selected column in the </w:t>
      </w:r>
      <w:r w:rsidRPr="005B062D">
        <w:rPr>
          <w:b/>
          <w:color w:val="000000"/>
        </w:rPr>
        <w:t>Contact Interview List</w:t>
      </w:r>
      <w:r w:rsidRPr="005B062D">
        <w:rPr>
          <w:color w:val="000000"/>
        </w:rPr>
        <w:t>.  Use your table reading keys to identify the row for the desired visitor.</w:t>
      </w:r>
    </w:p>
    <w:p w14:paraId="168E46FD" w14:textId="77777777" w:rsidR="005B062D" w:rsidRPr="005B062D" w:rsidRDefault="005B062D" w:rsidP="00BC4348">
      <w:pPr>
        <w:pStyle w:val="ListParagraph"/>
        <w:numPr>
          <w:ilvl w:val="0"/>
          <w:numId w:val="22"/>
        </w:numPr>
        <w:spacing w:after="240"/>
        <w:contextualSpacing w:val="0"/>
        <w:rPr>
          <w:bCs/>
        </w:rPr>
      </w:pPr>
      <w:r w:rsidRPr="005B062D">
        <w:rPr>
          <w:color w:val="000000"/>
        </w:rPr>
        <w:t xml:space="preserve">Press </w:t>
      </w:r>
      <w:r w:rsidRPr="005B062D">
        <w:rPr>
          <w:b/>
          <w:caps/>
          <w:color w:val="000000"/>
        </w:rPr>
        <w:t>Shift + R</w:t>
      </w:r>
      <w:r w:rsidRPr="005B062D">
        <w:rPr>
          <w:color w:val="000000"/>
        </w:rPr>
        <w:t xml:space="preserve"> (or </w:t>
      </w:r>
      <w:r w:rsidRPr="005B062D">
        <w:rPr>
          <w:b/>
          <w:caps/>
          <w:color w:val="000000"/>
        </w:rPr>
        <w:t>Shift + F</w:t>
      </w:r>
      <w:r w:rsidRPr="005B062D">
        <w:rPr>
          <w:color w:val="000000"/>
        </w:rPr>
        <w:t xml:space="preserve"> or </w:t>
      </w:r>
      <w:r w:rsidRPr="005B062D">
        <w:rPr>
          <w:b/>
          <w:caps/>
          <w:color w:val="000000"/>
        </w:rPr>
        <w:t>Shift + Tab</w:t>
      </w:r>
      <w:r w:rsidRPr="005B062D">
        <w:rPr>
          <w:color w:val="000000"/>
        </w:rPr>
        <w:t xml:space="preserve">) to move to the radio button for the row; press </w:t>
      </w:r>
      <w:r w:rsidRPr="005B062D">
        <w:rPr>
          <w:b/>
          <w:caps/>
          <w:color w:val="000000"/>
        </w:rPr>
        <w:t>Spacebar</w:t>
      </w:r>
      <w:r w:rsidRPr="005B062D">
        <w:rPr>
          <w:color w:val="000000"/>
        </w:rPr>
        <w:t xml:space="preserve"> to select the visitor.</w:t>
      </w:r>
    </w:p>
    <w:p w14:paraId="168E46FE" w14:textId="77777777" w:rsidR="005B062D" w:rsidRPr="005B062D" w:rsidRDefault="005B062D" w:rsidP="00BC4348">
      <w:pPr>
        <w:pStyle w:val="ListParagraph"/>
        <w:numPr>
          <w:ilvl w:val="0"/>
          <w:numId w:val="22"/>
        </w:numPr>
        <w:spacing w:after="240"/>
        <w:contextualSpacing w:val="0"/>
        <w:rPr>
          <w:color w:val="000000"/>
        </w:rPr>
      </w:pPr>
      <w:r w:rsidRPr="005B062D">
        <w:rPr>
          <w:color w:val="000000"/>
        </w:rPr>
        <w:t xml:space="preserve">Press </w:t>
      </w:r>
      <w:r w:rsidRPr="00A6491E">
        <w:rPr>
          <w:b/>
          <w:color w:val="000000"/>
        </w:rPr>
        <w:t>Alt + R</w:t>
      </w:r>
      <w:r w:rsidRPr="005B062D">
        <w:rPr>
          <w:color w:val="000000"/>
        </w:rPr>
        <w:t xml:space="preserve">, </w:t>
      </w:r>
      <w:r w:rsidR="00A6491E">
        <w:rPr>
          <w:color w:val="000000"/>
        </w:rPr>
        <w:t xml:space="preserve">and then </w:t>
      </w:r>
      <w:r w:rsidR="00A6491E" w:rsidRPr="00A6491E">
        <w:rPr>
          <w:b/>
          <w:caps/>
          <w:color w:val="000000"/>
        </w:rPr>
        <w:t>SPACEBAR</w:t>
      </w:r>
      <w:r w:rsidR="00A6491E">
        <w:rPr>
          <w:caps/>
          <w:color w:val="000000"/>
        </w:rPr>
        <w:t xml:space="preserve"> </w:t>
      </w:r>
      <w:r w:rsidR="00A6491E">
        <w:rPr>
          <w:color w:val="000000"/>
        </w:rPr>
        <w:t xml:space="preserve">or </w:t>
      </w:r>
      <w:r w:rsidRPr="00A6491E">
        <w:rPr>
          <w:b/>
          <w:caps/>
          <w:color w:val="000000"/>
        </w:rPr>
        <w:t>Enter</w:t>
      </w:r>
      <w:r w:rsidRPr="005B062D">
        <w:rPr>
          <w:color w:val="000000"/>
        </w:rPr>
        <w:t xml:space="preserve"> to activate the </w:t>
      </w:r>
      <w:r w:rsidRPr="00A6491E">
        <w:rPr>
          <w:b/>
          <w:color w:val="000000"/>
        </w:rPr>
        <w:t>Refer</w:t>
      </w:r>
      <w:r w:rsidRPr="005B062D">
        <w:rPr>
          <w:color w:val="000000"/>
        </w:rPr>
        <w:t xml:space="preserve"> button.</w:t>
      </w:r>
    </w:p>
    <w:p w14:paraId="168E46FF" w14:textId="61038B01" w:rsidR="005B062D" w:rsidRPr="005B062D" w:rsidRDefault="005B062D" w:rsidP="00BC4348">
      <w:pPr>
        <w:pStyle w:val="ListParagraph"/>
        <w:numPr>
          <w:ilvl w:val="0"/>
          <w:numId w:val="22"/>
        </w:numPr>
        <w:spacing w:after="240"/>
        <w:contextualSpacing w:val="0"/>
        <w:rPr>
          <w:color w:val="000000"/>
        </w:rPr>
      </w:pPr>
      <w:r w:rsidRPr="005B062D">
        <w:rPr>
          <w:color w:val="000000"/>
        </w:rPr>
        <w:t xml:space="preserve">On the </w:t>
      </w:r>
      <w:r w:rsidRPr="00A6491E">
        <w:rPr>
          <w:b/>
          <w:color w:val="000000"/>
        </w:rPr>
        <w:t>Topic Selection</w:t>
      </w:r>
      <w:r w:rsidRPr="005B062D">
        <w:rPr>
          <w:color w:val="000000"/>
        </w:rPr>
        <w:t xml:space="preserve"> screen, press </w:t>
      </w:r>
      <w:r w:rsidR="00A6491E">
        <w:rPr>
          <w:b/>
          <w:caps/>
          <w:color w:val="000000"/>
        </w:rPr>
        <w:t>Insert + F5</w:t>
      </w:r>
      <w:r w:rsidR="00A6491E">
        <w:rPr>
          <w:caps/>
          <w:color w:val="000000"/>
        </w:rPr>
        <w:t>,</w:t>
      </w:r>
      <w:r w:rsidRPr="00A6491E">
        <w:rPr>
          <w:b/>
          <w:caps/>
          <w:color w:val="000000"/>
        </w:rPr>
        <w:t xml:space="preserve"> T</w:t>
      </w:r>
      <w:r w:rsidRPr="005B062D">
        <w:rPr>
          <w:color w:val="000000"/>
        </w:rPr>
        <w:t xml:space="preserve"> (</w:t>
      </w:r>
      <w:r w:rsidRPr="00A6491E">
        <w:rPr>
          <w:b/>
          <w:color w:val="000000"/>
        </w:rPr>
        <w:t>Topic Categories</w:t>
      </w:r>
      <w:r w:rsidRPr="005B062D">
        <w:rPr>
          <w:color w:val="000000"/>
        </w:rPr>
        <w:t xml:space="preserve"> combo box)</w:t>
      </w:r>
      <w:r w:rsidR="00FC1A7A">
        <w:rPr>
          <w:color w:val="000000"/>
        </w:rPr>
        <w:t xml:space="preserve">.  Alternatively, press </w:t>
      </w:r>
      <w:r w:rsidR="00FC1A7A">
        <w:rPr>
          <w:b/>
          <w:color w:val="000000"/>
        </w:rPr>
        <w:t>C</w:t>
      </w:r>
      <w:r w:rsidR="00FC1A7A">
        <w:rPr>
          <w:color w:val="000000"/>
        </w:rPr>
        <w:t xml:space="preserve"> to move to the </w:t>
      </w:r>
      <w:r w:rsidR="00FC1A7A">
        <w:rPr>
          <w:b/>
          <w:color w:val="000000"/>
        </w:rPr>
        <w:t>Topic Categories</w:t>
      </w:r>
      <w:r w:rsidR="00FC1A7A">
        <w:rPr>
          <w:color w:val="000000"/>
        </w:rPr>
        <w:t xml:space="preserve"> combo box.  Press</w:t>
      </w:r>
      <w:r w:rsidRPr="005B062D">
        <w:rPr>
          <w:color w:val="000000"/>
        </w:rPr>
        <w:t xml:space="preserve"> </w:t>
      </w:r>
      <w:r w:rsidRPr="00A6491E">
        <w:rPr>
          <w:b/>
          <w:caps/>
          <w:color w:val="000000"/>
        </w:rPr>
        <w:t>Enter</w:t>
      </w:r>
      <w:r w:rsidRPr="005B062D">
        <w:rPr>
          <w:color w:val="000000"/>
        </w:rPr>
        <w:t xml:space="preserve">.  You should hear your </w:t>
      </w:r>
      <w:r w:rsidRPr="00A6491E">
        <w:rPr>
          <w:b/>
          <w:color w:val="000000"/>
        </w:rPr>
        <w:t>Forms Mode</w:t>
      </w:r>
      <w:r w:rsidRPr="005B062D">
        <w:rPr>
          <w:color w:val="000000"/>
        </w:rPr>
        <w:t xml:space="preserve"> </w:t>
      </w:r>
      <w:r w:rsidR="00975200" w:rsidRPr="009E4D9A">
        <w:rPr>
          <w:b/>
          <w:color w:val="000000"/>
        </w:rPr>
        <w:t>On</w:t>
      </w:r>
      <w:r w:rsidR="00975200">
        <w:rPr>
          <w:color w:val="000000"/>
        </w:rPr>
        <w:t xml:space="preserve"> </w:t>
      </w:r>
      <w:r w:rsidRPr="005B062D">
        <w:rPr>
          <w:color w:val="000000"/>
        </w:rPr>
        <w:t>tone.</w:t>
      </w:r>
    </w:p>
    <w:p w14:paraId="168E4700" w14:textId="77777777" w:rsidR="005B062D" w:rsidRPr="005B062D" w:rsidRDefault="005B062D" w:rsidP="00BC4348">
      <w:pPr>
        <w:pStyle w:val="ListParagraph"/>
        <w:numPr>
          <w:ilvl w:val="0"/>
          <w:numId w:val="22"/>
        </w:numPr>
        <w:spacing w:after="240"/>
        <w:contextualSpacing w:val="0"/>
        <w:rPr>
          <w:color w:val="000000"/>
        </w:rPr>
      </w:pPr>
      <w:r w:rsidRPr="00FC1A7A">
        <w:rPr>
          <w:b/>
          <w:caps/>
          <w:color w:val="000000"/>
        </w:rPr>
        <w:t>Up</w:t>
      </w:r>
      <w:r w:rsidRPr="005B062D">
        <w:rPr>
          <w:color w:val="000000"/>
        </w:rPr>
        <w:t xml:space="preserve"> and </w:t>
      </w:r>
      <w:r w:rsidRPr="00FC1A7A">
        <w:rPr>
          <w:b/>
          <w:caps/>
          <w:color w:val="000000"/>
        </w:rPr>
        <w:t>Down arrow</w:t>
      </w:r>
      <w:r w:rsidRPr="005B062D">
        <w:rPr>
          <w:color w:val="000000"/>
        </w:rPr>
        <w:t xml:space="preserve"> or use First Letter navigation (e.g., press </w:t>
      </w:r>
      <w:r w:rsidRPr="00FC1A7A">
        <w:rPr>
          <w:b/>
          <w:color w:val="000000"/>
        </w:rPr>
        <w:t>C</w:t>
      </w:r>
      <w:r w:rsidRPr="005B062D">
        <w:rPr>
          <w:color w:val="000000"/>
        </w:rPr>
        <w:t xml:space="preserve"> for </w:t>
      </w:r>
      <w:r w:rsidRPr="00FC1A7A">
        <w:rPr>
          <w:b/>
          <w:color w:val="000000"/>
        </w:rPr>
        <w:t>Check Issues</w:t>
      </w:r>
      <w:r w:rsidRPr="005B062D">
        <w:rPr>
          <w:color w:val="000000"/>
        </w:rPr>
        <w:t xml:space="preserve">) to choose a topic from the drop down menu in the combo box.  </w:t>
      </w:r>
    </w:p>
    <w:p w14:paraId="168E4701" w14:textId="16A44394" w:rsidR="005B062D" w:rsidRDefault="005B062D" w:rsidP="00BC4348">
      <w:pPr>
        <w:pStyle w:val="ListParagraph"/>
        <w:numPr>
          <w:ilvl w:val="0"/>
          <w:numId w:val="22"/>
        </w:numPr>
        <w:spacing w:after="240"/>
        <w:contextualSpacing w:val="0"/>
        <w:rPr>
          <w:color w:val="000000"/>
        </w:rPr>
      </w:pPr>
      <w:r w:rsidRPr="004E7A8F">
        <w:rPr>
          <w:b/>
          <w:caps/>
          <w:color w:val="000000"/>
        </w:rPr>
        <w:t>Tab</w:t>
      </w:r>
      <w:r w:rsidRPr="005B062D">
        <w:rPr>
          <w:color w:val="000000"/>
        </w:rPr>
        <w:t xml:space="preserve"> to </w:t>
      </w:r>
      <w:r w:rsidR="00975200">
        <w:rPr>
          <w:color w:val="000000"/>
        </w:rPr>
        <w:t xml:space="preserve">the </w:t>
      </w:r>
      <w:r w:rsidRPr="004E7A8F">
        <w:rPr>
          <w:b/>
          <w:color w:val="000000"/>
        </w:rPr>
        <w:t>Refresh</w:t>
      </w:r>
      <w:r w:rsidRPr="005B062D">
        <w:rPr>
          <w:color w:val="000000"/>
        </w:rPr>
        <w:t xml:space="preserve"> button and press </w:t>
      </w:r>
      <w:r w:rsidR="004E7A8F" w:rsidRPr="004E7A8F">
        <w:rPr>
          <w:b/>
          <w:color w:val="000000"/>
        </w:rPr>
        <w:t>SPACEBAR</w:t>
      </w:r>
      <w:r w:rsidR="004E7A8F">
        <w:rPr>
          <w:color w:val="000000"/>
        </w:rPr>
        <w:t xml:space="preserve"> or </w:t>
      </w:r>
      <w:r w:rsidRPr="004E7A8F">
        <w:rPr>
          <w:b/>
          <w:caps/>
          <w:color w:val="000000"/>
        </w:rPr>
        <w:t>Enter</w:t>
      </w:r>
      <w:r w:rsidRPr="005B062D">
        <w:rPr>
          <w:color w:val="000000"/>
        </w:rPr>
        <w:t xml:space="preserve">.  This will display the </w:t>
      </w:r>
      <w:r w:rsidRPr="004E7A8F">
        <w:rPr>
          <w:b/>
          <w:color w:val="000000"/>
        </w:rPr>
        <w:t>Topic</w:t>
      </w:r>
      <w:r w:rsidRPr="005B062D">
        <w:rPr>
          <w:color w:val="000000"/>
        </w:rPr>
        <w:t xml:space="preserve"> table for the selected </w:t>
      </w:r>
      <w:r w:rsidRPr="004E7A8F">
        <w:rPr>
          <w:b/>
          <w:color w:val="000000"/>
        </w:rPr>
        <w:t>Category</w:t>
      </w:r>
      <w:r w:rsidRPr="005B062D">
        <w:rPr>
          <w:color w:val="000000"/>
        </w:rPr>
        <w:t>.</w:t>
      </w:r>
    </w:p>
    <w:p w14:paraId="168E4702" w14:textId="5FF89993" w:rsidR="004E7A8F" w:rsidRPr="004E7A8F" w:rsidRDefault="00D029D6" w:rsidP="00BC4348">
      <w:pPr>
        <w:pStyle w:val="ListParagraph"/>
        <w:spacing w:after="240"/>
        <w:ind w:left="1080"/>
        <w:contextualSpacing w:val="0"/>
        <w:rPr>
          <w:color w:val="000000"/>
        </w:rPr>
      </w:pPr>
      <w:r w:rsidRPr="00D029D6">
        <w:rPr>
          <w:b/>
          <w:color w:val="000000"/>
          <w:highlight w:val="yellow"/>
        </w:rPr>
        <w:t>Editor</w:t>
      </w:r>
      <w:r w:rsidR="004E7A8F" w:rsidRPr="00D029D6">
        <w:rPr>
          <w:b/>
          <w:caps/>
          <w:color w:val="000000"/>
          <w:highlight w:val="yellow"/>
        </w:rPr>
        <w:t xml:space="preserve"> </w:t>
      </w:r>
      <w:r w:rsidR="004E7A8F" w:rsidRPr="00D029D6">
        <w:rPr>
          <w:b/>
          <w:color w:val="000000"/>
          <w:highlight w:val="yellow"/>
        </w:rPr>
        <w:t>Note</w:t>
      </w:r>
      <w:r w:rsidR="004E7A8F" w:rsidRPr="00D029D6">
        <w:rPr>
          <w:color w:val="000000"/>
          <w:highlight w:val="yellow"/>
        </w:rPr>
        <w:t>:  VIP</w:t>
      </w:r>
      <w:r w:rsidR="00DD2E23">
        <w:rPr>
          <w:color w:val="000000"/>
          <w:highlight w:val="yellow"/>
        </w:rPr>
        <w:t>r</w:t>
      </w:r>
      <w:r w:rsidR="004E7A8F" w:rsidRPr="00D029D6">
        <w:rPr>
          <w:color w:val="000000"/>
          <w:highlight w:val="yellow"/>
        </w:rPr>
        <w:t xml:space="preserve"> may automatically </w:t>
      </w:r>
      <w:r w:rsidR="004E7A8F" w:rsidRPr="00D029D6">
        <w:rPr>
          <w:b/>
          <w:color w:val="000000"/>
          <w:highlight w:val="yellow"/>
        </w:rPr>
        <w:t>Refresh</w:t>
      </w:r>
      <w:r w:rsidR="004E7A8F" w:rsidRPr="00D029D6">
        <w:rPr>
          <w:color w:val="000000"/>
          <w:highlight w:val="yellow"/>
        </w:rPr>
        <w:t xml:space="preserve"> and display the </w:t>
      </w:r>
      <w:r w:rsidR="004E7A8F" w:rsidRPr="00D029D6">
        <w:rPr>
          <w:b/>
          <w:color w:val="000000"/>
          <w:highlight w:val="yellow"/>
        </w:rPr>
        <w:t>Topic</w:t>
      </w:r>
      <w:r w:rsidR="004E7A8F" w:rsidRPr="00D029D6">
        <w:rPr>
          <w:color w:val="000000"/>
          <w:highlight w:val="yellow"/>
        </w:rPr>
        <w:t xml:space="preserve"> table.  This behavior was inconsistent between Training and Production </w:t>
      </w:r>
      <w:r w:rsidR="00DD2E23">
        <w:rPr>
          <w:color w:val="000000"/>
          <w:highlight w:val="yellow"/>
        </w:rPr>
        <w:t>environments</w:t>
      </w:r>
      <w:r w:rsidR="004E7A8F" w:rsidRPr="00D029D6">
        <w:rPr>
          <w:color w:val="000000"/>
          <w:highlight w:val="yellow"/>
        </w:rPr>
        <w:t>.</w:t>
      </w:r>
    </w:p>
    <w:p w14:paraId="168E4703" w14:textId="77777777" w:rsidR="005B062D" w:rsidRPr="005B062D" w:rsidRDefault="005B062D" w:rsidP="00BC4348">
      <w:pPr>
        <w:pStyle w:val="ListParagraph"/>
        <w:numPr>
          <w:ilvl w:val="0"/>
          <w:numId w:val="22"/>
        </w:numPr>
        <w:spacing w:after="240"/>
        <w:contextualSpacing w:val="0"/>
        <w:rPr>
          <w:color w:val="000000"/>
        </w:rPr>
      </w:pPr>
      <w:r w:rsidRPr="005B062D">
        <w:rPr>
          <w:color w:val="000000"/>
        </w:rPr>
        <w:t xml:space="preserve">After </w:t>
      </w:r>
      <w:r w:rsidR="004E7A8F">
        <w:rPr>
          <w:color w:val="000000"/>
        </w:rPr>
        <w:t>r</w:t>
      </w:r>
      <w:r w:rsidRPr="005B062D">
        <w:rPr>
          <w:color w:val="000000"/>
        </w:rPr>
        <w:t xml:space="preserve">efreshing, press </w:t>
      </w:r>
      <w:r w:rsidRPr="004E7A8F">
        <w:rPr>
          <w:b/>
          <w:color w:val="000000"/>
        </w:rPr>
        <w:t>T</w:t>
      </w:r>
      <w:r w:rsidRPr="005B062D">
        <w:rPr>
          <w:color w:val="000000"/>
        </w:rPr>
        <w:t xml:space="preserve"> (</w:t>
      </w:r>
      <w:r w:rsidRPr="004E7A8F">
        <w:rPr>
          <w:b/>
          <w:color w:val="000000"/>
        </w:rPr>
        <w:t>Table</w:t>
      </w:r>
      <w:r w:rsidRPr="005B062D">
        <w:rPr>
          <w:color w:val="000000"/>
        </w:rPr>
        <w:t>)</w:t>
      </w:r>
      <w:r w:rsidR="004E7A8F">
        <w:rPr>
          <w:color w:val="000000"/>
        </w:rPr>
        <w:t xml:space="preserve">, until you hear the </w:t>
      </w:r>
      <w:r w:rsidR="004E7A8F" w:rsidRPr="004E7A8F">
        <w:rPr>
          <w:b/>
          <w:color w:val="000000"/>
        </w:rPr>
        <w:t>Topic</w:t>
      </w:r>
      <w:r w:rsidR="004E7A8F">
        <w:rPr>
          <w:color w:val="000000"/>
        </w:rPr>
        <w:t xml:space="preserve"> c</w:t>
      </w:r>
      <w:r w:rsidRPr="005B062D">
        <w:rPr>
          <w:color w:val="000000"/>
        </w:rPr>
        <w:t>olumn heading.</w:t>
      </w:r>
    </w:p>
    <w:p w14:paraId="168E4704" w14:textId="77777777" w:rsidR="005B062D" w:rsidRDefault="004E7A8F" w:rsidP="00BC4348">
      <w:pPr>
        <w:pStyle w:val="ListParagraph"/>
        <w:numPr>
          <w:ilvl w:val="0"/>
          <w:numId w:val="22"/>
        </w:numPr>
        <w:spacing w:after="240"/>
        <w:contextualSpacing w:val="0"/>
        <w:rPr>
          <w:color w:val="000000"/>
        </w:rPr>
      </w:pPr>
      <w:r>
        <w:rPr>
          <w:color w:val="000000"/>
        </w:rPr>
        <w:t xml:space="preserve">Use your </w:t>
      </w:r>
      <w:r w:rsidRPr="004E7A8F">
        <w:rPr>
          <w:b/>
          <w:color w:val="000000"/>
        </w:rPr>
        <w:t>Table Reading</w:t>
      </w:r>
      <w:r>
        <w:rPr>
          <w:color w:val="000000"/>
        </w:rPr>
        <w:t xml:space="preserve"> keys </w:t>
      </w:r>
      <w:r w:rsidR="005B062D" w:rsidRPr="005B062D">
        <w:rPr>
          <w:color w:val="000000"/>
        </w:rPr>
        <w:t xml:space="preserve">to move to </w:t>
      </w:r>
      <w:r>
        <w:rPr>
          <w:color w:val="000000"/>
        </w:rPr>
        <w:t xml:space="preserve">the </w:t>
      </w:r>
      <w:r w:rsidR="005B062D" w:rsidRPr="004E7A8F">
        <w:rPr>
          <w:b/>
          <w:color w:val="000000"/>
        </w:rPr>
        <w:t>Topic Description</w:t>
      </w:r>
      <w:r w:rsidR="005B062D" w:rsidRPr="005B062D">
        <w:rPr>
          <w:color w:val="000000"/>
        </w:rPr>
        <w:t xml:space="preserve"> column.  </w:t>
      </w:r>
      <w:r>
        <w:rPr>
          <w:color w:val="000000"/>
        </w:rPr>
        <w:t xml:space="preserve">Use your </w:t>
      </w:r>
      <w:r w:rsidRPr="004E7A8F">
        <w:rPr>
          <w:b/>
          <w:color w:val="000000"/>
        </w:rPr>
        <w:t>Table Reading</w:t>
      </w:r>
      <w:r>
        <w:rPr>
          <w:color w:val="000000"/>
        </w:rPr>
        <w:t xml:space="preserve"> keys to move down through the </w:t>
      </w:r>
      <w:r w:rsidRPr="004E7A8F">
        <w:rPr>
          <w:b/>
          <w:color w:val="000000"/>
        </w:rPr>
        <w:t>Topic Description</w:t>
      </w:r>
      <w:r>
        <w:rPr>
          <w:color w:val="000000"/>
        </w:rPr>
        <w:t xml:space="preserve"> column.</w:t>
      </w:r>
      <w:r w:rsidR="005B062D" w:rsidRPr="005B062D">
        <w:rPr>
          <w:color w:val="000000"/>
        </w:rPr>
        <w:t xml:space="preserve">  </w:t>
      </w:r>
    </w:p>
    <w:p w14:paraId="168E4705" w14:textId="5F28920A" w:rsidR="004E7A8F" w:rsidRDefault="004E7A8F" w:rsidP="00BC4348">
      <w:pPr>
        <w:pStyle w:val="ListParagraph"/>
        <w:spacing w:after="240"/>
        <w:ind w:left="1080"/>
        <w:contextualSpacing w:val="0"/>
        <w:rPr>
          <w:color w:val="000000"/>
        </w:rPr>
      </w:pPr>
      <w:r w:rsidRPr="004E7A8F">
        <w:rPr>
          <w:b/>
          <w:color w:val="000000"/>
        </w:rPr>
        <w:t xml:space="preserve">JAWS </w:t>
      </w:r>
      <w:r w:rsidR="00DD2E23">
        <w:rPr>
          <w:b/>
          <w:color w:val="000000"/>
        </w:rPr>
        <w:t>N</w:t>
      </w:r>
      <w:r w:rsidR="00DD2E23" w:rsidRPr="004E7A8F">
        <w:rPr>
          <w:b/>
          <w:color w:val="000000"/>
        </w:rPr>
        <w:t>ote</w:t>
      </w:r>
      <w:r>
        <w:rPr>
          <w:color w:val="000000"/>
        </w:rPr>
        <w:t>:</w:t>
      </w:r>
    </w:p>
    <w:p w14:paraId="168E4706" w14:textId="77777777" w:rsidR="00C55DE9" w:rsidRDefault="00C55DE9" w:rsidP="00BC4348">
      <w:pPr>
        <w:pStyle w:val="NoSpacing"/>
        <w:spacing w:after="240"/>
        <w:ind w:left="2160"/>
        <w:rPr>
          <w:b/>
          <w:caps/>
          <w:color w:val="000000"/>
        </w:rPr>
      </w:pPr>
      <w:r w:rsidRPr="00F676E0">
        <w:rPr>
          <w:b/>
          <w:color w:val="000000"/>
        </w:rPr>
        <w:t>Table Layer Keystrokes</w:t>
      </w:r>
      <w:r>
        <w:rPr>
          <w:color w:val="000000"/>
        </w:rPr>
        <w:t xml:space="preserve"> are helpful here:</w:t>
      </w:r>
    </w:p>
    <w:p w14:paraId="168E4707" w14:textId="77777777" w:rsidR="00C55DE9" w:rsidRDefault="00C55DE9" w:rsidP="00BC4348">
      <w:pPr>
        <w:pStyle w:val="NoSpacing"/>
        <w:spacing w:after="240"/>
        <w:ind w:left="2160"/>
        <w:rPr>
          <w:color w:val="000000"/>
        </w:rPr>
      </w:pPr>
      <w:r w:rsidRPr="00F676E0">
        <w:rPr>
          <w:b/>
          <w:caps/>
          <w:color w:val="000000"/>
        </w:rPr>
        <w:t>Insert + Spacebar</w:t>
      </w:r>
      <w:r>
        <w:rPr>
          <w:color w:val="000000"/>
        </w:rPr>
        <w:t xml:space="preserve">, followed by </w:t>
      </w:r>
      <w:r w:rsidRPr="00F676E0">
        <w:rPr>
          <w:b/>
          <w:color w:val="000000"/>
        </w:rPr>
        <w:t>T</w:t>
      </w:r>
      <w:r>
        <w:rPr>
          <w:color w:val="000000"/>
        </w:rPr>
        <w:t xml:space="preserve">, then use </w:t>
      </w:r>
      <w:r w:rsidRPr="00F676E0">
        <w:rPr>
          <w:b/>
          <w:caps/>
          <w:color w:val="000000"/>
        </w:rPr>
        <w:t>arrow keys</w:t>
      </w:r>
      <w:r>
        <w:rPr>
          <w:color w:val="000000"/>
        </w:rPr>
        <w:t xml:space="preserve"> or other navigation keys to move between columns and rows. </w:t>
      </w:r>
    </w:p>
    <w:p w14:paraId="168E4708" w14:textId="77777777" w:rsidR="004E7A8F" w:rsidRPr="00C55DE9" w:rsidRDefault="00C55DE9" w:rsidP="00BC4348">
      <w:pPr>
        <w:pStyle w:val="NoSpacing"/>
        <w:spacing w:after="240"/>
        <w:ind w:left="2160"/>
        <w:rPr>
          <w:color w:val="000000"/>
        </w:rPr>
      </w:pPr>
      <w:r w:rsidRPr="00476E22">
        <w:rPr>
          <w:caps/>
          <w:color w:val="000000"/>
        </w:rPr>
        <w:t>S</w:t>
      </w:r>
      <w:r w:rsidRPr="00476E22">
        <w:rPr>
          <w:color w:val="000000"/>
        </w:rPr>
        <w:t>ee</w:t>
      </w:r>
      <w:r>
        <w:rPr>
          <w:b/>
          <w:color w:val="000000"/>
        </w:rPr>
        <w:t xml:space="preserve"> </w:t>
      </w:r>
      <w:hyperlink w:anchor="_Appendix_A" w:history="1">
        <w:r w:rsidRPr="00ED640E">
          <w:rPr>
            <w:rStyle w:val="Hyperlink"/>
          </w:rPr>
          <w:t>Appendix A</w:t>
        </w:r>
      </w:hyperlink>
      <w:r>
        <w:rPr>
          <w:b/>
          <w:color w:val="000000"/>
        </w:rPr>
        <w:t xml:space="preserve"> </w:t>
      </w:r>
      <w:r>
        <w:rPr>
          <w:color w:val="000000"/>
        </w:rPr>
        <w:t>for a full listing of JAWS Table Reading Keys and Table Layer Keystrokes.</w:t>
      </w:r>
    </w:p>
    <w:p w14:paraId="168E470A" w14:textId="32776A37" w:rsidR="00C55DE9" w:rsidRDefault="00C55DE9" w:rsidP="00E45B65">
      <w:pPr>
        <w:pStyle w:val="ListParagraph"/>
        <w:spacing w:after="240"/>
        <w:ind w:left="1080"/>
        <w:contextualSpacing w:val="0"/>
        <w:rPr>
          <w:color w:val="000000"/>
        </w:rPr>
      </w:pPr>
      <w:r w:rsidRPr="004E7A8F">
        <w:rPr>
          <w:b/>
          <w:color w:val="000000"/>
        </w:rPr>
        <w:t xml:space="preserve">JAWS </w:t>
      </w:r>
      <w:r w:rsidR="00DD2E23">
        <w:rPr>
          <w:b/>
          <w:color w:val="000000"/>
        </w:rPr>
        <w:t>N</w:t>
      </w:r>
      <w:r w:rsidR="00DD2E23" w:rsidRPr="004E7A8F">
        <w:rPr>
          <w:b/>
          <w:color w:val="000000"/>
        </w:rPr>
        <w:t>ote</w:t>
      </w:r>
      <w:r>
        <w:rPr>
          <w:color w:val="000000"/>
        </w:rPr>
        <w:t>:</w:t>
      </w:r>
      <w:r w:rsidR="00E45B65">
        <w:rPr>
          <w:color w:val="000000"/>
        </w:rPr>
        <w:t xml:space="preserve">  </w:t>
      </w:r>
      <w:r>
        <w:rPr>
          <w:color w:val="000000"/>
        </w:rPr>
        <w:t xml:space="preserve">The first column in each row of the </w:t>
      </w:r>
      <w:r w:rsidRPr="00F60A55">
        <w:rPr>
          <w:b/>
          <w:color w:val="000000"/>
        </w:rPr>
        <w:t>Topic</w:t>
      </w:r>
      <w:r>
        <w:rPr>
          <w:color w:val="000000"/>
        </w:rPr>
        <w:t xml:space="preserve"> table is a radio button.  JAWS associates the radio button with the </w:t>
      </w:r>
      <w:r w:rsidRPr="00F60A55">
        <w:rPr>
          <w:b/>
          <w:color w:val="000000"/>
        </w:rPr>
        <w:t>Topic</w:t>
      </w:r>
      <w:r>
        <w:rPr>
          <w:color w:val="000000"/>
        </w:rPr>
        <w:t xml:space="preserve"> code</w:t>
      </w:r>
      <w:r w:rsidR="00F60A55">
        <w:rPr>
          <w:color w:val="000000"/>
        </w:rPr>
        <w:t xml:space="preserve"> column</w:t>
      </w:r>
      <w:r>
        <w:rPr>
          <w:color w:val="000000"/>
        </w:rPr>
        <w:t xml:space="preserve">.  The </w:t>
      </w:r>
      <w:r w:rsidR="00F60A55">
        <w:rPr>
          <w:b/>
          <w:color w:val="000000"/>
        </w:rPr>
        <w:t>Topic D</w:t>
      </w:r>
      <w:r w:rsidRPr="00F60A55">
        <w:rPr>
          <w:b/>
          <w:color w:val="000000"/>
        </w:rPr>
        <w:t>escription</w:t>
      </w:r>
      <w:r>
        <w:rPr>
          <w:color w:val="000000"/>
        </w:rPr>
        <w:t xml:space="preserve"> </w:t>
      </w:r>
      <w:r w:rsidR="00F60A55">
        <w:rPr>
          <w:color w:val="000000"/>
        </w:rPr>
        <w:t xml:space="preserve">column </w:t>
      </w:r>
      <w:r>
        <w:rPr>
          <w:color w:val="000000"/>
        </w:rPr>
        <w:t>is more meaningful</w:t>
      </w:r>
      <w:r w:rsidR="00F60A55">
        <w:rPr>
          <w:color w:val="000000"/>
        </w:rPr>
        <w:t xml:space="preserve"> in selecting the topic.</w:t>
      </w:r>
    </w:p>
    <w:p w14:paraId="168E470B" w14:textId="69C7E736" w:rsidR="002738BE" w:rsidRPr="00C55DE9" w:rsidRDefault="002738BE" w:rsidP="00BC4348">
      <w:pPr>
        <w:pStyle w:val="NoSpacing"/>
        <w:spacing w:after="240"/>
        <w:rPr>
          <w:color w:val="000000"/>
        </w:rPr>
      </w:pPr>
      <w:r>
        <w:rPr>
          <w:color w:val="000000"/>
        </w:rPr>
        <w:t xml:space="preserve">When viewed from the </w:t>
      </w:r>
      <w:r w:rsidRPr="002738BE">
        <w:rPr>
          <w:b/>
          <w:color w:val="000000"/>
        </w:rPr>
        <w:t>Radio Button</w:t>
      </w:r>
      <w:r>
        <w:rPr>
          <w:color w:val="000000"/>
        </w:rPr>
        <w:t xml:space="preserve"> table (</w:t>
      </w:r>
      <w:r w:rsidR="00004198" w:rsidRPr="009E4D9A">
        <w:rPr>
          <w:b/>
          <w:color w:val="000000"/>
        </w:rPr>
        <w:t xml:space="preserve">INSERT </w:t>
      </w:r>
      <w:r w:rsidRPr="009E4D9A">
        <w:rPr>
          <w:b/>
          <w:color w:val="000000"/>
        </w:rPr>
        <w:t xml:space="preserve">+ </w:t>
      </w:r>
      <w:r w:rsidR="00004198" w:rsidRPr="009E4D9A">
        <w:rPr>
          <w:b/>
          <w:color w:val="000000"/>
        </w:rPr>
        <w:t xml:space="preserve">CONTROL </w:t>
      </w:r>
      <w:r w:rsidRPr="009E4D9A">
        <w:rPr>
          <w:b/>
          <w:color w:val="000000"/>
        </w:rPr>
        <w:t>+ R</w:t>
      </w:r>
      <w:r>
        <w:rPr>
          <w:color w:val="000000"/>
        </w:rPr>
        <w:t xml:space="preserve">), no labels were associated with the radio buttons.  All were simply </w:t>
      </w:r>
      <w:r w:rsidR="00451290">
        <w:rPr>
          <w:color w:val="000000"/>
        </w:rPr>
        <w:t>identified</w:t>
      </w:r>
      <w:r w:rsidR="00004198">
        <w:rPr>
          <w:color w:val="000000"/>
        </w:rPr>
        <w:t xml:space="preserve"> as </w:t>
      </w:r>
      <w:r>
        <w:rPr>
          <w:color w:val="000000"/>
        </w:rPr>
        <w:t>“radio button.”</w:t>
      </w:r>
    </w:p>
    <w:p w14:paraId="168E470C" w14:textId="77777777" w:rsidR="005B062D" w:rsidRPr="005B062D" w:rsidRDefault="005B062D" w:rsidP="00BC4348">
      <w:pPr>
        <w:pStyle w:val="ListParagraph"/>
        <w:numPr>
          <w:ilvl w:val="0"/>
          <w:numId w:val="22"/>
        </w:numPr>
        <w:spacing w:after="240"/>
        <w:contextualSpacing w:val="0"/>
        <w:rPr>
          <w:color w:val="000000"/>
        </w:rPr>
      </w:pPr>
      <w:r w:rsidRPr="005B062D">
        <w:rPr>
          <w:color w:val="000000"/>
        </w:rPr>
        <w:t xml:space="preserve">When you are on the row for the desired topic, press </w:t>
      </w:r>
      <w:r w:rsidR="00F60A55" w:rsidRPr="00F60A55">
        <w:rPr>
          <w:b/>
          <w:caps/>
          <w:color w:val="000000"/>
        </w:rPr>
        <w:t>Shift + R</w:t>
      </w:r>
      <w:r w:rsidR="00F60A55">
        <w:rPr>
          <w:color w:val="000000"/>
        </w:rPr>
        <w:t xml:space="preserve"> (or alternatively, press </w:t>
      </w:r>
      <w:r w:rsidRPr="00F60A55">
        <w:rPr>
          <w:b/>
          <w:caps/>
          <w:color w:val="000000"/>
        </w:rPr>
        <w:t>Shift + Tab</w:t>
      </w:r>
      <w:r w:rsidRPr="005B062D">
        <w:rPr>
          <w:color w:val="000000"/>
        </w:rPr>
        <w:t xml:space="preserve">, or </w:t>
      </w:r>
      <w:r w:rsidRPr="00F60A55">
        <w:rPr>
          <w:b/>
          <w:caps/>
          <w:color w:val="000000"/>
        </w:rPr>
        <w:t>Shift + F</w:t>
      </w:r>
      <w:r w:rsidR="00F60A55">
        <w:rPr>
          <w:color w:val="000000"/>
        </w:rPr>
        <w:t>)</w:t>
      </w:r>
      <w:r w:rsidRPr="005B062D">
        <w:rPr>
          <w:color w:val="000000"/>
        </w:rPr>
        <w:t xml:space="preserve"> to get to the radio button for that row.  Press </w:t>
      </w:r>
      <w:r w:rsidRPr="00F60A55">
        <w:rPr>
          <w:b/>
          <w:caps/>
          <w:color w:val="000000"/>
        </w:rPr>
        <w:t>Spacebar</w:t>
      </w:r>
      <w:r w:rsidRPr="005B062D">
        <w:rPr>
          <w:color w:val="000000"/>
        </w:rPr>
        <w:t xml:space="preserve"> to select the </w:t>
      </w:r>
      <w:r w:rsidRPr="00F60A55">
        <w:rPr>
          <w:b/>
          <w:color w:val="000000"/>
        </w:rPr>
        <w:t>Topic</w:t>
      </w:r>
      <w:r w:rsidRPr="005B062D">
        <w:rPr>
          <w:color w:val="000000"/>
        </w:rPr>
        <w:t>.</w:t>
      </w:r>
    </w:p>
    <w:p w14:paraId="168E470D" w14:textId="77777777" w:rsidR="005B062D" w:rsidRPr="005B062D" w:rsidRDefault="005B062D" w:rsidP="00BC4348">
      <w:pPr>
        <w:pStyle w:val="ListParagraph"/>
        <w:numPr>
          <w:ilvl w:val="0"/>
          <w:numId w:val="22"/>
        </w:numPr>
        <w:spacing w:after="240"/>
        <w:contextualSpacing w:val="0"/>
        <w:rPr>
          <w:color w:val="000000"/>
        </w:rPr>
      </w:pPr>
      <w:r w:rsidRPr="005B062D">
        <w:rPr>
          <w:color w:val="000000"/>
        </w:rPr>
        <w:t xml:space="preserve">Press </w:t>
      </w:r>
      <w:r w:rsidRPr="00F60A55">
        <w:rPr>
          <w:b/>
          <w:color w:val="000000"/>
        </w:rPr>
        <w:t>B</w:t>
      </w:r>
      <w:r w:rsidRPr="005B062D">
        <w:rPr>
          <w:color w:val="000000"/>
        </w:rPr>
        <w:t xml:space="preserve"> to move to the </w:t>
      </w:r>
      <w:r w:rsidRPr="00F60A55">
        <w:rPr>
          <w:b/>
          <w:color w:val="000000"/>
        </w:rPr>
        <w:t>Continue</w:t>
      </w:r>
      <w:r w:rsidRPr="005B062D">
        <w:rPr>
          <w:color w:val="000000"/>
        </w:rPr>
        <w:t xml:space="preserve"> button; press </w:t>
      </w:r>
      <w:r w:rsidR="00F60A55" w:rsidRPr="00F60A55">
        <w:rPr>
          <w:b/>
          <w:caps/>
          <w:color w:val="000000"/>
        </w:rPr>
        <w:t>Spacebar</w:t>
      </w:r>
      <w:r w:rsidR="00F60A55">
        <w:rPr>
          <w:color w:val="000000"/>
        </w:rPr>
        <w:t xml:space="preserve"> or </w:t>
      </w:r>
      <w:r w:rsidRPr="00F60A55">
        <w:rPr>
          <w:b/>
          <w:caps/>
          <w:color w:val="000000"/>
        </w:rPr>
        <w:t>Enter</w:t>
      </w:r>
      <w:r w:rsidRPr="005B062D">
        <w:rPr>
          <w:color w:val="000000"/>
        </w:rPr>
        <w:t>.</w:t>
      </w:r>
    </w:p>
    <w:p w14:paraId="168E470E" w14:textId="79769CF6" w:rsidR="002738BE" w:rsidRDefault="009406E9" w:rsidP="00BC4348">
      <w:pPr>
        <w:pStyle w:val="ListParagraph"/>
        <w:numPr>
          <w:ilvl w:val="0"/>
          <w:numId w:val="22"/>
        </w:numPr>
        <w:spacing w:after="240"/>
        <w:contextualSpacing w:val="0"/>
        <w:rPr>
          <w:color w:val="000000"/>
        </w:rPr>
      </w:pPr>
      <w:r w:rsidRPr="009E4D9A">
        <w:rPr>
          <w:b/>
          <w:color w:val="000000"/>
          <w:highlight w:val="yellow"/>
        </w:rPr>
        <w:t xml:space="preserve">Editor </w:t>
      </w:r>
      <w:r w:rsidR="005B062D" w:rsidRPr="009E4D9A">
        <w:rPr>
          <w:b/>
          <w:color w:val="000000"/>
          <w:highlight w:val="yellow"/>
        </w:rPr>
        <w:t>Note</w:t>
      </w:r>
      <w:r w:rsidR="005B062D" w:rsidRPr="00CE2BDC">
        <w:rPr>
          <w:color w:val="000000"/>
          <w:highlight w:val="yellow"/>
        </w:rPr>
        <w:t xml:space="preserve">: </w:t>
      </w:r>
      <w:r w:rsidR="002738BE" w:rsidRPr="00CE2BDC">
        <w:rPr>
          <w:color w:val="000000"/>
          <w:highlight w:val="yellow"/>
        </w:rPr>
        <w:t xml:space="preserve">The editor did </w:t>
      </w:r>
      <w:r w:rsidR="005B062D" w:rsidRPr="00CE2BDC">
        <w:rPr>
          <w:color w:val="000000"/>
          <w:highlight w:val="yellow"/>
        </w:rPr>
        <w:t xml:space="preserve">not see the following </w:t>
      </w:r>
      <w:r w:rsidR="005B062D" w:rsidRPr="00CE2BDC">
        <w:rPr>
          <w:b/>
          <w:color w:val="000000"/>
          <w:highlight w:val="yellow"/>
        </w:rPr>
        <w:t>Referral Information Screen</w:t>
      </w:r>
      <w:r w:rsidR="005B062D" w:rsidRPr="00CE2BDC">
        <w:rPr>
          <w:color w:val="000000"/>
          <w:highlight w:val="yellow"/>
        </w:rPr>
        <w:t xml:space="preserve">, but </w:t>
      </w:r>
      <w:r w:rsidR="002738BE" w:rsidRPr="00CE2BDC">
        <w:rPr>
          <w:color w:val="000000"/>
          <w:highlight w:val="yellow"/>
        </w:rPr>
        <w:t xml:space="preserve">believes </w:t>
      </w:r>
      <w:r w:rsidR="005B062D" w:rsidRPr="00CE2BDC">
        <w:rPr>
          <w:color w:val="000000"/>
          <w:highlight w:val="yellow"/>
        </w:rPr>
        <w:t xml:space="preserve">it looks like the </w:t>
      </w:r>
      <w:r w:rsidR="005B062D" w:rsidRPr="00CE2BDC">
        <w:rPr>
          <w:b/>
          <w:color w:val="000000"/>
          <w:highlight w:val="yellow"/>
        </w:rPr>
        <w:t xml:space="preserve">Add Visitor Information </w:t>
      </w:r>
      <w:r w:rsidR="002738BE" w:rsidRPr="00CE2BDC">
        <w:rPr>
          <w:color w:val="000000"/>
          <w:highlight w:val="yellow"/>
        </w:rPr>
        <w:t>or</w:t>
      </w:r>
      <w:r w:rsidR="002738BE" w:rsidRPr="00CE2BDC">
        <w:rPr>
          <w:b/>
          <w:color w:val="000000"/>
          <w:highlight w:val="yellow"/>
        </w:rPr>
        <w:t xml:space="preserve"> Modify Visitor Information </w:t>
      </w:r>
      <w:r w:rsidR="002738BE" w:rsidRPr="00CE2BDC">
        <w:rPr>
          <w:color w:val="000000"/>
          <w:highlight w:val="yellow"/>
        </w:rPr>
        <w:t>s</w:t>
      </w:r>
      <w:r w:rsidR="005B062D" w:rsidRPr="00CE2BDC">
        <w:rPr>
          <w:color w:val="000000"/>
          <w:highlight w:val="yellow"/>
        </w:rPr>
        <w:t>creen</w:t>
      </w:r>
      <w:r w:rsidR="002738BE" w:rsidRPr="00CE2BDC">
        <w:rPr>
          <w:color w:val="000000"/>
          <w:highlight w:val="yellow"/>
        </w:rPr>
        <w:t>s</w:t>
      </w:r>
      <w:r w:rsidR="005B062D" w:rsidRPr="00CE2BDC">
        <w:rPr>
          <w:color w:val="000000"/>
          <w:highlight w:val="yellow"/>
        </w:rPr>
        <w:t>.</w:t>
      </w:r>
      <w:r w:rsidR="005B062D" w:rsidRPr="005B062D">
        <w:rPr>
          <w:color w:val="000000"/>
        </w:rPr>
        <w:t xml:space="preserve"> </w:t>
      </w:r>
    </w:p>
    <w:p w14:paraId="168E470F" w14:textId="56707869" w:rsidR="005B062D" w:rsidRPr="005B062D" w:rsidRDefault="005B062D" w:rsidP="00BC4348">
      <w:pPr>
        <w:pStyle w:val="ListParagraph"/>
        <w:spacing w:after="240"/>
        <w:ind w:left="1080"/>
        <w:contextualSpacing w:val="0"/>
        <w:rPr>
          <w:color w:val="000000"/>
        </w:rPr>
      </w:pPr>
      <w:r w:rsidRPr="005B062D">
        <w:rPr>
          <w:color w:val="000000"/>
        </w:rPr>
        <w:t xml:space="preserve">On the </w:t>
      </w:r>
      <w:r w:rsidRPr="002738BE">
        <w:rPr>
          <w:b/>
          <w:color w:val="000000"/>
        </w:rPr>
        <w:t>Referral Information</w:t>
      </w:r>
      <w:r w:rsidRPr="005B062D">
        <w:rPr>
          <w:color w:val="000000"/>
        </w:rPr>
        <w:t xml:space="preserve"> screen, </w:t>
      </w:r>
      <w:r w:rsidR="00CE2BDC">
        <w:rPr>
          <w:color w:val="000000"/>
        </w:rPr>
        <w:t>p</w:t>
      </w:r>
      <w:r w:rsidRPr="005B062D">
        <w:rPr>
          <w:color w:val="000000"/>
        </w:rPr>
        <w:t xml:space="preserve">ress </w:t>
      </w:r>
      <w:r w:rsidRPr="00CE2BDC">
        <w:rPr>
          <w:b/>
          <w:caps/>
          <w:color w:val="000000"/>
        </w:rPr>
        <w:t>Insert + F5</w:t>
      </w:r>
      <w:r w:rsidRPr="005B062D">
        <w:rPr>
          <w:color w:val="000000"/>
        </w:rPr>
        <w:t xml:space="preserve">, </w:t>
      </w:r>
      <w:r w:rsidRPr="00CE2BDC">
        <w:rPr>
          <w:b/>
          <w:color w:val="000000"/>
        </w:rPr>
        <w:t>G</w:t>
      </w:r>
      <w:r w:rsidR="00BC4348">
        <w:rPr>
          <w:b/>
          <w:color w:val="000000"/>
        </w:rPr>
        <w:t xml:space="preserve"> </w:t>
      </w:r>
      <w:r w:rsidR="00BC4348">
        <w:rPr>
          <w:color w:val="000000"/>
        </w:rPr>
        <w:t xml:space="preserve">or press </w:t>
      </w:r>
      <w:r w:rsidR="00BC4348" w:rsidRPr="00BC4348">
        <w:rPr>
          <w:b/>
          <w:color w:val="000000"/>
        </w:rPr>
        <w:t>C</w:t>
      </w:r>
      <w:r w:rsidR="00BC4348">
        <w:rPr>
          <w:color w:val="000000"/>
        </w:rPr>
        <w:t xml:space="preserve"> to move to the </w:t>
      </w:r>
      <w:r w:rsidR="00BC4348" w:rsidRPr="00BC4348">
        <w:rPr>
          <w:b/>
          <w:color w:val="000000"/>
        </w:rPr>
        <w:t>Group Filter</w:t>
      </w:r>
      <w:r w:rsidR="00BC4348">
        <w:rPr>
          <w:color w:val="000000"/>
        </w:rPr>
        <w:t xml:space="preserve"> combo box</w:t>
      </w:r>
      <w:r w:rsidRPr="005B062D">
        <w:rPr>
          <w:color w:val="000000"/>
        </w:rPr>
        <w:t xml:space="preserve">; </w:t>
      </w:r>
      <w:r w:rsidR="00CE2BDC">
        <w:rPr>
          <w:color w:val="000000"/>
        </w:rPr>
        <w:t xml:space="preserve">press </w:t>
      </w:r>
      <w:r w:rsidR="008D6B6E">
        <w:rPr>
          <w:b/>
          <w:color w:val="000000"/>
        </w:rPr>
        <w:t>ENTER</w:t>
      </w:r>
      <w:r w:rsidR="00CE2BDC" w:rsidRPr="00CE2BDC">
        <w:rPr>
          <w:color w:val="000000"/>
        </w:rPr>
        <w:t>.</w:t>
      </w:r>
      <w:r w:rsidRPr="005B062D">
        <w:rPr>
          <w:color w:val="000000"/>
        </w:rPr>
        <w:t xml:space="preserve"> </w:t>
      </w:r>
      <w:r w:rsidR="00CE2BDC">
        <w:rPr>
          <w:color w:val="000000"/>
        </w:rPr>
        <w:t xml:space="preserve">You should hear your </w:t>
      </w:r>
      <w:r w:rsidR="00CE2BDC" w:rsidRPr="00CE2BDC">
        <w:rPr>
          <w:b/>
          <w:color w:val="000000"/>
        </w:rPr>
        <w:t>Forms Mode On</w:t>
      </w:r>
      <w:r w:rsidR="00CE2BDC">
        <w:rPr>
          <w:b/>
          <w:color w:val="000000"/>
        </w:rPr>
        <w:t xml:space="preserve"> </w:t>
      </w:r>
      <w:r w:rsidR="00CE2BDC">
        <w:rPr>
          <w:color w:val="000000"/>
        </w:rPr>
        <w:t>tone.</w:t>
      </w:r>
    </w:p>
    <w:p w14:paraId="168E4710" w14:textId="77777777" w:rsidR="005B062D" w:rsidRPr="005B062D" w:rsidRDefault="005B062D" w:rsidP="00BC4348">
      <w:pPr>
        <w:pStyle w:val="ListParagraph"/>
        <w:numPr>
          <w:ilvl w:val="0"/>
          <w:numId w:val="22"/>
        </w:numPr>
        <w:spacing w:after="240"/>
        <w:contextualSpacing w:val="0"/>
        <w:rPr>
          <w:color w:val="000000"/>
        </w:rPr>
      </w:pPr>
      <w:r w:rsidRPr="00CE2BDC">
        <w:rPr>
          <w:b/>
          <w:caps/>
          <w:color w:val="000000"/>
        </w:rPr>
        <w:t>Down arrow</w:t>
      </w:r>
      <w:r w:rsidRPr="005B062D">
        <w:rPr>
          <w:color w:val="000000"/>
        </w:rPr>
        <w:t xml:space="preserve"> or use First Letter navigation to select the group (e.g., </w:t>
      </w:r>
      <w:r w:rsidRPr="00CE2BDC">
        <w:rPr>
          <w:b/>
          <w:color w:val="000000"/>
        </w:rPr>
        <w:t>S</w:t>
      </w:r>
      <w:r w:rsidRPr="005B062D">
        <w:rPr>
          <w:color w:val="000000"/>
        </w:rPr>
        <w:t xml:space="preserve"> for </w:t>
      </w:r>
      <w:r w:rsidR="00CE2BDC">
        <w:rPr>
          <w:b/>
          <w:color w:val="000000"/>
        </w:rPr>
        <w:t>SR G</w:t>
      </w:r>
      <w:r w:rsidRPr="00CE2BDC">
        <w:rPr>
          <w:b/>
          <w:color w:val="000000"/>
        </w:rPr>
        <w:t>roup</w:t>
      </w:r>
      <w:r w:rsidRPr="005B062D">
        <w:rPr>
          <w:color w:val="000000"/>
        </w:rPr>
        <w:t>).</w:t>
      </w:r>
    </w:p>
    <w:p w14:paraId="168E4711" w14:textId="77777777" w:rsidR="00CE2BDC" w:rsidRDefault="005B062D" w:rsidP="00BC4348">
      <w:pPr>
        <w:pStyle w:val="ListParagraph"/>
        <w:numPr>
          <w:ilvl w:val="0"/>
          <w:numId w:val="22"/>
        </w:numPr>
        <w:spacing w:after="240"/>
        <w:contextualSpacing w:val="0"/>
        <w:rPr>
          <w:color w:val="000000"/>
        </w:rPr>
      </w:pPr>
      <w:r w:rsidRPr="00CE2BDC">
        <w:rPr>
          <w:b/>
          <w:caps/>
          <w:color w:val="000000"/>
        </w:rPr>
        <w:t>Tab</w:t>
      </w:r>
      <w:r w:rsidRPr="005B062D">
        <w:rPr>
          <w:color w:val="000000"/>
        </w:rPr>
        <w:t xml:space="preserve"> to select the </w:t>
      </w:r>
      <w:r w:rsidRPr="00CE2BDC">
        <w:rPr>
          <w:b/>
          <w:color w:val="000000"/>
        </w:rPr>
        <w:t>Refer Interview</w:t>
      </w:r>
      <w:r w:rsidRPr="005B062D">
        <w:rPr>
          <w:color w:val="000000"/>
        </w:rPr>
        <w:t xml:space="preserve"> button and press </w:t>
      </w:r>
      <w:r w:rsidR="00CE2BDC" w:rsidRPr="00CE2BDC">
        <w:rPr>
          <w:b/>
          <w:caps/>
          <w:color w:val="000000"/>
        </w:rPr>
        <w:t>Spacebar</w:t>
      </w:r>
      <w:r w:rsidR="00CE2BDC">
        <w:rPr>
          <w:color w:val="000000"/>
        </w:rPr>
        <w:t xml:space="preserve"> or </w:t>
      </w:r>
      <w:r w:rsidRPr="00CE2BDC">
        <w:rPr>
          <w:b/>
          <w:caps/>
          <w:color w:val="000000"/>
        </w:rPr>
        <w:t>Enter</w:t>
      </w:r>
      <w:r w:rsidRPr="005B062D">
        <w:rPr>
          <w:color w:val="000000"/>
        </w:rPr>
        <w:t xml:space="preserve">.  (You can also use </w:t>
      </w:r>
      <w:r w:rsidRPr="00CE2BDC">
        <w:rPr>
          <w:b/>
          <w:caps/>
          <w:color w:val="000000"/>
        </w:rPr>
        <w:t>Insert + F5</w:t>
      </w:r>
      <w:r w:rsidRPr="005B062D">
        <w:rPr>
          <w:color w:val="000000"/>
        </w:rPr>
        <w:t xml:space="preserve">, </w:t>
      </w:r>
      <w:r w:rsidRPr="00CE2BDC">
        <w:rPr>
          <w:b/>
          <w:color w:val="000000"/>
        </w:rPr>
        <w:t>R</w:t>
      </w:r>
      <w:r w:rsidRPr="005B062D">
        <w:rPr>
          <w:color w:val="000000"/>
        </w:rPr>
        <w:t xml:space="preserve">, </w:t>
      </w:r>
      <w:r w:rsidRPr="00CE2BDC">
        <w:rPr>
          <w:b/>
          <w:caps/>
          <w:color w:val="000000"/>
        </w:rPr>
        <w:t>Enter</w:t>
      </w:r>
      <w:r w:rsidRPr="005B062D">
        <w:rPr>
          <w:color w:val="000000"/>
        </w:rPr>
        <w:t xml:space="preserve"> to move to the </w:t>
      </w:r>
      <w:r w:rsidRPr="00CE2BDC">
        <w:rPr>
          <w:b/>
          <w:color w:val="000000"/>
        </w:rPr>
        <w:t>Refer</w:t>
      </w:r>
      <w:r w:rsidR="00BC4348">
        <w:rPr>
          <w:b/>
          <w:color w:val="000000"/>
        </w:rPr>
        <w:t xml:space="preserve"> Interview</w:t>
      </w:r>
      <w:r w:rsidRPr="005B062D">
        <w:rPr>
          <w:color w:val="000000"/>
        </w:rPr>
        <w:t xml:space="preserve"> button.  Press </w:t>
      </w:r>
      <w:r w:rsidR="00CE2BDC" w:rsidRPr="00CE2BDC">
        <w:rPr>
          <w:b/>
          <w:caps/>
          <w:color w:val="000000"/>
        </w:rPr>
        <w:t>Spacebar</w:t>
      </w:r>
      <w:r w:rsidR="00CE2BDC">
        <w:rPr>
          <w:color w:val="000000"/>
        </w:rPr>
        <w:t xml:space="preserve"> or </w:t>
      </w:r>
      <w:r w:rsidRPr="00CE2BDC">
        <w:rPr>
          <w:b/>
          <w:caps/>
          <w:color w:val="000000"/>
        </w:rPr>
        <w:t>Enter</w:t>
      </w:r>
      <w:r w:rsidRPr="005B062D">
        <w:rPr>
          <w:color w:val="000000"/>
        </w:rPr>
        <w:t xml:space="preserve"> again to activate the button.)</w:t>
      </w:r>
    </w:p>
    <w:p w14:paraId="168E4712" w14:textId="22B2A18C" w:rsidR="005B062D" w:rsidRPr="005B062D" w:rsidRDefault="00CE7CFD" w:rsidP="00BC4348">
      <w:pPr>
        <w:pStyle w:val="ListParagraph"/>
        <w:spacing w:after="240"/>
        <w:ind w:left="1080"/>
        <w:contextualSpacing w:val="0"/>
        <w:rPr>
          <w:color w:val="000000"/>
        </w:rPr>
      </w:pPr>
      <w:r w:rsidRPr="009E4D9A">
        <w:rPr>
          <w:b/>
          <w:color w:val="000000"/>
          <w:highlight w:val="yellow"/>
        </w:rPr>
        <w:t xml:space="preserve">Editor </w:t>
      </w:r>
      <w:r w:rsidR="005B062D" w:rsidRPr="009E4D9A">
        <w:rPr>
          <w:b/>
          <w:color w:val="000000"/>
          <w:highlight w:val="yellow"/>
        </w:rPr>
        <w:t>Note</w:t>
      </w:r>
      <w:r w:rsidR="005B062D" w:rsidRPr="00CE2BDC">
        <w:rPr>
          <w:color w:val="000000"/>
          <w:highlight w:val="yellow"/>
        </w:rPr>
        <w:t xml:space="preserve">: </w:t>
      </w:r>
      <w:r>
        <w:rPr>
          <w:color w:val="000000"/>
          <w:highlight w:val="yellow"/>
        </w:rPr>
        <w:t xml:space="preserve">Need clarification on the screen in focus following Step 13 above.  </w:t>
      </w:r>
      <w:r w:rsidR="005B062D" w:rsidRPr="00CE2BDC">
        <w:rPr>
          <w:color w:val="000000"/>
          <w:highlight w:val="yellow"/>
        </w:rPr>
        <w:t xml:space="preserve">If you are back on the </w:t>
      </w:r>
      <w:r w:rsidR="005B062D" w:rsidRPr="00CE2BDC">
        <w:rPr>
          <w:b/>
          <w:color w:val="000000"/>
          <w:highlight w:val="yellow"/>
        </w:rPr>
        <w:t>Contact Board</w:t>
      </w:r>
      <w:r w:rsidR="005B062D" w:rsidRPr="00CE2BDC">
        <w:rPr>
          <w:color w:val="000000"/>
          <w:highlight w:val="yellow"/>
        </w:rPr>
        <w:t xml:space="preserve">, press </w:t>
      </w:r>
      <w:r w:rsidR="005B062D" w:rsidRPr="00CE2BDC">
        <w:rPr>
          <w:b/>
          <w:caps/>
          <w:color w:val="000000"/>
          <w:highlight w:val="yellow"/>
        </w:rPr>
        <w:t>Alt + R</w:t>
      </w:r>
      <w:r w:rsidR="005B062D" w:rsidRPr="00CE2BDC">
        <w:rPr>
          <w:color w:val="000000"/>
          <w:highlight w:val="yellow"/>
        </w:rPr>
        <w:t xml:space="preserve">, </w:t>
      </w:r>
      <w:r w:rsidR="005B062D" w:rsidRPr="00CE2BDC">
        <w:rPr>
          <w:b/>
          <w:caps/>
          <w:color w:val="000000"/>
          <w:highlight w:val="yellow"/>
        </w:rPr>
        <w:t>Enter</w:t>
      </w:r>
      <w:r w:rsidR="005B062D" w:rsidRPr="00CE2BDC">
        <w:rPr>
          <w:color w:val="000000"/>
          <w:highlight w:val="yellow"/>
        </w:rPr>
        <w:t xml:space="preserve"> to activate the </w:t>
      </w:r>
      <w:r w:rsidR="005B062D" w:rsidRPr="00CE2BDC">
        <w:rPr>
          <w:b/>
          <w:color w:val="000000"/>
          <w:highlight w:val="yellow"/>
        </w:rPr>
        <w:t>Refer</w:t>
      </w:r>
      <w:r w:rsidR="005B062D" w:rsidRPr="00CE2BDC">
        <w:rPr>
          <w:color w:val="000000"/>
          <w:highlight w:val="yellow"/>
        </w:rPr>
        <w:t xml:space="preserve"> button.</w:t>
      </w:r>
    </w:p>
    <w:p w14:paraId="168E4713" w14:textId="39EC3D05" w:rsidR="00995F32" w:rsidRDefault="005B062D" w:rsidP="00BC4348">
      <w:pPr>
        <w:pStyle w:val="ListParagraph"/>
        <w:numPr>
          <w:ilvl w:val="0"/>
          <w:numId w:val="22"/>
        </w:numPr>
        <w:spacing w:after="240"/>
        <w:contextualSpacing w:val="0"/>
        <w:rPr>
          <w:color w:val="000000"/>
        </w:rPr>
      </w:pPr>
      <w:r w:rsidRPr="003157FE">
        <w:rPr>
          <w:color w:val="000000"/>
        </w:rPr>
        <w:t xml:space="preserve">The contact </w:t>
      </w:r>
      <w:r w:rsidR="00DD61A0">
        <w:rPr>
          <w:color w:val="000000"/>
        </w:rPr>
        <w:t>returns</w:t>
      </w:r>
      <w:r w:rsidRPr="003157FE">
        <w:rPr>
          <w:color w:val="000000"/>
        </w:rPr>
        <w:t xml:space="preserve"> to the </w:t>
      </w:r>
      <w:r w:rsidRPr="003157FE">
        <w:rPr>
          <w:b/>
          <w:color w:val="000000"/>
        </w:rPr>
        <w:t>Contact Waiting List</w:t>
      </w:r>
      <w:r w:rsidRPr="003157FE">
        <w:rPr>
          <w:color w:val="000000"/>
        </w:rPr>
        <w:t xml:space="preserve"> until </w:t>
      </w:r>
      <w:r w:rsidR="00CE2BDC" w:rsidRPr="003157FE">
        <w:rPr>
          <w:color w:val="000000"/>
        </w:rPr>
        <w:t xml:space="preserve">the </w:t>
      </w:r>
      <w:r w:rsidRPr="003157FE">
        <w:rPr>
          <w:color w:val="000000"/>
        </w:rPr>
        <w:t>interviewer calls the contact.</w:t>
      </w:r>
    </w:p>
    <w:p w14:paraId="168E4714" w14:textId="77777777" w:rsidR="009951FB" w:rsidRDefault="009951FB" w:rsidP="009951FB">
      <w:pPr>
        <w:pStyle w:val="Heading3"/>
      </w:pPr>
      <w:bookmarkStart w:id="33" w:name="_Toc345945962"/>
      <w:r>
        <w:t>Calling a Telephone Appointment</w:t>
      </w:r>
      <w:bookmarkEnd w:id="33"/>
    </w:p>
    <w:p w14:paraId="168E4716" w14:textId="5854AF98" w:rsidR="00EF0C5B" w:rsidRDefault="006E7ED0" w:rsidP="00F14178">
      <w:pPr>
        <w:ind w:left="720"/>
        <w:rPr>
          <w:rFonts w:cs="Times New Roman"/>
        </w:rPr>
      </w:pPr>
      <w:r w:rsidRPr="006E7ED0">
        <w:rPr>
          <w:rFonts w:cs="Times New Roman"/>
          <w:b/>
        </w:rPr>
        <w:t>VIP</w:t>
      </w:r>
      <w:r w:rsidR="00CC6CD1">
        <w:rPr>
          <w:rFonts w:cs="Times New Roman"/>
          <w:b/>
        </w:rPr>
        <w:t>r</w:t>
      </w:r>
      <w:r w:rsidRPr="006E7ED0">
        <w:rPr>
          <w:rFonts w:cs="Times New Roman"/>
          <w:b/>
        </w:rPr>
        <w:t xml:space="preserve"> Note</w:t>
      </w:r>
      <w:r>
        <w:rPr>
          <w:rFonts w:cs="Times New Roman"/>
        </w:rPr>
        <w:t>:</w:t>
      </w:r>
      <w:r w:rsidR="00F14178">
        <w:rPr>
          <w:rFonts w:cs="Times New Roman"/>
        </w:rPr>
        <w:t xml:space="preserve">  </w:t>
      </w:r>
      <w:r w:rsidR="00CC6CD1">
        <w:rPr>
          <w:rFonts w:cs="Times New Roman"/>
        </w:rPr>
        <w:t>Y</w:t>
      </w:r>
      <w:r>
        <w:rPr>
          <w:rFonts w:cs="Times New Roman"/>
        </w:rPr>
        <w:t>ou will u</w:t>
      </w:r>
      <w:r w:rsidR="003157FE" w:rsidRPr="003157FE">
        <w:rPr>
          <w:rFonts w:cs="Times New Roman"/>
        </w:rPr>
        <w:t xml:space="preserve">se the steps for </w:t>
      </w:r>
      <w:hyperlink w:anchor="_Calling_an_In" w:history="1">
        <w:r w:rsidR="003157FE" w:rsidRPr="00236270">
          <w:rPr>
            <w:rStyle w:val="Hyperlink"/>
            <w:rFonts w:cs="Times New Roman"/>
            <w:b/>
          </w:rPr>
          <w:t>Calling an In Office Contact</w:t>
        </w:r>
      </w:hyperlink>
      <w:r w:rsidR="003157FE" w:rsidRPr="003157FE">
        <w:rPr>
          <w:rFonts w:cs="Times New Roman"/>
        </w:rPr>
        <w:t xml:space="preserve"> and </w:t>
      </w:r>
      <w:hyperlink w:anchor="_No_Response_When_1" w:history="1">
        <w:r w:rsidR="003157FE" w:rsidRPr="00236270">
          <w:rPr>
            <w:rStyle w:val="Hyperlink"/>
            <w:rFonts w:cs="Times New Roman"/>
            <w:b/>
          </w:rPr>
          <w:t>No Response When Calling an In Office Contact</w:t>
        </w:r>
      </w:hyperlink>
      <w:r w:rsidRPr="006E7ED0">
        <w:rPr>
          <w:rFonts w:cs="Times New Roman"/>
        </w:rPr>
        <w:t>.</w:t>
      </w:r>
    </w:p>
    <w:p w14:paraId="168E4718" w14:textId="3199D4FE" w:rsidR="006E7ED0" w:rsidRDefault="00CC6CD1" w:rsidP="00F14178">
      <w:pPr>
        <w:ind w:left="720"/>
        <w:rPr>
          <w:rFonts w:cs="Times New Roman"/>
        </w:rPr>
      </w:pPr>
      <w:r>
        <w:rPr>
          <w:rFonts w:cs="Times New Roman"/>
          <w:b/>
        </w:rPr>
        <w:t>Editor</w:t>
      </w:r>
      <w:r w:rsidRPr="006E7ED0">
        <w:rPr>
          <w:rFonts w:cs="Times New Roman"/>
          <w:b/>
        </w:rPr>
        <w:t xml:space="preserve"> </w:t>
      </w:r>
      <w:r w:rsidR="006E7ED0" w:rsidRPr="006E7ED0">
        <w:rPr>
          <w:rFonts w:cs="Times New Roman"/>
          <w:b/>
        </w:rPr>
        <w:t>Note</w:t>
      </w:r>
      <w:r w:rsidR="006E7ED0">
        <w:rPr>
          <w:rFonts w:cs="Times New Roman"/>
        </w:rPr>
        <w:t>:</w:t>
      </w:r>
      <w:r w:rsidR="00F14178">
        <w:rPr>
          <w:rFonts w:cs="Times New Roman"/>
        </w:rPr>
        <w:t xml:space="preserve">  </w:t>
      </w:r>
      <w:r w:rsidR="006E7ED0" w:rsidRPr="006E7ED0">
        <w:rPr>
          <w:rFonts w:cs="Times New Roman"/>
          <w:highlight w:val="yellow"/>
        </w:rPr>
        <w:t xml:space="preserve">The editor did not review this process.  </w:t>
      </w:r>
      <w:r w:rsidR="00397945">
        <w:rPr>
          <w:rFonts w:cs="Times New Roman"/>
          <w:highlight w:val="yellow"/>
        </w:rPr>
        <w:t>We predict the behavior cited in the steps below</w:t>
      </w:r>
      <w:r w:rsidR="006E7ED0" w:rsidRPr="006E7ED0">
        <w:rPr>
          <w:rFonts w:cs="Times New Roman"/>
          <w:highlight w:val="yellow"/>
        </w:rPr>
        <w:t xml:space="preserve"> based on the behavior of other screens in VIP</w:t>
      </w:r>
      <w:r w:rsidR="00397945">
        <w:rPr>
          <w:rFonts w:cs="Times New Roman"/>
          <w:highlight w:val="yellow"/>
        </w:rPr>
        <w:t>r</w:t>
      </w:r>
      <w:r w:rsidR="006E7ED0" w:rsidRPr="006E7ED0">
        <w:rPr>
          <w:rFonts w:cs="Times New Roman"/>
          <w:highlight w:val="yellow"/>
        </w:rPr>
        <w:t>.</w:t>
      </w:r>
    </w:p>
    <w:p w14:paraId="168E4719" w14:textId="77777777" w:rsidR="00E44A41" w:rsidRPr="00E44A41" w:rsidRDefault="003157FE" w:rsidP="00CE573A">
      <w:pPr>
        <w:pStyle w:val="ListParagraph"/>
        <w:spacing w:after="240"/>
        <w:ind w:left="1080"/>
        <w:contextualSpacing w:val="0"/>
        <w:rPr>
          <w:rFonts w:cs="Times New Roman"/>
        </w:rPr>
      </w:pPr>
      <w:r w:rsidRPr="00EF0C5B">
        <w:rPr>
          <w:rFonts w:cs="Times New Roman"/>
          <w:color w:val="000000"/>
        </w:rPr>
        <w:t xml:space="preserve">To call a telephone appointment from the </w:t>
      </w:r>
      <w:r w:rsidRPr="00EF0C5B">
        <w:rPr>
          <w:rFonts w:cs="Times New Roman"/>
          <w:b/>
          <w:iCs/>
          <w:color w:val="000000"/>
        </w:rPr>
        <w:t>Contact Board</w:t>
      </w:r>
      <w:r w:rsidRPr="00EF0C5B">
        <w:rPr>
          <w:rFonts w:cs="Times New Roman"/>
          <w:color w:val="000000"/>
        </w:rPr>
        <w:t xml:space="preserve">, select the phone appointment and </w:t>
      </w:r>
      <w:r w:rsidRPr="009E4D9A">
        <w:rPr>
          <w:rFonts w:cs="Times New Roman"/>
          <w:b/>
          <w:bCs/>
          <w:color w:val="000000"/>
        </w:rPr>
        <w:t>Call Contac</w:t>
      </w:r>
      <w:r w:rsidR="00E44A41" w:rsidRPr="009E4D9A">
        <w:rPr>
          <w:rFonts w:cs="Times New Roman"/>
          <w:b/>
          <w:bCs/>
          <w:color w:val="000000"/>
        </w:rPr>
        <w:t>t</w:t>
      </w:r>
      <w:r w:rsidR="00E44A41">
        <w:rPr>
          <w:rFonts w:cs="Times New Roman"/>
          <w:bCs/>
          <w:i/>
          <w:color w:val="000000"/>
        </w:rPr>
        <w:t xml:space="preserve">, </w:t>
      </w:r>
      <w:r w:rsidR="00E44A41" w:rsidRPr="00E44A41">
        <w:rPr>
          <w:rFonts w:cs="Times New Roman"/>
          <w:bCs/>
          <w:color w:val="000000"/>
        </w:rPr>
        <w:t>as follows:</w:t>
      </w:r>
    </w:p>
    <w:p w14:paraId="168E471A" w14:textId="77777777" w:rsidR="00E44A41" w:rsidRPr="00E44A41" w:rsidRDefault="00E44A41" w:rsidP="006E7ED0">
      <w:pPr>
        <w:pStyle w:val="ListParagraph"/>
        <w:numPr>
          <w:ilvl w:val="1"/>
          <w:numId w:val="24"/>
        </w:numPr>
        <w:spacing w:after="240"/>
        <w:contextualSpacing w:val="0"/>
        <w:rPr>
          <w:rFonts w:cs="Times New Roman"/>
        </w:rPr>
      </w:pPr>
      <w:r>
        <w:t xml:space="preserve">Press </w:t>
      </w:r>
      <w:r w:rsidRPr="00E44A41">
        <w:rPr>
          <w:b/>
        </w:rPr>
        <w:t>B</w:t>
      </w:r>
      <w:r>
        <w:t xml:space="preserve"> (button) to move to and select</w:t>
      </w:r>
      <w:r w:rsidRPr="00B9378D">
        <w:t xml:space="preserve"> </w:t>
      </w:r>
      <w:r w:rsidRPr="00E44A41">
        <w:rPr>
          <w:bCs/>
        </w:rPr>
        <w:t xml:space="preserve">the </w:t>
      </w:r>
      <w:r w:rsidRPr="009E4D9A">
        <w:rPr>
          <w:b/>
          <w:bCs/>
        </w:rPr>
        <w:t>Refresh</w:t>
      </w:r>
      <w:r w:rsidRPr="00E44A41">
        <w:rPr>
          <w:bCs/>
          <w:i/>
        </w:rPr>
        <w:t xml:space="preserve"> </w:t>
      </w:r>
      <w:r w:rsidRPr="00E44A41">
        <w:rPr>
          <w:bCs/>
        </w:rPr>
        <w:t>button</w:t>
      </w:r>
      <w:r w:rsidRPr="00B9378D">
        <w:t xml:space="preserve"> on the </w:t>
      </w:r>
      <w:r w:rsidRPr="00E44A41">
        <w:rPr>
          <w:b/>
        </w:rPr>
        <w:t>Contact Board</w:t>
      </w:r>
      <w:r>
        <w:t xml:space="preserve">; press </w:t>
      </w:r>
      <w:r w:rsidRPr="00E44A41">
        <w:rPr>
          <w:b/>
        </w:rPr>
        <w:t>ENTER</w:t>
      </w:r>
      <w:r>
        <w:t>.</w:t>
      </w:r>
    </w:p>
    <w:p w14:paraId="168E471B" w14:textId="5486110D" w:rsidR="00E44A41" w:rsidRDefault="00E44A41" w:rsidP="00E44A41">
      <w:pPr>
        <w:ind w:left="1800"/>
      </w:pPr>
      <w:r>
        <w:rPr>
          <w:b/>
        </w:rPr>
        <w:t>VIP</w:t>
      </w:r>
      <w:r w:rsidR="00D1106E">
        <w:rPr>
          <w:b/>
        </w:rPr>
        <w:t>r</w:t>
      </w:r>
      <w:r>
        <w:rPr>
          <w:b/>
        </w:rPr>
        <w:t xml:space="preserve"> Note</w:t>
      </w:r>
      <w:r w:rsidRPr="00B9378D">
        <w:rPr>
          <w:b/>
        </w:rPr>
        <w:t xml:space="preserve">:  </w:t>
      </w:r>
      <w:r w:rsidRPr="00B12BDB">
        <w:t>Always refresh the screen before calling any contact in VIP</w:t>
      </w:r>
      <w:r w:rsidR="00D1106E">
        <w:t>r</w:t>
      </w:r>
      <w:r w:rsidRPr="00B12BDB">
        <w:t xml:space="preserve">. This keeps information up-to-date on the </w:t>
      </w:r>
      <w:r w:rsidRPr="00A40AE2">
        <w:rPr>
          <w:b/>
        </w:rPr>
        <w:t>Contact Board</w:t>
      </w:r>
      <w:r w:rsidRPr="00B12BDB">
        <w:t>.</w:t>
      </w:r>
    </w:p>
    <w:p w14:paraId="168E471D" w14:textId="2A9A83F7" w:rsidR="00E44A41" w:rsidRDefault="00E44A41" w:rsidP="00D1106E">
      <w:pPr>
        <w:ind w:left="1800"/>
      </w:pPr>
      <w:r w:rsidRPr="003E37C9">
        <w:rPr>
          <w:b/>
        </w:rPr>
        <w:t>JAWS Note</w:t>
      </w:r>
      <w:r>
        <w:t>:</w:t>
      </w:r>
      <w:r w:rsidR="00D1106E">
        <w:t xml:space="preserve">  </w:t>
      </w:r>
      <w:r>
        <w:t xml:space="preserve">You have multiple options for accessing many of the controls in </w:t>
      </w:r>
      <w:r w:rsidRPr="00A40AE2">
        <w:rPr>
          <w:b/>
        </w:rPr>
        <w:t>VIPr</w:t>
      </w:r>
      <w:r>
        <w:t xml:space="preserve">.  For example, while pressing </w:t>
      </w:r>
      <w:r w:rsidRPr="00A40AE2">
        <w:rPr>
          <w:b/>
        </w:rPr>
        <w:t>B</w:t>
      </w:r>
      <w:r>
        <w:t xml:space="preserve">, for Button, is the quickest way to access the </w:t>
      </w:r>
      <w:r w:rsidRPr="00A40AE2">
        <w:rPr>
          <w:b/>
        </w:rPr>
        <w:t>Refresh</w:t>
      </w:r>
      <w:r>
        <w:t xml:space="preserve"> button, you may select any of the following alternative methods:  </w:t>
      </w:r>
    </w:p>
    <w:p w14:paraId="168E471E" w14:textId="77777777" w:rsidR="00E44A41" w:rsidRPr="009E4D9A" w:rsidRDefault="00E44A41" w:rsidP="00E36EE9">
      <w:pPr>
        <w:pStyle w:val="ListParagraph"/>
        <w:numPr>
          <w:ilvl w:val="0"/>
          <w:numId w:val="49"/>
        </w:numPr>
        <w:rPr>
          <w:color w:val="000000" w:themeColor="text1"/>
        </w:rPr>
      </w:pPr>
      <w:r w:rsidRPr="009E4D9A">
        <w:rPr>
          <w:color w:val="000000" w:themeColor="text1"/>
        </w:rPr>
        <w:t xml:space="preserve">Press </w:t>
      </w:r>
      <w:r w:rsidRPr="009E4D9A">
        <w:rPr>
          <w:b/>
          <w:caps/>
          <w:color w:val="000000" w:themeColor="text1"/>
        </w:rPr>
        <w:t>Insert</w:t>
      </w:r>
      <w:r w:rsidRPr="009E4D9A">
        <w:rPr>
          <w:b/>
          <w:color w:val="000000" w:themeColor="text1"/>
        </w:rPr>
        <w:t xml:space="preserve"> + F5</w:t>
      </w:r>
      <w:r w:rsidRPr="009E4D9A">
        <w:rPr>
          <w:color w:val="000000" w:themeColor="text1"/>
        </w:rPr>
        <w:t xml:space="preserve"> (Form Field list), </w:t>
      </w:r>
      <w:r w:rsidRPr="009E4D9A">
        <w:rPr>
          <w:b/>
          <w:color w:val="000000" w:themeColor="text1"/>
        </w:rPr>
        <w:t>R</w:t>
      </w:r>
      <w:r w:rsidRPr="009E4D9A">
        <w:rPr>
          <w:color w:val="000000" w:themeColor="text1"/>
        </w:rPr>
        <w:t xml:space="preserve"> (Refresh), </w:t>
      </w:r>
      <w:r w:rsidRPr="009E4D9A">
        <w:rPr>
          <w:b/>
          <w:color w:val="000000" w:themeColor="text1"/>
        </w:rPr>
        <w:t>ENTER</w:t>
      </w:r>
      <w:r w:rsidRPr="009E4D9A">
        <w:rPr>
          <w:color w:val="000000" w:themeColor="text1"/>
        </w:rPr>
        <w:t>.</w:t>
      </w:r>
    </w:p>
    <w:p w14:paraId="168E471F" w14:textId="77777777" w:rsidR="00E44A41" w:rsidRPr="009E4D9A" w:rsidRDefault="00E44A41" w:rsidP="00E36EE9">
      <w:pPr>
        <w:pStyle w:val="ListParagraph"/>
        <w:numPr>
          <w:ilvl w:val="0"/>
          <w:numId w:val="49"/>
        </w:numPr>
        <w:rPr>
          <w:color w:val="000000" w:themeColor="text1"/>
        </w:rPr>
      </w:pPr>
      <w:r w:rsidRPr="009E4D9A">
        <w:rPr>
          <w:color w:val="000000" w:themeColor="text1"/>
        </w:rPr>
        <w:t xml:space="preserve">Press </w:t>
      </w:r>
      <w:r w:rsidRPr="009E4D9A">
        <w:rPr>
          <w:b/>
          <w:caps/>
          <w:color w:val="000000" w:themeColor="text1"/>
        </w:rPr>
        <w:t>Insert</w:t>
      </w:r>
      <w:r w:rsidRPr="009E4D9A">
        <w:rPr>
          <w:b/>
          <w:color w:val="000000" w:themeColor="text1"/>
        </w:rPr>
        <w:t xml:space="preserve"> + </w:t>
      </w:r>
      <w:r w:rsidRPr="009E4D9A">
        <w:rPr>
          <w:b/>
          <w:caps/>
          <w:color w:val="000000" w:themeColor="text1"/>
        </w:rPr>
        <w:t>Control</w:t>
      </w:r>
      <w:r w:rsidRPr="009E4D9A">
        <w:rPr>
          <w:b/>
          <w:color w:val="000000" w:themeColor="text1"/>
        </w:rPr>
        <w:t xml:space="preserve"> + B</w:t>
      </w:r>
      <w:r w:rsidRPr="009E4D9A">
        <w:rPr>
          <w:color w:val="000000" w:themeColor="text1"/>
        </w:rPr>
        <w:t xml:space="preserve"> (Buttons list), </w:t>
      </w:r>
      <w:r w:rsidRPr="009E4D9A">
        <w:rPr>
          <w:b/>
          <w:color w:val="000000" w:themeColor="text1"/>
        </w:rPr>
        <w:t>R</w:t>
      </w:r>
      <w:r w:rsidRPr="009E4D9A">
        <w:rPr>
          <w:color w:val="000000" w:themeColor="text1"/>
        </w:rPr>
        <w:t xml:space="preserve"> (Refresh), </w:t>
      </w:r>
      <w:r w:rsidRPr="009E4D9A">
        <w:rPr>
          <w:b/>
          <w:color w:val="000000" w:themeColor="text1"/>
        </w:rPr>
        <w:t>ENTER</w:t>
      </w:r>
      <w:r w:rsidRPr="009E4D9A">
        <w:rPr>
          <w:color w:val="000000" w:themeColor="text1"/>
        </w:rPr>
        <w:t>.</w:t>
      </w:r>
    </w:p>
    <w:p w14:paraId="168E4720" w14:textId="77777777" w:rsidR="00E44A41" w:rsidRPr="009E4D9A" w:rsidRDefault="00E44A41" w:rsidP="00E36EE9">
      <w:pPr>
        <w:pStyle w:val="ListParagraph"/>
        <w:numPr>
          <w:ilvl w:val="0"/>
          <w:numId w:val="49"/>
        </w:numPr>
        <w:rPr>
          <w:color w:val="000000" w:themeColor="text1"/>
        </w:rPr>
      </w:pPr>
      <w:r w:rsidRPr="009E4D9A">
        <w:rPr>
          <w:color w:val="000000" w:themeColor="text1"/>
        </w:rPr>
        <w:t xml:space="preserve">Press </w:t>
      </w:r>
      <w:r w:rsidRPr="009E4D9A">
        <w:rPr>
          <w:b/>
          <w:color w:val="000000" w:themeColor="text1"/>
        </w:rPr>
        <w:t>F</w:t>
      </w:r>
      <w:r w:rsidRPr="009E4D9A">
        <w:rPr>
          <w:color w:val="000000" w:themeColor="text1"/>
        </w:rPr>
        <w:t xml:space="preserve"> to move from field to field until you reach the </w:t>
      </w:r>
      <w:r w:rsidRPr="009E4D9A">
        <w:rPr>
          <w:b/>
          <w:color w:val="000000" w:themeColor="text1"/>
        </w:rPr>
        <w:t>Refresh</w:t>
      </w:r>
      <w:r w:rsidRPr="009E4D9A">
        <w:rPr>
          <w:color w:val="000000" w:themeColor="text1"/>
        </w:rPr>
        <w:t xml:space="preserve"> button.  This is likely to be slow as there are many form controls on the page.</w:t>
      </w:r>
    </w:p>
    <w:p w14:paraId="168E4722" w14:textId="6426BCF1" w:rsidR="00E44A41" w:rsidRPr="006E7ED0" w:rsidRDefault="00E44A41" w:rsidP="00D1106E">
      <w:pPr>
        <w:ind w:left="1800"/>
      </w:pPr>
      <w:r w:rsidRPr="003E37C9">
        <w:rPr>
          <w:b/>
        </w:rPr>
        <w:t>JAWS Note</w:t>
      </w:r>
      <w:r>
        <w:t>:</w:t>
      </w:r>
      <w:r w:rsidR="00D1106E">
        <w:t xml:space="preserve">  I</w:t>
      </w:r>
      <w:r>
        <w:t xml:space="preserve">f you wish to filter the contacts displayed on the </w:t>
      </w:r>
      <w:r>
        <w:rPr>
          <w:b/>
        </w:rPr>
        <w:t>Contact Board</w:t>
      </w:r>
      <w:r>
        <w:t xml:space="preserve">, move to the combo box filters.  </w:t>
      </w:r>
      <w:r w:rsidRPr="007A58A3">
        <w:rPr>
          <w:highlight w:val="yellow"/>
        </w:rPr>
        <w:t xml:space="preserve">For example, you can filter the contacts by </w:t>
      </w:r>
      <w:r w:rsidR="007A58A3" w:rsidRPr="007A58A3">
        <w:rPr>
          <w:b/>
          <w:highlight w:val="yellow"/>
        </w:rPr>
        <w:t xml:space="preserve">Telephone </w:t>
      </w:r>
      <w:r w:rsidRPr="007A58A3">
        <w:rPr>
          <w:highlight w:val="yellow"/>
        </w:rPr>
        <w:t xml:space="preserve">from the </w:t>
      </w:r>
      <w:r w:rsidR="007A58A3" w:rsidRPr="007A58A3">
        <w:rPr>
          <w:b/>
          <w:highlight w:val="yellow"/>
        </w:rPr>
        <w:t xml:space="preserve">Contact Type </w:t>
      </w:r>
      <w:r w:rsidRPr="007A58A3">
        <w:rPr>
          <w:b/>
          <w:highlight w:val="yellow"/>
        </w:rPr>
        <w:t xml:space="preserve">Filter </w:t>
      </w:r>
      <w:r w:rsidRPr="007A58A3">
        <w:rPr>
          <w:highlight w:val="yellow"/>
        </w:rPr>
        <w:t>combo box.</w:t>
      </w:r>
      <w:r w:rsidR="007A58A3">
        <w:t xml:space="preserve"> </w:t>
      </w:r>
      <w:r w:rsidR="007A58A3" w:rsidRPr="007A58A3">
        <w:rPr>
          <w:highlight w:val="yellow"/>
        </w:rPr>
        <w:t>?</w:t>
      </w:r>
      <w:r>
        <w:t xml:space="preserve"> </w:t>
      </w:r>
    </w:p>
    <w:p w14:paraId="168E4723" w14:textId="77777777" w:rsidR="007A58A3" w:rsidRPr="007A58A3" w:rsidRDefault="007A58A3" w:rsidP="00CE573A">
      <w:pPr>
        <w:pStyle w:val="ListParagraph"/>
        <w:numPr>
          <w:ilvl w:val="0"/>
          <w:numId w:val="36"/>
        </w:numPr>
        <w:spacing w:after="240"/>
        <w:rPr>
          <w:bCs/>
        </w:rPr>
      </w:pPr>
      <w:r w:rsidRPr="007A58A3">
        <w:rPr>
          <w:color w:val="000000"/>
        </w:rPr>
        <w:t xml:space="preserve">Select the visitor from the </w:t>
      </w:r>
      <w:r>
        <w:rPr>
          <w:b/>
          <w:color w:val="000000"/>
        </w:rPr>
        <w:t>Contact Waiting List</w:t>
      </w:r>
      <w:r w:rsidRPr="007A58A3">
        <w:rPr>
          <w:color w:val="000000"/>
        </w:rPr>
        <w:t>.  You can use the Links List (</w:t>
      </w:r>
      <w:r w:rsidRPr="007A58A3">
        <w:rPr>
          <w:b/>
          <w:caps/>
          <w:color w:val="000000"/>
        </w:rPr>
        <w:t>Insert + F7</w:t>
      </w:r>
      <w:r w:rsidRPr="007A58A3">
        <w:rPr>
          <w:caps/>
          <w:color w:val="000000"/>
        </w:rPr>
        <w:t xml:space="preserve">) </w:t>
      </w:r>
      <w:r w:rsidRPr="007A58A3">
        <w:rPr>
          <w:color w:val="000000"/>
        </w:rPr>
        <w:t xml:space="preserve">to move to the column that will be most useful to you in identifying the visitor.  For example, </w:t>
      </w:r>
      <w:r>
        <w:rPr>
          <w:b/>
          <w:color w:val="000000"/>
        </w:rPr>
        <w:t xml:space="preserve">Appointment Time Waiting List </w:t>
      </w:r>
      <w:r w:rsidRPr="007A58A3">
        <w:rPr>
          <w:color w:val="000000"/>
        </w:rPr>
        <w:t>(</w:t>
      </w:r>
      <w:r w:rsidRPr="007A58A3">
        <w:rPr>
          <w:b/>
          <w:color w:val="000000"/>
        </w:rPr>
        <w:t>A</w:t>
      </w:r>
      <w:r w:rsidRPr="007A58A3">
        <w:rPr>
          <w:color w:val="000000"/>
        </w:rPr>
        <w:t xml:space="preserve">) or </w:t>
      </w:r>
      <w:r>
        <w:rPr>
          <w:b/>
          <w:color w:val="000000"/>
        </w:rPr>
        <w:t xml:space="preserve">Contact Type Waiting List </w:t>
      </w:r>
      <w:r w:rsidRPr="007A58A3">
        <w:rPr>
          <w:color w:val="000000"/>
        </w:rPr>
        <w:t>(</w:t>
      </w:r>
      <w:r w:rsidRPr="007A58A3">
        <w:rPr>
          <w:b/>
          <w:color w:val="000000"/>
        </w:rPr>
        <w:t>C</w:t>
      </w:r>
      <w:r w:rsidRPr="007A58A3">
        <w:rPr>
          <w:color w:val="000000"/>
        </w:rPr>
        <w:t xml:space="preserve">).  Press </w:t>
      </w:r>
      <w:r w:rsidRPr="007A58A3">
        <w:rPr>
          <w:b/>
          <w:caps/>
          <w:color w:val="000000"/>
        </w:rPr>
        <w:t>Alt + M</w:t>
      </w:r>
      <w:r w:rsidRPr="007A58A3">
        <w:rPr>
          <w:color w:val="000000"/>
        </w:rPr>
        <w:t xml:space="preserve"> to move your focus to the</w:t>
      </w:r>
      <w:r w:rsidRPr="007A58A3">
        <w:rPr>
          <w:b/>
          <w:color w:val="000000"/>
        </w:rPr>
        <w:t xml:space="preserve"> </w:t>
      </w:r>
      <w:r w:rsidRPr="007A58A3">
        <w:rPr>
          <w:color w:val="000000"/>
        </w:rPr>
        <w:t xml:space="preserve">selected column in the </w:t>
      </w:r>
      <w:r>
        <w:rPr>
          <w:b/>
          <w:color w:val="000000"/>
        </w:rPr>
        <w:t>Contact Waiting List</w:t>
      </w:r>
      <w:r w:rsidRPr="007A58A3">
        <w:rPr>
          <w:color w:val="000000"/>
        </w:rPr>
        <w:t xml:space="preserve">.  </w:t>
      </w:r>
      <w:r>
        <w:rPr>
          <w:color w:val="000000"/>
        </w:rPr>
        <w:t xml:space="preserve">(Alternatively, press </w:t>
      </w:r>
      <w:r w:rsidRPr="007A58A3">
        <w:rPr>
          <w:b/>
          <w:caps/>
          <w:color w:val="000000"/>
        </w:rPr>
        <w:t>Enter</w:t>
      </w:r>
      <w:r>
        <w:rPr>
          <w:color w:val="000000"/>
        </w:rPr>
        <w:t xml:space="preserve"> to sort by the selected column heading.)  </w:t>
      </w:r>
      <w:r w:rsidRPr="007A58A3">
        <w:rPr>
          <w:color w:val="000000"/>
        </w:rPr>
        <w:t>Use your table reading keys to identify the row for the desired visitor.</w:t>
      </w:r>
    </w:p>
    <w:p w14:paraId="168E4725" w14:textId="758CE98A" w:rsidR="00E44A41" w:rsidRDefault="00E44A41" w:rsidP="00427F18">
      <w:pPr>
        <w:pStyle w:val="NoSpacing"/>
        <w:spacing w:after="120"/>
        <w:ind w:left="1800"/>
      </w:pPr>
      <w:r>
        <w:rPr>
          <w:b/>
          <w:caps/>
          <w:color w:val="000000"/>
        </w:rPr>
        <w:t xml:space="preserve">JAWS </w:t>
      </w:r>
      <w:r>
        <w:rPr>
          <w:b/>
          <w:color w:val="000000"/>
        </w:rPr>
        <w:t>Note</w:t>
      </w:r>
      <w:r>
        <w:rPr>
          <w:b/>
          <w:caps/>
          <w:color w:val="000000"/>
        </w:rPr>
        <w:t>:</w:t>
      </w:r>
      <w:r w:rsidR="00427F18">
        <w:rPr>
          <w:b/>
          <w:caps/>
          <w:color w:val="000000"/>
        </w:rPr>
        <w:t xml:space="preserve">  </w:t>
      </w:r>
      <w:r>
        <w:t xml:space="preserve">Execute the link </w:t>
      </w:r>
      <w:r w:rsidR="007A58A3">
        <w:t xml:space="preserve">(press </w:t>
      </w:r>
      <w:r w:rsidR="007A58A3" w:rsidRPr="007A58A3">
        <w:rPr>
          <w:b/>
          <w:caps/>
        </w:rPr>
        <w:t>Enter</w:t>
      </w:r>
      <w:r w:rsidR="007A58A3">
        <w:t xml:space="preserve">) </w:t>
      </w:r>
      <w:r>
        <w:t xml:space="preserve">and the </w:t>
      </w:r>
      <w:r w:rsidRPr="006F3E79">
        <w:rPr>
          <w:b/>
        </w:rPr>
        <w:t xml:space="preserve">Contact </w:t>
      </w:r>
      <w:r w:rsidR="007A58A3">
        <w:rPr>
          <w:b/>
        </w:rPr>
        <w:t xml:space="preserve">Waiting </w:t>
      </w:r>
      <w:r w:rsidRPr="006F3E79">
        <w:rPr>
          <w:b/>
        </w:rPr>
        <w:t>List</w:t>
      </w:r>
      <w:r>
        <w:t xml:space="preserve"> sort </w:t>
      </w:r>
      <w:r w:rsidR="00427F18">
        <w:t>modifies</w:t>
      </w:r>
      <w:r>
        <w:t xml:space="preserve"> to sort by </w:t>
      </w:r>
      <w:r w:rsidR="006E7ED0">
        <w:t xml:space="preserve">the selected </w:t>
      </w:r>
      <w:r>
        <w:t>column, in ascending or descending order.  Execute the same link a second time to reverse the sort.  You may only sort by one variable; there is no secondary sort.  Each column heading is followed by the words "</w:t>
      </w:r>
      <w:r w:rsidR="007A58A3" w:rsidRPr="007A58A3">
        <w:rPr>
          <w:b/>
        </w:rPr>
        <w:t>Waiting List</w:t>
      </w:r>
      <w:r>
        <w:t xml:space="preserve">" to identify the column as belonging to the </w:t>
      </w:r>
      <w:r w:rsidRPr="006F3E79">
        <w:rPr>
          <w:b/>
        </w:rPr>
        <w:t xml:space="preserve">Contact </w:t>
      </w:r>
      <w:r w:rsidR="007A58A3">
        <w:rPr>
          <w:b/>
        </w:rPr>
        <w:t xml:space="preserve">Waiting </w:t>
      </w:r>
      <w:r w:rsidRPr="006F3E79">
        <w:rPr>
          <w:b/>
        </w:rPr>
        <w:t>List</w:t>
      </w:r>
      <w:r>
        <w:t xml:space="preserve"> rather than the </w:t>
      </w:r>
      <w:r w:rsidRPr="006F3E79">
        <w:rPr>
          <w:b/>
        </w:rPr>
        <w:t xml:space="preserve">Contact </w:t>
      </w:r>
      <w:r w:rsidR="007A58A3">
        <w:rPr>
          <w:b/>
        </w:rPr>
        <w:t xml:space="preserve">Interview </w:t>
      </w:r>
      <w:r w:rsidRPr="006F3E79">
        <w:rPr>
          <w:b/>
        </w:rPr>
        <w:t>List</w:t>
      </w:r>
      <w:r>
        <w:t xml:space="preserve">.  </w:t>
      </w:r>
    </w:p>
    <w:p w14:paraId="168E4726" w14:textId="63FCE80E" w:rsidR="00E44A41" w:rsidRDefault="00E44A41" w:rsidP="00E44A41">
      <w:pPr>
        <w:pStyle w:val="NoSpacing"/>
        <w:spacing w:after="120"/>
        <w:ind w:left="2160"/>
      </w:pPr>
      <w:r>
        <w:t xml:space="preserve">If you do not wish to execute the sort when navigating by column from the </w:t>
      </w:r>
      <w:r w:rsidRPr="006F3E79">
        <w:rPr>
          <w:b/>
        </w:rPr>
        <w:t>Links List</w:t>
      </w:r>
      <w:r>
        <w:t xml:space="preserve">, use </w:t>
      </w:r>
      <w:r w:rsidRPr="006F3E79">
        <w:rPr>
          <w:b/>
          <w:caps/>
        </w:rPr>
        <w:t>Alt + M</w:t>
      </w:r>
      <w:r>
        <w:t xml:space="preserve"> (</w:t>
      </w:r>
      <w:r w:rsidRPr="006F3E79">
        <w:rPr>
          <w:b/>
        </w:rPr>
        <w:t>Move to</w:t>
      </w:r>
      <w:r>
        <w:t xml:space="preserve"> </w:t>
      </w:r>
      <w:r w:rsidR="00CA4B23">
        <w:rPr>
          <w:b/>
        </w:rPr>
        <w:t>L</w:t>
      </w:r>
      <w:r w:rsidR="00BC4131" w:rsidRPr="00BC4131">
        <w:rPr>
          <w:b/>
        </w:rPr>
        <w:t>ink</w:t>
      </w:r>
      <w:r w:rsidR="00BC4131">
        <w:t xml:space="preserve"> </w:t>
      </w:r>
      <w:r>
        <w:t xml:space="preserve">button) rather than pressing </w:t>
      </w:r>
      <w:r w:rsidRPr="006F3E79">
        <w:rPr>
          <w:b/>
          <w:caps/>
        </w:rPr>
        <w:t>Enter</w:t>
      </w:r>
      <w:r>
        <w:t xml:space="preserve">. </w:t>
      </w:r>
    </w:p>
    <w:p w14:paraId="168E4728" w14:textId="3A355710" w:rsidR="00E44A41" w:rsidRDefault="00E44A41" w:rsidP="00427F18">
      <w:pPr>
        <w:pStyle w:val="ListParagraph"/>
        <w:spacing w:after="240"/>
        <w:ind w:left="1800"/>
        <w:contextualSpacing w:val="0"/>
        <w:rPr>
          <w:b/>
          <w:caps/>
          <w:color w:val="000000"/>
        </w:rPr>
      </w:pPr>
      <w:r w:rsidRPr="00F17482">
        <w:rPr>
          <w:b/>
        </w:rPr>
        <w:t>JAWS Note</w:t>
      </w:r>
      <w:r>
        <w:t>:</w:t>
      </w:r>
      <w:r w:rsidR="00427F18">
        <w:t xml:space="preserve">  </w:t>
      </w:r>
      <w:r w:rsidR="00427F18" w:rsidRPr="00427F18">
        <w:rPr>
          <w:b/>
        </w:rPr>
        <w:t>T</w:t>
      </w:r>
      <w:r w:rsidRPr="00F676E0">
        <w:rPr>
          <w:b/>
          <w:color w:val="000000"/>
        </w:rPr>
        <w:t>able Layer Keystrokes</w:t>
      </w:r>
      <w:r>
        <w:rPr>
          <w:color w:val="000000"/>
        </w:rPr>
        <w:t xml:space="preserve"> are helpful here:</w:t>
      </w:r>
    </w:p>
    <w:p w14:paraId="168E4729" w14:textId="77777777" w:rsidR="00E44A41" w:rsidRDefault="00E44A41" w:rsidP="00E44A41">
      <w:pPr>
        <w:pStyle w:val="NoSpacing"/>
        <w:spacing w:after="240"/>
        <w:ind w:left="2160"/>
        <w:rPr>
          <w:color w:val="000000"/>
        </w:rPr>
      </w:pPr>
      <w:r w:rsidRPr="00F676E0">
        <w:rPr>
          <w:b/>
          <w:caps/>
          <w:color w:val="000000"/>
        </w:rPr>
        <w:t>Insert + Spacebar</w:t>
      </w:r>
      <w:r>
        <w:rPr>
          <w:color w:val="000000"/>
        </w:rPr>
        <w:t xml:space="preserve">, followed by </w:t>
      </w:r>
      <w:r w:rsidRPr="00F676E0">
        <w:rPr>
          <w:b/>
          <w:color w:val="000000"/>
        </w:rPr>
        <w:t>T</w:t>
      </w:r>
      <w:r>
        <w:rPr>
          <w:color w:val="000000"/>
        </w:rPr>
        <w:t xml:space="preserve">, then use </w:t>
      </w:r>
      <w:r w:rsidRPr="00F676E0">
        <w:rPr>
          <w:b/>
          <w:caps/>
          <w:color w:val="000000"/>
        </w:rPr>
        <w:t>arrow keys</w:t>
      </w:r>
      <w:r>
        <w:rPr>
          <w:color w:val="000000"/>
        </w:rPr>
        <w:t xml:space="preserve"> or other navigation keys to move between columns and rows. </w:t>
      </w:r>
    </w:p>
    <w:p w14:paraId="168E472A" w14:textId="77777777" w:rsidR="00E44A41" w:rsidRPr="00A41C16" w:rsidRDefault="00E44A41" w:rsidP="00E44A41">
      <w:pPr>
        <w:pStyle w:val="NoSpacing"/>
        <w:spacing w:after="240"/>
        <w:ind w:left="2160"/>
        <w:rPr>
          <w:color w:val="000000"/>
        </w:rPr>
      </w:pPr>
      <w:r w:rsidRPr="00476E22">
        <w:rPr>
          <w:caps/>
          <w:color w:val="000000"/>
        </w:rPr>
        <w:t>S</w:t>
      </w:r>
      <w:r w:rsidRPr="00476E22">
        <w:rPr>
          <w:color w:val="000000"/>
        </w:rPr>
        <w:t>ee</w:t>
      </w:r>
      <w:r>
        <w:rPr>
          <w:b/>
          <w:color w:val="000000"/>
        </w:rPr>
        <w:t xml:space="preserve"> </w:t>
      </w:r>
      <w:hyperlink w:anchor="_Appendix_A" w:history="1">
        <w:r w:rsidRPr="00ED640E">
          <w:rPr>
            <w:rStyle w:val="Hyperlink"/>
          </w:rPr>
          <w:t>Appendix A</w:t>
        </w:r>
      </w:hyperlink>
      <w:r>
        <w:rPr>
          <w:b/>
          <w:color w:val="000000"/>
        </w:rPr>
        <w:t xml:space="preserve"> </w:t>
      </w:r>
      <w:r>
        <w:rPr>
          <w:color w:val="000000"/>
        </w:rPr>
        <w:t>for a full listing of JAWS Table Reading Keys and Table Layer Keystrokes.</w:t>
      </w:r>
    </w:p>
    <w:p w14:paraId="168E472B" w14:textId="77777777" w:rsidR="00E44A41" w:rsidRDefault="00E44A41" w:rsidP="00CE573A">
      <w:pPr>
        <w:pStyle w:val="NoSpacing"/>
        <w:numPr>
          <w:ilvl w:val="0"/>
          <w:numId w:val="37"/>
        </w:numPr>
        <w:spacing w:after="120"/>
        <w:rPr>
          <w:color w:val="000000"/>
        </w:rPr>
      </w:pPr>
      <w:r>
        <w:rPr>
          <w:color w:val="000000"/>
        </w:rPr>
        <w:t xml:space="preserve">Once your focus is in the row for the visitor you want to select, press </w:t>
      </w:r>
      <w:r w:rsidRPr="00F20E8F">
        <w:rPr>
          <w:b/>
          <w:caps/>
          <w:color w:val="000000"/>
        </w:rPr>
        <w:t xml:space="preserve">Shift + </w:t>
      </w:r>
      <w:r>
        <w:rPr>
          <w:b/>
          <w:caps/>
          <w:color w:val="000000"/>
        </w:rPr>
        <w:t>R</w:t>
      </w:r>
      <w:r>
        <w:rPr>
          <w:color w:val="000000"/>
        </w:rPr>
        <w:t xml:space="preserve"> to move to the radio button for the row.  (</w:t>
      </w:r>
      <w:r w:rsidRPr="00A41C16">
        <w:rPr>
          <w:b/>
          <w:color w:val="000000"/>
        </w:rPr>
        <w:t>JAWS Note</w:t>
      </w:r>
      <w:r>
        <w:rPr>
          <w:color w:val="000000"/>
        </w:rPr>
        <w:t xml:space="preserve">: You can also press </w:t>
      </w:r>
      <w:r w:rsidRPr="006E2298">
        <w:rPr>
          <w:b/>
          <w:caps/>
          <w:color w:val="000000"/>
        </w:rPr>
        <w:t>Shift + F</w:t>
      </w:r>
      <w:r>
        <w:rPr>
          <w:color w:val="000000"/>
        </w:rPr>
        <w:t xml:space="preserve"> or </w:t>
      </w:r>
      <w:r w:rsidRPr="006E2298">
        <w:rPr>
          <w:b/>
          <w:caps/>
          <w:color w:val="000000"/>
        </w:rPr>
        <w:t>Shift + Tab</w:t>
      </w:r>
      <w:r>
        <w:rPr>
          <w:color w:val="000000"/>
        </w:rPr>
        <w:t xml:space="preserve"> to move to the radio button for the selected row.)  Press </w:t>
      </w:r>
      <w:r w:rsidRPr="00F20E8F">
        <w:rPr>
          <w:b/>
          <w:caps/>
          <w:color w:val="000000"/>
        </w:rPr>
        <w:t>Spacebar</w:t>
      </w:r>
      <w:r>
        <w:rPr>
          <w:color w:val="000000"/>
        </w:rPr>
        <w:t xml:space="preserve"> to s</w:t>
      </w:r>
      <w:r w:rsidRPr="00E32B69">
        <w:rPr>
          <w:color w:val="000000"/>
        </w:rPr>
        <w:t xml:space="preserve">elect </w:t>
      </w:r>
      <w:r>
        <w:rPr>
          <w:color w:val="000000"/>
        </w:rPr>
        <w:t>the visitor.</w:t>
      </w:r>
    </w:p>
    <w:p w14:paraId="168E472C" w14:textId="77777777" w:rsidR="00E44A41" w:rsidRDefault="00E44A41" w:rsidP="00CE573A">
      <w:pPr>
        <w:pStyle w:val="NoSpacing"/>
        <w:numPr>
          <w:ilvl w:val="0"/>
          <w:numId w:val="37"/>
        </w:numPr>
        <w:spacing w:after="120"/>
        <w:rPr>
          <w:color w:val="000000"/>
        </w:rPr>
      </w:pPr>
      <w:r w:rsidRPr="00A40AE2">
        <w:rPr>
          <w:color w:val="000000"/>
        </w:rPr>
        <w:t xml:space="preserve">Press </w:t>
      </w:r>
      <w:r w:rsidRPr="00F20E8F">
        <w:rPr>
          <w:b/>
          <w:caps/>
          <w:color w:val="000000"/>
        </w:rPr>
        <w:t>Alt + O</w:t>
      </w:r>
      <w:r w:rsidRPr="00A40AE2">
        <w:rPr>
          <w:color w:val="000000"/>
        </w:rPr>
        <w:t xml:space="preserve">, </w:t>
      </w:r>
      <w:r w:rsidRPr="00793889">
        <w:rPr>
          <w:b/>
          <w:color w:val="000000"/>
          <w:highlight w:val="yellow"/>
        </w:rPr>
        <w:t>ENTER</w:t>
      </w:r>
      <w:r w:rsidRPr="00A40AE2">
        <w:rPr>
          <w:color w:val="000000"/>
        </w:rPr>
        <w:t xml:space="preserve"> to press the </w:t>
      </w:r>
      <w:r w:rsidRPr="009E4D9A">
        <w:rPr>
          <w:b/>
          <w:color w:val="000000"/>
        </w:rPr>
        <w:t>Call Contact</w:t>
      </w:r>
      <w:r w:rsidRPr="00A40AE2">
        <w:rPr>
          <w:color w:val="000000"/>
        </w:rPr>
        <w:t xml:space="preserve"> button.  </w:t>
      </w:r>
    </w:p>
    <w:p w14:paraId="168E472D" w14:textId="39E84819" w:rsidR="00E44A41" w:rsidRDefault="00E44A41" w:rsidP="00CE573A">
      <w:pPr>
        <w:pStyle w:val="NoSpacing"/>
        <w:numPr>
          <w:ilvl w:val="0"/>
          <w:numId w:val="37"/>
        </w:numPr>
        <w:spacing w:after="120"/>
        <w:rPr>
          <w:color w:val="000000"/>
        </w:rPr>
      </w:pPr>
      <w:r w:rsidRPr="00B9378D">
        <w:rPr>
          <w:color w:val="000000"/>
        </w:rPr>
        <w:t xml:space="preserve">The </w:t>
      </w:r>
      <w:r w:rsidRPr="00AD5CD1">
        <w:rPr>
          <w:b/>
          <w:iCs/>
          <w:color w:val="000000"/>
        </w:rPr>
        <w:t>Visitor and Claimant SSN</w:t>
      </w:r>
      <w:r w:rsidRPr="00B9378D">
        <w:rPr>
          <w:color w:val="000000"/>
        </w:rPr>
        <w:t xml:space="preserve"> screen </w:t>
      </w:r>
      <w:r w:rsidR="00427F18">
        <w:rPr>
          <w:color w:val="000000"/>
        </w:rPr>
        <w:t>appears</w:t>
      </w:r>
      <w:r w:rsidRPr="00B9378D">
        <w:rPr>
          <w:color w:val="000000"/>
        </w:rPr>
        <w:t>.</w:t>
      </w:r>
      <w:r>
        <w:rPr>
          <w:color w:val="000000"/>
        </w:rPr>
        <w:t xml:space="preserve">  Move to the </w:t>
      </w:r>
      <w:r w:rsidRPr="006E7ED0">
        <w:rPr>
          <w:b/>
          <w:color w:val="000000"/>
        </w:rPr>
        <w:t>Visitor's SSN</w:t>
      </w:r>
      <w:r>
        <w:rPr>
          <w:color w:val="000000"/>
        </w:rPr>
        <w:t xml:space="preserve"> field with </w:t>
      </w:r>
      <w:r w:rsidRPr="00FA2DCC">
        <w:rPr>
          <w:b/>
          <w:color w:val="000000"/>
        </w:rPr>
        <w:t>F</w:t>
      </w:r>
      <w:r>
        <w:rPr>
          <w:color w:val="000000"/>
        </w:rPr>
        <w:t xml:space="preserve">, or </w:t>
      </w:r>
      <w:r w:rsidRPr="00FA2DCC">
        <w:rPr>
          <w:b/>
          <w:caps/>
          <w:color w:val="000000"/>
        </w:rPr>
        <w:t>Insert + F5</w:t>
      </w:r>
      <w:r>
        <w:rPr>
          <w:color w:val="000000"/>
        </w:rPr>
        <w:t xml:space="preserve">.  Press </w:t>
      </w:r>
      <w:r w:rsidRPr="000B4FE4">
        <w:rPr>
          <w:b/>
          <w:color w:val="000000"/>
        </w:rPr>
        <w:t>ENTER</w:t>
      </w:r>
      <w:r>
        <w:rPr>
          <w:color w:val="000000"/>
        </w:rPr>
        <w:t xml:space="preserve">.  You should hear </w:t>
      </w:r>
      <w:r w:rsidR="00427F18">
        <w:rPr>
          <w:color w:val="000000"/>
        </w:rPr>
        <w:t xml:space="preserve">the </w:t>
      </w:r>
      <w:r w:rsidRPr="00FA2DCC">
        <w:rPr>
          <w:b/>
          <w:color w:val="000000"/>
        </w:rPr>
        <w:t>Forms Mode On</w:t>
      </w:r>
      <w:r>
        <w:rPr>
          <w:color w:val="000000"/>
        </w:rPr>
        <w:t xml:space="preserve"> tone.  Complete the fields as discussed below, then </w:t>
      </w:r>
      <w:r w:rsidRPr="00FA2DCC">
        <w:rPr>
          <w:b/>
          <w:caps/>
          <w:color w:val="000000"/>
        </w:rPr>
        <w:t>Tab</w:t>
      </w:r>
      <w:r>
        <w:rPr>
          <w:color w:val="000000"/>
        </w:rPr>
        <w:t xml:space="preserve"> to the </w:t>
      </w:r>
      <w:r w:rsidRPr="00FA2DCC">
        <w:rPr>
          <w:b/>
          <w:color w:val="000000"/>
        </w:rPr>
        <w:t>OK</w:t>
      </w:r>
      <w:r>
        <w:rPr>
          <w:color w:val="000000"/>
        </w:rPr>
        <w:t xml:space="preserve"> button and press </w:t>
      </w:r>
      <w:r w:rsidRPr="000B4FE4">
        <w:rPr>
          <w:b/>
          <w:color w:val="000000"/>
        </w:rPr>
        <w:t>ENTER</w:t>
      </w:r>
      <w:r>
        <w:rPr>
          <w:color w:val="000000"/>
        </w:rPr>
        <w:t>.</w:t>
      </w:r>
    </w:p>
    <w:p w14:paraId="168E472E" w14:textId="77777777" w:rsidR="00E44A41" w:rsidRDefault="00E44A41" w:rsidP="006E7ED0">
      <w:pPr>
        <w:pStyle w:val="NoSpacing"/>
        <w:numPr>
          <w:ilvl w:val="0"/>
          <w:numId w:val="35"/>
        </w:numPr>
        <w:spacing w:after="120"/>
        <w:rPr>
          <w:color w:val="000000"/>
        </w:rPr>
      </w:pPr>
      <w:r w:rsidRPr="00E32B69">
        <w:rPr>
          <w:color w:val="000000"/>
        </w:rPr>
        <w:t>If the Visitor and/or claimant’s SSN is known, enter it/them</w:t>
      </w:r>
      <w:r>
        <w:rPr>
          <w:color w:val="000000"/>
        </w:rPr>
        <w:t>; or</w:t>
      </w:r>
      <w:r w:rsidRPr="00E32B69">
        <w:rPr>
          <w:color w:val="000000"/>
        </w:rPr>
        <w:t xml:space="preserve"> </w:t>
      </w:r>
    </w:p>
    <w:p w14:paraId="168E472F" w14:textId="77777777" w:rsidR="00E44A41" w:rsidRDefault="00E44A41" w:rsidP="006E7ED0">
      <w:pPr>
        <w:pStyle w:val="NoSpacing"/>
        <w:numPr>
          <w:ilvl w:val="0"/>
          <w:numId w:val="35"/>
        </w:numPr>
        <w:spacing w:after="120"/>
        <w:rPr>
          <w:color w:val="000000"/>
        </w:rPr>
      </w:pPr>
      <w:r w:rsidRPr="00FA2DCC">
        <w:rPr>
          <w:color w:val="000000"/>
        </w:rPr>
        <w:t xml:space="preserve">If the SSN is unknown, press </w:t>
      </w:r>
      <w:r w:rsidRPr="00FA2DCC">
        <w:rPr>
          <w:b/>
          <w:caps/>
          <w:color w:val="000000"/>
        </w:rPr>
        <w:t>Spacebar</w:t>
      </w:r>
      <w:r w:rsidRPr="00FA2DCC">
        <w:rPr>
          <w:color w:val="000000"/>
        </w:rPr>
        <w:t xml:space="preserve"> to check the checkbox(es) for </w:t>
      </w:r>
      <w:r w:rsidRPr="00FA2DCC">
        <w:rPr>
          <w:b/>
          <w:color w:val="000000"/>
        </w:rPr>
        <w:t>Visitor’s</w:t>
      </w:r>
      <w:r w:rsidRPr="00FA2DCC">
        <w:rPr>
          <w:color w:val="000000"/>
        </w:rPr>
        <w:t xml:space="preserve"> and/or </w:t>
      </w:r>
      <w:r w:rsidRPr="00FA2DCC">
        <w:rPr>
          <w:b/>
          <w:color w:val="000000"/>
        </w:rPr>
        <w:t>Claimant’s</w:t>
      </w:r>
      <w:r w:rsidRPr="00FA2DCC">
        <w:rPr>
          <w:color w:val="000000"/>
        </w:rPr>
        <w:t xml:space="preserve"> </w:t>
      </w:r>
      <w:r w:rsidRPr="00FA2DCC">
        <w:rPr>
          <w:b/>
          <w:color w:val="000000"/>
        </w:rPr>
        <w:t>SSN Unknown</w:t>
      </w:r>
      <w:r w:rsidRPr="00FA2DCC">
        <w:rPr>
          <w:color w:val="000000"/>
        </w:rPr>
        <w:t xml:space="preserve">.  Tab to </w:t>
      </w:r>
      <w:r w:rsidRPr="00FA2DCC">
        <w:rPr>
          <w:b/>
          <w:color w:val="000000"/>
        </w:rPr>
        <w:t>OK</w:t>
      </w:r>
      <w:r w:rsidRPr="00FA2DCC">
        <w:rPr>
          <w:color w:val="000000"/>
        </w:rPr>
        <w:t xml:space="preserve"> and press </w:t>
      </w:r>
      <w:r w:rsidRPr="00FA2DCC">
        <w:rPr>
          <w:b/>
          <w:caps/>
          <w:color w:val="000000"/>
        </w:rPr>
        <w:t>Enter</w:t>
      </w:r>
      <w:r w:rsidRPr="00FA2DCC">
        <w:rPr>
          <w:color w:val="000000"/>
        </w:rPr>
        <w:t>.</w:t>
      </w:r>
    </w:p>
    <w:p w14:paraId="168E4730" w14:textId="1F22AF64" w:rsidR="00E44A41" w:rsidRDefault="00E44A41" w:rsidP="00CE573A">
      <w:pPr>
        <w:pStyle w:val="NoSpacing"/>
        <w:numPr>
          <w:ilvl w:val="0"/>
          <w:numId w:val="37"/>
        </w:numPr>
        <w:spacing w:after="240"/>
        <w:rPr>
          <w:color w:val="000000"/>
        </w:rPr>
      </w:pPr>
      <w:r>
        <w:rPr>
          <w:color w:val="000000"/>
        </w:rPr>
        <w:t xml:space="preserve">If </w:t>
      </w:r>
      <w:r w:rsidRPr="00A757D4">
        <w:rPr>
          <w:b/>
          <w:color w:val="000000"/>
        </w:rPr>
        <w:t>High Risk Alert</w:t>
      </w:r>
      <w:r>
        <w:rPr>
          <w:color w:val="000000"/>
        </w:rPr>
        <w:t xml:space="preserve"> exists on the record, the message dialog appear</w:t>
      </w:r>
      <w:r w:rsidR="00887331">
        <w:rPr>
          <w:color w:val="000000"/>
        </w:rPr>
        <w:t>s</w:t>
      </w:r>
      <w:r>
        <w:rPr>
          <w:color w:val="000000"/>
        </w:rPr>
        <w:t xml:space="preserve"> before the </w:t>
      </w:r>
      <w:r w:rsidRPr="00A757D4">
        <w:rPr>
          <w:b/>
          <w:color w:val="000000"/>
        </w:rPr>
        <w:t>CSRQ</w:t>
      </w:r>
      <w:r>
        <w:rPr>
          <w:color w:val="000000"/>
        </w:rPr>
        <w:t xml:space="preserve"> screen.  JAWS will read the message; use </w:t>
      </w:r>
      <w:r w:rsidRPr="00A757D4">
        <w:rPr>
          <w:b/>
          <w:caps/>
          <w:color w:val="000000"/>
        </w:rPr>
        <w:t>Insert + B</w:t>
      </w:r>
      <w:r>
        <w:rPr>
          <w:color w:val="000000"/>
        </w:rPr>
        <w:t xml:space="preserve"> to re-read the message.  Press </w:t>
      </w:r>
      <w:r w:rsidRPr="00A757D4">
        <w:rPr>
          <w:b/>
          <w:color w:val="000000"/>
        </w:rPr>
        <w:t>B</w:t>
      </w:r>
      <w:r>
        <w:rPr>
          <w:color w:val="000000"/>
        </w:rPr>
        <w:t xml:space="preserve"> (</w:t>
      </w:r>
      <w:r w:rsidRPr="00A757D4">
        <w:rPr>
          <w:b/>
          <w:color w:val="000000"/>
        </w:rPr>
        <w:t>Continue</w:t>
      </w:r>
      <w:r>
        <w:rPr>
          <w:color w:val="000000"/>
        </w:rPr>
        <w:t xml:space="preserve"> button); press </w:t>
      </w:r>
      <w:r w:rsidRPr="00A757D4">
        <w:rPr>
          <w:b/>
          <w:caps/>
          <w:color w:val="000000"/>
        </w:rPr>
        <w:t>Enter</w:t>
      </w:r>
      <w:r>
        <w:rPr>
          <w:color w:val="000000"/>
        </w:rPr>
        <w:t xml:space="preserve"> or </w:t>
      </w:r>
      <w:r w:rsidRPr="00A757D4">
        <w:rPr>
          <w:b/>
          <w:caps/>
          <w:color w:val="000000"/>
        </w:rPr>
        <w:t>Spacebar</w:t>
      </w:r>
      <w:r>
        <w:rPr>
          <w:color w:val="000000"/>
        </w:rPr>
        <w:t xml:space="preserve"> to activate the </w:t>
      </w:r>
      <w:r w:rsidRPr="00A757D4">
        <w:rPr>
          <w:b/>
          <w:color w:val="000000"/>
        </w:rPr>
        <w:t>Continue</w:t>
      </w:r>
      <w:r>
        <w:rPr>
          <w:color w:val="000000"/>
        </w:rPr>
        <w:t xml:space="preserve"> button.</w:t>
      </w:r>
    </w:p>
    <w:p w14:paraId="168E4731" w14:textId="77777777" w:rsidR="00E44A41" w:rsidRPr="00A757D4" w:rsidRDefault="00E44A41" w:rsidP="00CE573A">
      <w:pPr>
        <w:pStyle w:val="NoSpacing"/>
        <w:numPr>
          <w:ilvl w:val="0"/>
          <w:numId w:val="37"/>
        </w:numPr>
        <w:spacing w:after="240"/>
        <w:rPr>
          <w:color w:val="000000"/>
        </w:rPr>
      </w:pPr>
      <w:r>
        <w:rPr>
          <w:color w:val="000000"/>
        </w:rPr>
        <w:t xml:space="preserve">The </w:t>
      </w:r>
      <w:r w:rsidRPr="00A757D4">
        <w:rPr>
          <w:b/>
          <w:color w:val="000000"/>
        </w:rPr>
        <w:t>Customer Service Record Query</w:t>
      </w:r>
      <w:r>
        <w:rPr>
          <w:color w:val="000000"/>
        </w:rPr>
        <w:t xml:space="preserve"> (</w:t>
      </w:r>
      <w:r w:rsidRPr="00A757D4">
        <w:rPr>
          <w:b/>
          <w:color w:val="000000"/>
        </w:rPr>
        <w:t>CSRQ</w:t>
      </w:r>
      <w:r>
        <w:rPr>
          <w:color w:val="000000"/>
        </w:rPr>
        <w:t xml:space="preserve">) appears. Each section of the </w:t>
      </w:r>
      <w:r w:rsidRPr="00A757D4">
        <w:rPr>
          <w:b/>
          <w:color w:val="000000"/>
        </w:rPr>
        <w:t>CSRQ</w:t>
      </w:r>
      <w:r>
        <w:rPr>
          <w:color w:val="000000"/>
        </w:rPr>
        <w:t xml:space="preserve"> begins with a Heading.  Use </w:t>
      </w:r>
      <w:r w:rsidRPr="00A757D4">
        <w:rPr>
          <w:b/>
          <w:color w:val="000000"/>
        </w:rPr>
        <w:t>H</w:t>
      </w:r>
      <w:r>
        <w:rPr>
          <w:color w:val="000000"/>
        </w:rPr>
        <w:t xml:space="preserve"> to move from section to section of the </w:t>
      </w:r>
      <w:r w:rsidRPr="00A757D4">
        <w:rPr>
          <w:b/>
          <w:color w:val="000000"/>
        </w:rPr>
        <w:t>CSRQ</w:t>
      </w:r>
      <w:r w:rsidRPr="00A757D4">
        <w:rPr>
          <w:color w:val="000000"/>
        </w:rPr>
        <w:t>.</w:t>
      </w:r>
      <w:r>
        <w:rPr>
          <w:color w:val="000000"/>
        </w:rPr>
        <w:t xml:space="preserve">  Use </w:t>
      </w:r>
      <w:r w:rsidRPr="00A757D4">
        <w:rPr>
          <w:b/>
          <w:caps/>
          <w:color w:val="000000"/>
        </w:rPr>
        <w:t>Tab</w:t>
      </w:r>
      <w:r>
        <w:rPr>
          <w:color w:val="000000"/>
        </w:rPr>
        <w:t xml:space="preserve"> or </w:t>
      </w:r>
      <w:r w:rsidRPr="00A757D4">
        <w:rPr>
          <w:b/>
          <w:caps/>
          <w:color w:val="000000"/>
        </w:rPr>
        <w:t>Down Arrow</w:t>
      </w:r>
      <w:r>
        <w:rPr>
          <w:color w:val="000000"/>
        </w:rPr>
        <w:t xml:space="preserve"> to read the entries.</w:t>
      </w:r>
    </w:p>
    <w:p w14:paraId="168E4733" w14:textId="1524B763" w:rsidR="00E44A41" w:rsidRDefault="00E44A41" w:rsidP="00427F18">
      <w:pPr>
        <w:pStyle w:val="NoSpacing"/>
        <w:spacing w:after="240"/>
        <w:ind w:left="1800"/>
        <w:rPr>
          <w:color w:val="000000"/>
        </w:rPr>
      </w:pPr>
      <w:r w:rsidRPr="00A757D4">
        <w:rPr>
          <w:b/>
          <w:color w:val="000000"/>
        </w:rPr>
        <w:t>JAWS Note</w:t>
      </w:r>
      <w:r>
        <w:rPr>
          <w:color w:val="000000"/>
        </w:rPr>
        <w:t>:</w:t>
      </w:r>
      <w:r w:rsidR="00427F18">
        <w:rPr>
          <w:color w:val="000000"/>
        </w:rPr>
        <w:t xml:space="preserve">  T</w:t>
      </w:r>
      <w:r>
        <w:rPr>
          <w:color w:val="000000"/>
        </w:rPr>
        <w:t xml:space="preserve">able use is inconsistent on this page.  Some </w:t>
      </w:r>
      <w:r w:rsidR="0047170B">
        <w:rPr>
          <w:color w:val="000000"/>
        </w:rPr>
        <w:t>of the tables on the page are</w:t>
      </w:r>
      <w:r>
        <w:rPr>
          <w:color w:val="000000"/>
        </w:rPr>
        <w:t xml:space="preserve"> actual data tables </w:t>
      </w:r>
      <w:r w:rsidR="0047170B">
        <w:rPr>
          <w:color w:val="000000"/>
        </w:rPr>
        <w:t xml:space="preserve">while </w:t>
      </w:r>
      <w:r>
        <w:rPr>
          <w:color w:val="000000"/>
        </w:rPr>
        <w:t xml:space="preserve">others are </w:t>
      </w:r>
      <w:r w:rsidR="0047170B">
        <w:rPr>
          <w:color w:val="000000"/>
        </w:rPr>
        <w:t xml:space="preserve">simply </w:t>
      </w:r>
      <w:r>
        <w:rPr>
          <w:color w:val="000000"/>
        </w:rPr>
        <w:t xml:space="preserve">formatting tables used to format </w:t>
      </w:r>
      <w:r w:rsidR="0047170B">
        <w:rPr>
          <w:color w:val="000000"/>
        </w:rPr>
        <w:t>the page.  F</w:t>
      </w:r>
      <w:r w:rsidR="00E15A0E">
        <w:rPr>
          <w:color w:val="000000"/>
        </w:rPr>
        <w:t xml:space="preserve">ormatting </w:t>
      </w:r>
      <w:r>
        <w:rPr>
          <w:color w:val="000000"/>
        </w:rPr>
        <w:t xml:space="preserve">tables are </w:t>
      </w:r>
      <w:r w:rsidR="00E15A0E">
        <w:rPr>
          <w:color w:val="000000"/>
        </w:rPr>
        <w:t xml:space="preserve">generally </w:t>
      </w:r>
      <w:r>
        <w:rPr>
          <w:color w:val="000000"/>
        </w:rPr>
        <w:t xml:space="preserve">not useful for navigating.  </w:t>
      </w:r>
    </w:p>
    <w:p w14:paraId="168E4734" w14:textId="77777777" w:rsidR="00E44A41" w:rsidRDefault="00E44A41" w:rsidP="00CE573A">
      <w:pPr>
        <w:pStyle w:val="NoSpacing"/>
        <w:numPr>
          <w:ilvl w:val="0"/>
          <w:numId w:val="37"/>
        </w:numPr>
        <w:spacing w:after="240"/>
        <w:rPr>
          <w:color w:val="000000"/>
        </w:rPr>
      </w:pPr>
      <w:r>
        <w:rPr>
          <w:color w:val="000000"/>
        </w:rPr>
        <w:t xml:space="preserve">Once you have verified the claimant’s identity </w:t>
      </w:r>
      <w:r w:rsidRPr="00A757D4">
        <w:rPr>
          <w:b/>
          <w:caps/>
          <w:color w:val="000000"/>
        </w:rPr>
        <w:t>Tab</w:t>
      </w:r>
      <w:r>
        <w:rPr>
          <w:color w:val="000000"/>
        </w:rPr>
        <w:t xml:space="preserve"> to </w:t>
      </w:r>
      <w:r w:rsidRPr="00A757D4">
        <w:rPr>
          <w:b/>
          <w:caps/>
          <w:color w:val="000000"/>
        </w:rPr>
        <w:t>Ok</w:t>
      </w:r>
      <w:r>
        <w:rPr>
          <w:color w:val="000000"/>
        </w:rPr>
        <w:t xml:space="preserve"> or press </w:t>
      </w:r>
      <w:r w:rsidRPr="00A757D4">
        <w:rPr>
          <w:b/>
          <w:color w:val="000000"/>
        </w:rPr>
        <w:t>B</w:t>
      </w:r>
      <w:r>
        <w:rPr>
          <w:color w:val="000000"/>
        </w:rPr>
        <w:t xml:space="preserve"> to move to the </w:t>
      </w:r>
      <w:r w:rsidRPr="00A757D4">
        <w:rPr>
          <w:b/>
          <w:color w:val="000000"/>
        </w:rPr>
        <w:t>OK</w:t>
      </w:r>
      <w:r>
        <w:rPr>
          <w:color w:val="000000"/>
        </w:rPr>
        <w:t xml:space="preserve"> button; press </w:t>
      </w:r>
      <w:r w:rsidRPr="00A757D4">
        <w:rPr>
          <w:b/>
          <w:caps/>
          <w:color w:val="000000"/>
        </w:rPr>
        <w:t>Enter</w:t>
      </w:r>
      <w:r>
        <w:rPr>
          <w:color w:val="000000"/>
        </w:rPr>
        <w:t xml:space="preserve">.  </w:t>
      </w:r>
    </w:p>
    <w:p w14:paraId="168E4736" w14:textId="11E2AAC8" w:rsidR="00E44A41" w:rsidRDefault="00E44A41" w:rsidP="00427F18">
      <w:pPr>
        <w:pStyle w:val="NoSpacing"/>
        <w:spacing w:after="240"/>
        <w:ind w:left="1800"/>
        <w:rPr>
          <w:color w:val="000000"/>
        </w:rPr>
      </w:pPr>
      <w:r w:rsidRPr="00A757D4">
        <w:rPr>
          <w:b/>
          <w:color w:val="000000"/>
        </w:rPr>
        <w:t>JAWS Note</w:t>
      </w:r>
      <w:r>
        <w:rPr>
          <w:color w:val="000000"/>
        </w:rPr>
        <w:t>:</w:t>
      </w:r>
      <w:r w:rsidR="00427F18">
        <w:rPr>
          <w:color w:val="000000"/>
        </w:rPr>
        <w:t xml:space="preserve">  </w:t>
      </w:r>
      <w:r w:rsidRPr="00A757D4">
        <w:rPr>
          <w:b/>
          <w:caps/>
          <w:color w:val="000000"/>
        </w:rPr>
        <w:t>Alt + O</w:t>
      </w:r>
      <w:r>
        <w:rPr>
          <w:color w:val="000000"/>
        </w:rPr>
        <w:t xml:space="preserve"> is the access key for </w:t>
      </w:r>
      <w:r w:rsidRPr="00A757D4">
        <w:rPr>
          <w:b/>
          <w:color w:val="000000"/>
        </w:rPr>
        <w:t>OK</w:t>
      </w:r>
      <w:r>
        <w:rPr>
          <w:b/>
          <w:color w:val="000000"/>
        </w:rPr>
        <w:t xml:space="preserve"> </w:t>
      </w:r>
      <w:r>
        <w:rPr>
          <w:color w:val="000000"/>
        </w:rPr>
        <w:t xml:space="preserve">on the </w:t>
      </w:r>
      <w:r w:rsidRPr="00A757D4">
        <w:rPr>
          <w:b/>
          <w:color w:val="000000"/>
        </w:rPr>
        <w:t>CSRQ</w:t>
      </w:r>
      <w:r>
        <w:rPr>
          <w:color w:val="000000"/>
        </w:rPr>
        <w:t>, but is not used consistently in other screens.</w:t>
      </w:r>
    </w:p>
    <w:p w14:paraId="168E4737" w14:textId="3DAFED88" w:rsidR="006E2767" w:rsidRPr="006E2767" w:rsidRDefault="003157FE" w:rsidP="006E2767">
      <w:pPr>
        <w:pStyle w:val="NoSpacing"/>
        <w:numPr>
          <w:ilvl w:val="0"/>
          <w:numId w:val="37"/>
        </w:numPr>
        <w:spacing w:after="240"/>
        <w:rPr>
          <w:rFonts w:cs="Times New Roman"/>
          <w:color w:val="000000"/>
          <w:highlight w:val="yellow"/>
        </w:rPr>
      </w:pPr>
      <w:r w:rsidRPr="008F0985">
        <w:rPr>
          <w:rFonts w:cs="Times New Roman"/>
          <w:color w:val="000000"/>
          <w:highlight w:val="yellow"/>
        </w:rPr>
        <w:t xml:space="preserve">Select </w:t>
      </w:r>
      <w:r w:rsidR="0047170B">
        <w:rPr>
          <w:rFonts w:cs="Times New Roman"/>
          <w:color w:val="000000"/>
          <w:highlight w:val="yellow"/>
        </w:rPr>
        <w:t xml:space="preserve">the </w:t>
      </w:r>
      <w:r w:rsidRPr="009E4D9A">
        <w:rPr>
          <w:rFonts w:cs="Times New Roman"/>
          <w:b/>
          <w:color w:val="000000"/>
          <w:highlight w:val="yellow"/>
        </w:rPr>
        <w:t>Interviewer Calling Visitor</w:t>
      </w:r>
      <w:r w:rsidRPr="008F0985">
        <w:rPr>
          <w:rFonts w:cs="Times New Roman"/>
          <w:color w:val="000000"/>
          <w:highlight w:val="yellow"/>
        </w:rPr>
        <w:t xml:space="preserve"> </w:t>
      </w:r>
      <w:r w:rsidR="006212AF">
        <w:rPr>
          <w:rFonts w:cs="Times New Roman"/>
          <w:color w:val="000000"/>
          <w:highlight w:val="yellow"/>
        </w:rPr>
        <w:t xml:space="preserve">radio button </w:t>
      </w:r>
      <w:r w:rsidRPr="008F0985">
        <w:rPr>
          <w:rFonts w:cs="Times New Roman"/>
          <w:color w:val="000000"/>
          <w:highlight w:val="yellow"/>
        </w:rPr>
        <w:t xml:space="preserve">from the </w:t>
      </w:r>
      <w:r w:rsidRPr="008F0985">
        <w:rPr>
          <w:rFonts w:cs="Times New Roman"/>
          <w:b/>
          <w:color w:val="000000"/>
          <w:highlight w:val="yellow"/>
        </w:rPr>
        <w:t>In Office Appointment Check-In Option</w:t>
      </w:r>
      <w:r w:rsidRPr="008F0985">
        <w:rPr>
          <w:rFonts w:cs="Times New Roman"/>
          <w:color w:val="000000"/>
          <w:highlight w:val="yellow"/>
        </w:rPr>
        <w:t xml:space="preserve"> screen and select </w:t>
      </w:r>
      <w:r w:rsidRPr="009E4D9A">
        <w:rPr>
          <w:rFonts w:cs="Times New Roman"/>
          <w:b/>
          <w:color w:val="000000"/>
          <w:highlight w:val="yellow"/>
        </w:rPr>
        <w:t>OK</w:t>
      </w:r>
      <w:r w:rsidR="008F0985" w:rsidRPr="008F0985">
        <w:rPr>
          <w:rFonts w:cs="Times New Roman"/>
          <w:color w:val="000000"/>
          <w:highlight w:val="yellow"/>
        </w:rPr>
        <w:t xml:space="preserve">.  </w:t>
      </w:r>
      <w:r w:rsidR="006760DA" w:rsidRPr="008F0985">
        <w:rPr>
          <w:rFonts w:cs="Times New Roman"/>
          <w:color w:val="000000"/>
          <w:highlight w:val="yellow"/>
        </w:rPr>
        <w:t xml:space="preserve">In this context, the phone contact is considered the visitor – even though they are </w:t>
      </w:r>
      <w:r w:rsidR="009A0A05">
        <w:rPr>
          <w:rFonts w:cs="Times New Roman"/>
          <w:color w:val="000000"/>
          <w:highlight w:val="yellow"/>
        </w:rPr>
        <w:t>not</w:t>
      </w:r>
      <w:r w:rsidR="006760DA" w:rsidRPr="008F0985">
        <w:rPr>
          <w:rFonts w:cs="Times New Roman"/>
          <w:color w:val="000000"/>
          <w:highlight w:val="yellow"/>
        </w:rPr>
        <w:t xml:space="preserve"> physically present.  This label will be updated to contact in a future release</w:t>
      </w:r>
      <w:r w:rsidRPr="008F0985">
        <w:rPr>
          <w:rFonts w:cs="Times New Roman"/>
          <w:i/>
          <w:color w:val="000000"/>
          <w:highlight w:val="yellow"/>
        </w:rPr>
        <w:t>.</w:t>
      </w:r>
      <w:r w:rsidR="008F0985">
        <w:rPr>
          <w:rFonts w:cs="Times New Roman"/>
          <w:i/>
          <w:color w:val="000000"/>
          <w:highlight w:val="yellow"/>
        </w:rPr>
        <w:t xml:space="preserve"> [Unable to check this one.??]</w:t>
      </w:r>
    </w:p>
    <w:p w14:paraId="168E4738" w14:textId="77777777" w:rsidR="003157FE" w:rsidRPr="005D507E" w:rsidRDefault="003157FE" w:rsidP="006E2767">
      <w:pPr>
        <w:pStyle w:val="NoSpacing"/>
        <w:numPr>
          <w:ilvl w:val="0"/>
          <w:numId w:val="37"/>
        </w:numPr>
        <w:spacing w:after="240"/>
        <w:rPr>
          <w:rFonts w:cs="Times New Roman"/>
          <w:color w:val="000000"/>
          <w:highlight w:val="yellow"/>
        </w:rPr>
      </w:pPr>
      <w:r w:rsidRPr="005D507E">
        <w:rPr>
          <w:rFonts w:cs="Times New Roman"/>
          <w:color w:val="000000"/>
          <w:highlight w:val="yellow"/>
        </w:rPr>
        <w:t xml:space="preserve">Dial the telephone appointment phone number. </w:t>
      </w:r>
    </w:p>
    <w:p w14:paraId="168E4739" w14:textId="77777777" w:rsidR="003157FE" w:rsidRPr="005D507E" w:rsidRDefault="006E2767" w:rsidP="005D507E">
      <w:pPr>
        <w:pStyle w:val="NoSpacing"/>
        <w:spacing w:after="240"/>
        <w:ind w:left="1800"/>
        <w:rPr>
          <w:rFonts w:cs="Times New Roman"/>
          <w:color w:val="000000"/>
          <w:highlight w:val="yellow"/>
        </w:rPr>
      </w:pPr>
      <w:r w:rsidRPr="005D507E">
        <w:rPr>
          <w:rFonts w:cs="Times New Roman"/>
          <w:b/>
          <w:bCs/>
          <w:color w:val="000000"/>
          <w:highlight w:val="yellow"/>
        </w:rPr>
        <w:t xml:space="preserve">VIP </w:t>
      </w:r>
      <w:r w:rsidR="003157FE" w:rsidRPr="005D507E">
        <w:rPr>
          <w:rFonts w:cs="Times New Roman"/>
          <w:b/>
          <w:bCs/>
          <w:color w:val="000000"/>
          <w:highlight w:val="yellow"/>
        </w:rPr>
        <w:t>NOTE:</w:t>
      </w:r>
      <w:r w:rsidR="003157FE" w:rsidRPr="005D507E">
        <w:rPr>
          <w:rFonts w:cs="Times New Roman"/>
          <w:color w:val="000000"/>
          <w:highlight w:val="yellow"/>
        </w:rPr>
        <w:t xml:space="preserve"> You should only dial the phone once you have placed the telephone appointment on the </w:t>
      </w:r>
      <w:r w:rsidR="003157FE" w:rsidRPr="005D507E">
        <w:rPr>
          <w:rFonts w:cs="Times New Roman"/>
          <w:b/>
          <w:iCs/>
          <w:color w:val="000000"/>
          <w:highlight w:val="yellow"/>
        </w:rPr>
        <w:t>Contact Interview List</w:t>
      </w:r>
      <w:r w:rsidRPr="005D507E">
        <w:rPr>
          <w:rFonts w:cs="Times New Roman"/>
          <w:iCs/>
          <w:color w:val="000000"/>
          <w:highlight w:val="yellow"/>
        </w:rPr>
        <w:t>.</w:t>
      </w:r>
    </w:p>
    <w:p w14:paraId="168E473A" w14:textId="77777777" w:rsidR="003157FE" w:rsidRPr="005D507E" w:rsidRDefault="003157FE" w:rsidP="005D507E">
      <w:pPr>
        <w:pStyle w:val="NoSpacing"/>
        <w:numPr>
          <w:ilvl w:val="0"/>
          <w:numId w:val="39"/>
        </w:numPr>
        <w:spacing w:after="240"/>
        <w:rPr>
          <w:rFonts w:cs="Times New Roman"/>
          <w:vanish/>
          <w:color w:val="000000"/>
          <w:highlight w:val="yellow"/>
        </w:rPr>
      </w:pPr>
      <w:r w:rsidRPr="005D507E">
        <w:rPr>
          <w:rFonts w:cs="Times New Roman"/>
          <w:color w:val="000000"/>
          <w:highlight w:val="yellow"/>
        </w:rPr>
        <w:t xml:space="preserve">If the appointment contact does not answer, follow the steps in </w:t>
      </w:r>
      <w:hyperlink w:anchor="_No_Response_When" w:history="1">
        <w:r w:rsidR="006212AF">
          <w:rPr>
            <w:rStyle w:val="Hyperlink"/>
            <w:rFonts w:cs="Times New Roman"/>
            <w:b/>
            <w:highlight w:val="yellow"/>
          </w:rPr>
          <w:t>No Response When Calling a Telephone or In Office Appointment</w:t>
        </w:r>
      </w:hyperlink>
      <w:r w:rsidRPr="005D507E">
        <w:rPr>
          <w:rFonts w:cs="Times New Roman"/>
          <w:color w:val="000000"/>
          <w:highlight w:val="yellow"/>
        </w:rPr>
        <w:t>.</w:t>
      </w:r>
    </w:p>
    <w:p w14:paraId="168E473B" w14:textId="77777777" w:rsidR="003157FE" w:rsidRPr="003157FE" w:rsidRDefault="003157FE" w:rsidP="003157FE">
      <w:pPr>
        <w:pStyle w:val="NoSpacing"/>
        <w:rPr>
          <w:rFonts w:cs="Times New Roman"/>
          <w:color w:val="000000"/>
        </w:rPr>
      </w:pPr>
    </w:p>
    <w:p w14:paraId="168E473C" w14:textId="77777777" w:rsidR="003157FE" w:rsidRPr="003157FE" w:rsidRDefault="003157FE" w:rsidP="00F24482">
      <w:pPr>
        <w:pStyle w:val="Heading3"/>
      </w:pPr>
      <w:bookmarkStart w:id="34" w:name="_Calling_an_In_1"/>
      <w:bookmarkStart w:id="35" w:name="_Toc324158716"/>
      <w:bookmarkStart w:id="36" w:name="_Toc345945963"/>
      <w:bookmarkEnd w:id="34"/>
      <w:r w:rsidRPr="003157FE">
        <w:t>Calling an In Office Appointment</w:t>
      </w:r>
      <w:bookmarkEnd w:id="35"/>
      <w:bookmarkEnd w:id="36"/>
      <w:r w:rsidRPr="003157FE">
        <w:t xml:space="preserve"> </w:t>
      </w:r>
    </w:p>
    <w:p w14:paraId="168E473D" w14:textId="50353D71" w:rsidR="00F24482" w:rsidRDefault="003157FE" w:rsidP="00236270">
      <w:pPr>
        <w:pStyle w:val="ListParagraph"/>
        <w:numPr>
          <w:ilvl w:val="0"/>
          <w:numId w:val="40"/>
        </w:numPr>
        <w:spacing w:after="240"/>
        <w:contextualSpacing w:val="0"/>
      </w:pPr>
      <w:r w:rsidRPr="003157FE">
        <w:t>If the in office appointment checked in using the kiosk, VIP</w:t>
      </w:r>
      <w:r w:rsidR="0047170B">
        <w:t>r</w:t>
      </w:r>
      <w:r w:rsidRPr="003157FE">
        <w:t xml:space="preserve"> will notify the assigned interviewer </w:t>
      </w:r>
      <w:r w:rsidR="00F24482" w:rsidRPr="00F24482">
        <w:rPr>
          <w:highlight w:val="yellow"/>
        </w:rPr>
        <w:t>[via Communicator?]</w:t>
      </w:r>
      <w:r w:rsidR="00F24482">
        <w:t xml:space="preserve"> </w:t>
      </w:r>
      <w:r w:rsidRPr="003157FE">
        <w:t>that the in office appointment has checked in.</w:t>
      </w:r>
    </w:p>
    <w:p w14:paraId="168E473E" w14:textId="2582E89A" w:rsidR="003157FE" w:rsidRPr="00236270" w:rsidRDefault="003157FE" w:rsidP="00236270">
      <w:pPr>
        <w:pStyle w:val="ListParagraph"/>
        <w:numPr>
          <w:ilvl w:val="0"/>
          <w:numId w:val="40"/>
        </w:numPr>
        <w:spacing w:after="240"/>
        <w:contextualSpacing w:val="0"/>
      </w:pPr>
      <w:r w:rsidRPr="00F24482">
        <w:rPr>
          <w:rFonts w:cs="Times New Roman"/>
          <w:color w:val="000000"/>
        </w:rPr>
        <w:t xml:space="preserve">To call the in office appointment from the </w:t>
      </w:r>
      <w:r w:rsidRPr="00F24482">
        <w:rPr>
          <w:rFonts w:cs="Times New Roman"/>
          <w:b/>
          <w:iCs/>
          <w:color w:val="000000"/>
        </w:rPr>
        <w:t>Contact Board</w:t>
      </w:r>
      <w:r w:rsidRPr="00F24482">
        <w:rPr>
          <w:rFonts w:cs="Times New Roman"/>
          <w:color w:val="000000"/>
        </w:rPr>
        <w:t xml:space="preserve">, </w:t>
      </w:r>
      <w:r w:rsidR="0047170B">
        <w:rPr>
          <w:rFonts w:cs="Times New Roman"/>
          <w:color w:val="000000"/>
        </w:rPr>
        <w:t xml:space="preserve">press </w:t>
      </w:r>
      <w:r w:rsidRPr="00236270">
        <w:rPr>
          <w:rFonts w:cs="Times New Roman"/>
          <w:b/>
          <w:caps/>
          <w:color w:val="000000"/>
        </w:rPr>
        <w:t>Insert + F7</w:t>
      </w:r>
      <w:r w:rsidRPr="00F24482">
        <w:rPr>
          <w:rFonts w:cs="Times New Roman"/>
          <w:color w:val="000000"/>
        </w:rPr>
        <w:t xml:space="preserve">, </w:t>
      </w:r>
      <w:r w:rsidR="00236270" w:rsidRPr="00236270">
        <w:rPr>
          <w:rFonts w:cs="Times New Roman"/>
          <w:b/>
          <w:color w:val="000000"/>
        </w:rPr>
        <w:t>I</w:t>
      </w:r>
      <w:r w:rsidRPr="00F24482">
        <w:rPr>
          <w:rFonts w:cs="Times New Roman"/>
          <w:color w:val="000000"/>
        </w:rPr>
        <w:t xml:space="preserve"> (</w:t>
      </w:r>
      <w:r w:rsidR="00236270" w:rsidRPr="00236270">
        <w:rPr>
          <w:rFonts w:cs="Times New Roman"/>
          <w:b/>
          <w:color w:val="000000"/>
        </w:rPr>
        <w:t>Interviewer Waiting List</w:t>
      </w:r>
      <w:r w:rsidRPr="00F24482">
        <w:rPr>
          <w:rFonts w:cs="Times New Roman"/>
          <w:color w:val="000000"/>
        </w:rPr>
        <w:t xml:space="preserve">), </w:t>
      </w:r>
      <w:r w:rsidRPr="00236270">
        <w:rPr>
          <w:rFonts w:cs="Times New Roman"/>
          <w:b/>
          <w:caps/>
          <w:color w:val="000000"/>
        </w:rPr>
        <w:t>Alt + M</w:t>
      </w:r>
      <w:r w:rsidRPr="00F24482">
        <w:rPr>
          <w:rFonts w:cs="Times New Roman"/>
          <w:color w:val="000000"/>
        </w:rPr>
        <w:t xml:space="preserve"> (</w:t>
      </w:r>
      <w:r w:rsidRPr="00236270">
        <w:rPr>
          <w:rFonts w:cs="Times New Roman"/>
          <w:b/>
          <w:color w:val="000000"/>
        </w:rPr>
        <w:t>Move to</w:t>
      </w:r>
      <w:r w:rsidR="00CA4B23">
        <w:rPr>
          <w:rFonts w:cs="Times New Roman"/>
          <w:b/>
          <w:color w:val="000000"/>
        </w:rPr>
        <w:t xml:space="preserve"> Link</w:t>
      </w:r>
      <w:r w:rsidRPr="00F24482">
        <w:rPr>
          <w:rFonts w:cs="Times New Roman"/>
          <w:color w:val="000000"/>
        </w:rPr>
        <w:t xml:space="preserve">).  This will move your focus to the </w:t>
      </w:r>
      <w:r w:rsidR="00236270" w:rsidRPr="00236270">
        <w:rPr>
          <w:rFonts w:cs="Times New Roman"/>
          <w:b/>
          <w:color w:val="000000"/>
        </w:rPr>
        <w:t>Interviewer Waiting</w:t>
      </w:r>
      <w:r w:rsidR="00236270">
        <w:rPr>
          <w:rFonts w:cs="Times New Roman"/>
          <w:color w:val="000000"/>
        </w:rPr>
        <w:t xml:space="preserve"> </w:t>
      </w:r>
      <w:r w:rsidR="00236270" w:rsidRPr="00236270">
        <w:rPr>
          <w:rFonts w:cs="Times New Roman"/>
          <w:b/>
          <w:color w:val="000000"/>
        </w:rPr>
        <w:t>List</w:t>
      </w:r>
      <w:r w:rsidR="00236270">
        <w:rPr>
          <w:rFonts w:cs="Times New Roman"/>
          <w:color w:val="000000"/>
        </w:rPr>
        <w:t xml:space="preserve"> </w:t>
      </w:r>
      <w:r w:rsidRPr="00F24482">
        <w:rPr>
          <w:rFonts w:cs="Times New Roman"/>
          <w:color w:val="000000"/>
        </w:rPr>
        <w:t xml:space="preserve">column in the </w:t>
      </w:r>
      <w:r w:rsidR="00236270">
        <w:rPr>
          <w:rFonts w:cs="Times New Roman"/>
          <w:b/>
          <w:color w:val="000000"/>
        </w:rPr>
        <w:t>Contact Waiting L</w:t>
      </w:r>
      <w:r w:rsidRPr="00236270">
        <w:rPr>
          <w:rFonts w:cs="Times New Roman"/>
          <w:b/>
          <w:color w:val="000000"/>
        </w:rPr>
        <w:t>ist</w:t>
      </w:r>
      <w:r w:rsidRPr="00F24482">
        <w:rPr>
          <w:rFonts w:cs="Times New Roman"/>
          <w:color w:val="000000"/>
        </w:rPr>
        <w:t>.  Use your table reading keys to move through the table.</w:t>
      </w:r>
    </w:p>
    <w:p w14:paraId="168E473F" w14:textId="793A8272" w:rsidR="00236270" w:rsidRDefault="00236270" w:rsidP="00236270">
      <w:pPr>
        <w:pStyle w:val="ListParagraph"/>
        <w:spacing w:after="240"/>
        <w:ind w:left="1800"/>
        <w:contextualSpacing w:val="0"/>
      </w:pPr>
      <w:r w:rsidRPr="00236270">
        <w:rPr>
          <w:b/>
        </w:rPr>
        <w:t>VIP</w:t>
      </w:r>
      <w:r w:rsidR="0047170B">
        <w:rPr>
          <w:b/>
        </w:rPr>
        <w:t>r</w:t>
      </w:r>
      <w:r w:rsidRPr="00236270">
        <w:rPr>
          <w:b/>
        </w:rPr>
        <w:t xml:space="preserve"> Note:  </w:t>
      </w:r>
      <w:r w:rsidRPr="00B12BDB">
        <w:t>Always refresh the screen before calling any contact in VIP</w:t>
      </w:r>
      <w:r w:rsidR="0047170B">
        <w:t>r</w:t>
      </w:r>
      <w:r w:rsidRPr="00B12BDB">
        <w:t xml:space="preserve">. This keeps information up-to-date on the </w:t>
      </w:r>
      <w:r w:rsidRPr="00236270">
        <w:rPr>
          <w:b/>
        </w:rPr>
        <w:t>Contact Board</w:t>
      </w:r>
      <w:r w:rsidRPr="00B12BDB">
        <w:t>.</w:t>
      </w:r>
    </w:p>
    <w:p w14:paraId="168E4740" w14:textId="77777777" w:rsidR="00236270" w:rsidRPr="00236270" w:rsidRDefault="00236270" w:rsidP="00236270">
      <w:pPr>
        <w:pStyle w:val="ListParagraph"/>
        <w:numPr>
          <w:ilvl w:val="0"/>
          <w:numId w:val="40"/>
        </w:numPr>
        <w:spacing w:after="240"/>
        <w:contextualSpacing w:val="0"/>
      </w:pPr>
      <w:r>
        <w:rPr>
          <w:color w:val="000000"/>
        </w:rPr>
        <w:t xml:space="preserve">Once your focus is in the row for the visitor you want to select, press </w:t>
      </w:r>
      <w:r w:rsidRPr="00F20E8F">
        <w:rPr>
          <w:b/>
          <w:caps/>
          <w:color w:val="000000"/>
        </w:rPr>
        <w:t xml:space="preserve">Shift + </w:t>
      </w:r>
      <w:r>
        <w:rPr>
          <w:b/>
          <w:caps/>
          <w:color w:val="000000"/>
        </w:rPr>
        <w:t>R</w:t>
      </w:r>
      <w:r>
        <w:rPr>
          <w:color w:val="000000"/>
        </w:rPr>
        <w:t xml:space="preserve"> to move to the radio button for the row.  (</w:t>
      </w:r>
      <w:r w:rsidRPr="00A41C16">
        <w:rPr>
          <w:b/>
          <w:color w:val="000000"/>
        </w:rPr>
        <w:t>JAWS Note</w:t>
      </w:r>
      <w:r>
        <w:rPr>
          <w:color w:val="000000"/>
        </w:rPr>
        <w:t xml:space="preserve">: You can also press </w:t>
      </w:r>
      <w:r w:rsidRPr="006E2298">
        <w:rPr>
          <w:b/>
          <w:caps/>
          <w:color w:val="000000"/>
        </w:rPr>
        <w:t>Shift + F</w:t>
      </w:r>
      <w:r>
        <w:rPr>
          <w:color w:val="000000"/>
        </w:rPr>
        <w:t xml:space="preserve"> or </w:t>
      </w:r>
      <w:r w:rsidRPr="006E2298">
        <w:rPr>
          <w:b/>
          <w:caps/>
          <w:color w:val="000000"/>
        </w:rPr>
        <w:t>Shift + Tab</w:t>
      </w:r>
      <w:r>
        <w:rPr>
          <w:color w:val="000000"/>
        </w:rPr>
        <w:t xml:space="preserve"> to move to the radio button for the selected row.)  Press </w:t>
      </w:r>
      <w:r w:rsidRPr="00F20E8F">
        <w:rPr>
          <w:b/>
          <w:caps/>
          <w:color w:val="000000"/>
        </w:rPr>
        <w:t>Spacebar</w:t>
      </w:r>
      <w:r>
        <w:rPr>
          <w:color w:val="000000"/>
        </w:rPr>
        <w:t xml:space="preserve"> to s</w:t>
      </w:r>
      <w:r w:rsidRPr="00E32B69">
        <w:rPr>
          <w:color w:val="000000"/>
        </w:rPr>
        <w:t xml:space="preserve">elect </w:t>
      </w:r>
      <w:r>
        <w:rPr>
          <w:color w:val="000000"/>
        </w:rPr>
        <w:t>the visitor.</w:t>
      </w:r>
    </w:p>
    <w:p w14:paraId="168E4741" w14:textId="77777777" w:rsidR="00236270" w:rsidRDefault="00236270" w:rsidP="00236270">
      <w:pPr>
        <w:pStyle w:val="NoSpacing"/>
        <w:numPr>
          <w:ilvl w:val="0"/>
          <w:numId w:val="40"/>
        </w:numPr>
        <w:spacing w:after="240"/>
        <w:rPr>
          <w:color w:val="000000"/>
        </w:rPr>
      </w:pPr>
      <w:r w:rsidRPr="00A40AE2">
        <w:rPr>
          <w:color w:val="000000"/>
        </w:rPr>
        <w:t xml:space="preserve">Press </w:t>
      </w:r>
      <w:r w:rsidRPr="00F20E8F">
        <w:rPr>
          <w:b/>
          <w:caps/>
          <w:color w:val="000000"/>
        </w:rPr>
        <w:t>Alt + O</w:t>
      </w:r>
      <w:r w:rsidRPr="00A40AE2">
        <w:rPr>
          <w:color w:val="000000"/>
        </w:rPr>
        <w:t xml:space="preserve">, </w:t>
      </w:r>
      <w:r w:rsidRPr="00793889">
        <w:rPr>
          <w:b/>
          <w:color w:val="000000"/>
          <w:highlight w:val="yellow"/>
        </w:rPr>
        <w:t>ENTER</w:t>
      </w:r>
      <w:r w:rsidRPr="00A40AE2">
        <w:rPr>
          <w:color w:val="000000"/>
        </w:rPr>
        <w:t xml:space="preserve"> to press the </w:t>
      </w:r>
      <w:r w:rsidRPr="009E4D9A">
        <w:rPr>
          <w:b/>
          <w:color w:val="000000"/>
        </w:rPr>
        <w:t>Call Contact</w:t>
      </w:r>
      <w:r>
        <w:rPr>
          <w:color w:val="000000"/>
        </w:rPr>
        <w:t xml:space="preserve"> button.</w:t>
      </w:r>
    </w:p>
    <w:p w14:paraId="168E4742" w14:textId="46FEC4C2" w:rsidR="003157FE" w:rsidRPr="00236270" w:rsidRDefault="003157FE" w:rsidP="00236270">
      <w:pPr>
        <w:pStyle w:val="NoSpacing"/>
        <w:numPr>
          <w:ilvl w:val="0"/>
          <w:numId w:val="40"/>
        </w:numPr>
        <w:spacing w:after="240"/>
        <w:rPr>
          <w:color w:val="000000"/>
        </w:rPr>
      </w:pPr>
      <w:r w:rsidRPr="00236270">
        <w:rPr>
          <w:rFonts w:cs="Times New Roman"/>
          <w:color w:val="000000"/>
        </w:rPr>
        <w:t xml:space="preserve">The </w:t>
      </w:r>
      <w:r w:rsidRPr="00236270">
        <w:rPr>
          <w:rFonts w:cs="Times New Roman"/>
          <w:b/>
          <w:iCs/>
          <w:color w:val="000000"/>
        </w:rPr>
        <w:t>Accept</w:t>
      </w:r>
      <w:r w:rsidRPr="00236270">
        <w:rPr>
          <w:rFonts w:cs="Times New Roman"/>
          <w:b/>
          <w:color w:val="000000"/>
        </w:rPr>
        <w:t xml:space="preserve"> </w:t>
      </w:r>
      <w:r w:rsidRPr="00236270">
        <w:rPr>
          <w:rFonts w:cs="Times New Roman"/>
          <w:color w:val="000000"/>
        </w:rPr>
        <w:t xml:space="preserve">pop-up </w:t>
      </w:r>
      <w:r w:rsidR="00F362D6">
        <w:rPr>
          <w:rFonts w:cs="Times New Roman"/>
          <w:color w:val="000000"/>
        </w:rPr>
        <w:t>appears</w:t>
      </w:r>
      <w:r w:rsidRPr="00236270">
        <w:rPr>
          <w:rFonts w:cs="Times New Roman"/>
          <w:color w:val="000000"/>
        </w:rPr>
        <w:t xml:space="preserve">. </w:t>
      </w:r>
      <w:r w:rsidR="00236270">
        <w:rPr>
          <w:rFonts w:cs="Times New Roman"/>
          <w:color w:val="000000"/>
        </w:rPr>
        <w:t xml:space="preserve">Your focus </w:t>
      </w:r>
      <w:r w:rsidR="00A209E7">
        <w:rPr>
          <w:rFonts w:cs="Times New Roman"/>
          <w:color w:val="000000"/>
        </w:rPr>
        <w:t>is</w:t>
      </w:r>
      <w:r w:rsidR="00236270">
        <w:rPr>
          <w:rFonts w:cs="Times New Roman"/>
          <w:color w:val="000000"/>
        </w:rPr>
        <w:t xml:space="preserve"> on the </w:t>
      </w:r>
      <w:r w:rsidRPr="009E4D9A">
        <w:rPr>
          <w:rFonts w:cs="Times New Roman"/>
          <w:b/>
          <w:bCs/>
          <w:color w:val="000000"/>
        </w:rPr>
        <w:t>Yes</w:t>
      </w:r>
      <w:r w:rsidRPr="00236270">
        <w:rPr>
          <w:rFonts w:cs="Times New Roman"/>
          <w:bCs/>
          <w:color w:val="000000"/>
        </w:rPr>
        <w:t xml:space="preserve"> </w:t>
      </w:r>
      <w:r w:rsidR="00236270">
        <w:rPr>
          <w:rFonts w:cs="Times New Roman"/>
          <w:bCs/>
          <w:color w:val="000000"/>
        </w:rPr>
        <w:t xml:space="preserve">button.  Press </w:t>
      </w:r>
      <w:r w:rsidR="00236270" w:rsidRPr="00236270">
        <w:rPr>
          <w:rFonts w:cs="Times New Roman"/>
          <w:b/>
          <w:bCs/>
          <w:caps/>
          <w:color w:val="000000"/>
        </w:rPr>
        <w:t>Spacebar</w:t>
      </w:r>
      <w:r w:rsidR="00236270">
        <w:rPr>
          <w:rFonts w:cs="Times New Roman"/>
          <w:bCs/>
          <w:color w:val="000000"/>
        </w:rPr>
        <w:t xml:space="preserve"> to accept the interview.  </w:t>
      </w:r>
    </w:p>
    <w:p w14:paraId="168E4744" w14:textId="13CDF313" w:rsidR="00236270" w:rsidRDefault="00236270" w:rsidP="00F362D6">
      <w:pPr>
        <w:pStyle w:val="NoSpacing"/>
        <w:spacing w:after="240"/>
        <w:ind w:left="1800"/>
        <w:rPr>
          <w:color w:val="000000"/>
        </w:rPr>
      </w:pPr>
      <w:r>
        <w:rPr>
          <w:b/>
          <w:color w:val="000000"/>
        </w:rPr>
        <w:t>JAWS Note</w:t>
      </w:r>
      <w:r w:rsidRPr="009E4D9A">
        <w:rPr>
          <w:color w:val="000000"/>
        </w:rPr>
        <w:t>:</w:t>
      </w:r>
      <w:r w:rsidR="00F362D6">
        <w:rPr>
          <w:b/>
          <w:color w:val="000000"/>
        </w:rPr>
        <w:t xml:space="preserve">  </w:t>
      </w:r>
      <w:r>
        <w:rPr>
          <w:color w:val="000000"/>
        </w:rPr>
        <w:t xml:space="preserve">The </w:t>
      </w:r>
      <w:r>
        <w:rPr>
          <w:b/>
          <w:color w:val="000000"/>
        </w:rPr>
        <w:t xml:space="preserve">Accept </w:t>
      </w:r>
      <w:r>
        <w:rPr>
          <w:color w:val="000000"/>
        </w:rPr>
        <w:t xml:space="preserve">pop-up is </w:t>
      </w:r>
      <w:r w:rsidRPr="006E2298">
        <w:rPr>
          <w:color w:val="000000"/>
        </w:rPr>
        <w:t xml:space="preserve">a </w:t>
      </w:r>
      <w:r>
        <w:rPr>
          <w:color w:val="000000"/>
        </w:rPr>
        <w:t>"</w:t>
      </w:r>
      <w:r w:rsidRPr="006E2298">
        <w:rPr>
          <w:color w:val="000000"/>
        </w:rPr>
        <w:t>grey screen</w:t>
      </w:r>
      <w:r>
        <w:rPr>
          <w:color w:val="000000"/>
        </w:rPr>
        <w:t>."  Grey screens in VIP</w:t>
      </w:r>
      <w:r w:rsidR="001C140E">
        <w:rPr>
          <w:color w:val="000000"/>
        </w:rPr>
        <w:t>r</w:t>
      </w:r>
      <w:r>
        <w:rPr>
          <w:color w:val="000000"/>
        </w:rPr>
        <w:t xml:space="preserve"> generally contain a message for the user and one or more buttons.  JAWS may read all or only some of the text on the screen.  </w:t>
      </w:r>
      <w:r>
        <w:rPr>
          <w:b/>
          <w:color w:val="000000"/>
        </w:rPr>
        <w:t xml:space="preserve">INSERT + </w:t>
      </w:r>
      <w:r w:rsidRPr="00AD3181">
        <w:rPr>
          <w:b/>
          <w:color w:val="000000"/>
        </w:rPr>
        <w:t>B</w:t>
      </w:r>
      <w:r>
        <w:rPr>
          <w:color w:val="000000"/>
        </w:rPr>
        <w:t xml:space="preserve"> will not read the text on the screen.  </w:t>
      </w:r>
      <w:r w:rsidRPr="00AD3181">
        <w:rPr>
          <w:color w:val="000000"/>
        </w:rPr>
        <w:t>If</w:t>
      </w:r>
      <w:r>
        <w:rPr>
          <w:color w:val="000000"/>
        </w:rPr>
        <w:t xml:space="preserve"> you lose focus, you cannot </w:t>
      </w:r>
      <w:r>
        <w:rPr>
          <w:b/>
          <w:color w:val="000000"/>
        </w:rPr>
        <w:t>ALT + TAB</w:t>
      </w:r>
      <w:r>
        <w:rPr>
          <w:color w:val="000000"/>
        </w:rPr>
        <w:t xml:space="preserve"> to return to the grey screen.  To regain focus, </w:t>
      </w:r>
      <w:r w:rsidRPr="006E2298">
        <w:rPr>
          <w:color w:val="000000"/>
        </w:rPr>
        <w:t xml:space="preserve">use </w:t>
      </w:r>
      <w:r w:rsidRPr="006E2298">
        <w:rPr>
          <w:b/>
          <w:caps/>
          <w:color w:val="000000"/>
        </w:rPr>
        <w:t>Insert + F5</w:t>
      </w:r>
      <w:r w:rsidRPr="006E2298">
        <w:rPr>
          <w:color w:val="000000"/>
        </w:rPr>
        <w:t xml:space="preserve">, </w:t>
      </w:r>
      <w:r>
        <w:rPr>
          <w:color w:val="000000"/>
        </w:rPr>
        <w:t xml:space="preserve">and then </w:t>
      </w:r>
      <w:r w:rsidRPr="006E2298">
        <w:rPr>
          <w:color w:val="000000"/>
        </w:rPr>
        <w:t xml:space="preserve">press </w:t>
      </w:r>
      <w:r w:rsidRPr="006E2298">
        <w:rPr>
          <w:b/>
          <w:caps/>
          <w:color w:val="000000"/>
        </w:rPr>
        <w:t>End</w:t>
      </w:r>
      <w:r w:rsidRPr="006E2298">
        <w:rPr>
          <w:color w:val="000000"/>
        </w:rPr>
        <w:t xml:space="preserve">, </w:t>
      </w:r>
      <w:r>
        <w:rPr>
          <w:color w:val="000000"/>
        </w:rPr>
        <w:t xml:space="preserve">followed by </w:t>
      </w:r>
      <w:r w:rsidRPr="006E2298">
        <w:rPr>
          <w:b/>
          <w:caps/>
          <w:color w:val="000000"/>
        </w:rPr>
        <w:t>Up arrow</w:t>
      </w:r>
      <w:r w:rsidRPr="006E2298">
        <w:rPr>
          <w:color w:val="000000"/>
        </w:rPr>
        <w:t xml:space="preserve">, to read </w:t>
      </w:r>
      <w:r>
        <w:rPr>
          <w:color w:val="000000"/>
        </w:rPr>
        <w:t xml:space="preserve">the </w:t>
      </w:r>
      <w:r w:rsidRPr="006E2298">
        <w:rPr>
          <w:color w:val="000000"/>
        </w:rPr>
        <w:t xml:space="preserve">buttons and </w:t>
      </w:r>
      <w:r>
        <w:rPr>
          <w:color w:val="000000"/>
        </w:rPr>
        <w:t xml:space="preserve">text </w:t>
      </w:r>
      <w:r w:rsidRPr="006E2298">
        <w:rPr>
          <w:color w:val="000000"/>
        </w:rPr>
        <w:t xml:space="preserve">on </w:t>
      </w:r>
      <w:r>
        <w:rPr>
          <w:color w:val="000000"/>
        </w:rPr>
        <w:t xml:space="preserve">the </w:t>
      </w:r>
      <w:r w:rsidRPr="006E2298">
        <w:rPr>
          <w:color w:val="000000"/>
        </w:rPr>
        <w:t>screen</w:t>
      </w:r>
      <w:r>
        <w:rPr>
          <w:color w:val="000000"/>
        </w:rPr>
        <w:t xml:space="preserve">.  Still, JAWS may not read all of the text on the screen.  You may also use other keystrokes (e.g., </w:t>
      </w:r>
      <w:r>
        <w:rPr>
          <w:b/>
          <w:color w:val="000000"/>
        </w:rPr>
        <w:t>B</w:t>
      </w:r>
      <w:r>
        <w:rPr>
          <w:color w:val="000000"/>
        </w:rPr>
        <w:t xml:space="preserve"> for button, </w:t>
      </w:r>
      <w:r>
        <w:rPr>
          <w:b/>
          <w:color w:val="000000"/>
        </w:rPr>
        <w:t>F</w:t>
      </w:r>
      <w:r>
        <w:rPr>
          <w:color w:val="000000"/>
        </w:rPr>
        <w:t xml:space="preserve"> for Form Field) to move to the buttons on the screen, but if the initiating screen contains multiple Form Controls, this may be a slow process.</w:t>
      </w:r>
    </w:p>
    <w:p w14:paraId="168E4745" w14:textId="36CF2C28" w:rsidR="003157FE" w:rsidRPr="00236270" w:rsidRDefault="003157FE" w:rsidP="00236270">
      <w:pPr>
        <w:pStyle w:val="NoSpacing"/>
        <w:numPr>
          <w:ilvl w:val="0"/>
          <w:numId w:val="40"/>
        </w:numPr>
        <w:spacing w:after="240"/>
        <w:rPr>
          <w:color w:val="000000"/>
        </w:rPr>
      </w:pPr>
      <w:r w:rsidRPr="003157FE">
        <w:rPr>
          <w:rFonts w:cs="Times New Roman"/>
          <w:color w:val="000000"/>
        </w:rPr>
        <w:t xml:space="preserve">The appointment </w:t>
      </w:r>
      <w:r w:rsidR="001C140E">
        <w:rPr>
          <w:rFonts w:cs="Times New Roman"/>
          <w:color w:val="000000"/>
        </w:rPr>
        <w:t>moves</w:t>
      </w:r>
      <w:r w:rsidRPr="003157FE">
        <w:rPr>
          <w:rFonts w:cs="Times New Roman"/>
          <w:color w:val="000000"/>
        </w:rPr>
        <w:t xml:space="preserve"> to the </w:t>
      </w:r>
      <w:r w:rsidRPr="00236270">
        <w:rPr>
          <w:rFonts w:cs="Times New Roman"/>
          <w:b/>
          <w:iCs/>
          <w:color w:val="000000"/>
        </w:rPr>
        <w:t>Contact Interview List</w:t>
      </w:r>
      <w:r w:rsidRPr="003157FE">
        <w:rPr>
          <w:rFonts w:cs="Times New Roman"/>
          <w:color w:val="000000"/>
        </w:rPr>
        <w:t>.</w:t>
      </w:r>
    </w:p>
    <w:p w14:paraId="168E4746" w14:textId="77777777" w:rsidR="003157FE" w:rsidRPr="003157FE" w:rsidRDefault="003157FE" w:rsidP="00236270">
      <w:pPr>
        <w:pStyle w:val="Heading3"/>
      </w:pPr>
      <w:bookmarkStart w:id="37" w:name="_Toc324158717"/>
      <w:bookmarkStart w:id="38" w:name="_Toc345945964"/>
      <w:r w:rsidRPr="003157FE">
        <w:t>Calling an In Office Appointment that Failed Self Check-In</w:t>
      </w:r>
      <w:bookmarkEnd w:id="37"/>
      <w:bookmarkEnd w:id="38"/>
      <w:r w:rsidRPr="003157FE">
        <w:t xml:space="preserve"> </w:t>
      </w:r>
    </w:p>
    <w:p w14:paraId="168E4747" w14:textId="0A351433" w:rsidR="00CD4B6E" w:rsidRDefault="003157FE" w:rsidP="00CD4B6E">
      <w:pPr>
        <w:pStyle w:val="ListParagraph"/>
        <w:numPr>
          <w:ilvl w:val="0"/>
          <w:numId w:val="41"/>
        </w:numPr>
        <w:spacing w:before="0" w:after="240"/>
        <w:contextualSpacing w:val="0"/>
      </w:pPr>
      <w:r w:rsidRPr="003157FE">
        <w:t xml:space="preserve">If a contact is unsuccessful using the </w:t>
      </w:r>
      <w:r w:rsidR="00451290" w:rsidRPr="003157FE">
        <w:t>self-check-in</w:t>
      </w:r>
      <w:r w:rsidRPr="003157FE">
        <w:t xml:space="preserve">, the interview </w:t>
      </w:r>
      <w:r w:rsidR="00742197">
        <w:t>posts</w:t>
      </w:r>
      <w:r w:rsidRPr="003157FE">
        <w:t xml:space="preserve"> to the </w:t>
      </w:r>
      <w:r w:rsidRPr="00CD4B6E">
        <w:rPr>
          <w:b/>
          <w:iCs/>
        </w:rPr>
        <w:t>Contact Waiting List</w:t>
      </w:r>
      <w:r w:rsidRPr="003157FE">
        <w:t xml:space="preserve">. </w:t>
      </w:r>
    </w:p>
    <w:p w14:paraId="168E4748" w14:textId="77777777" w:rsidR="003157FE" w:rsidRPr="00CD4B6E" w:rsidRDefault="003157FE" w:rsidP="00CD4B6E">
      <w:pPr>
        <w:pStyle w:val="ListParagraph"/>
        <w:numPr>
          <w:ilvl w:val="0"/>
          <w:numId w:val="41"/>
        </w:numPr>
        <w:spacing w:before="0" w:after="240"/>
        <w:contextualSpacing w:val="0"/>
      </w:pPr>
      <w:r w:rsidRPr="00CD4B6E">
        <w:rPr>
          <w:rFonts w:cs="Times New Roman"/>
          <w:color w:val="000000"/>
        </w:rPr>
        <w:t xml:space="preserve">Follow steps </w:t>
      </w:r>
      <w:r w:rsidR="0013291F" w:rsidRPr="00CD4B6E">
        <w:rPr>
          <w:rFonts w:cs="Times New Roman"/>
          <w:color w:val="000000"/>
        </w:rPr>
        <w:t>2-6</w:t>
      </w:r>
      <w:r w:rsidR="00236270" w:rsidRPr="00CD4B6E">
        <w:rPr>
          <w:rFonts w:cs="Times New Roman"/>
          <w:color w:val="000000"/>
        </w:rPr>
        <w:t xml:space="preserve"> for</w:t>
      </w:r>
      <w:r w:rsidRPr="00CD4B6E">
        <w:rPr>
          <w:rFonts w:cs="Times New Roman"/>
          <w:color w:val="000000"/>
        </w:rPr>
        <w:t xml:space="preserve"> </w:t>
      </w:r>
      <w:hyperlink w:anchor="_Calling_an_In_1" w:history="1">
        <w:r w:rsidRPr="00CD4B6E">
          <w:rPr>
            <w:rStyle w:val="Hyperlink"/>
            <w:rFonts w:cs="Times New Roman"/>
            <w:b/>
          </w:rPr>
          <w:t>Calling an In Office Appointment</w:t>
        </w:r>
      </w:hyperlink>
      <w:r w:rsidRPr="00CD4B6E">
        <w:rPr>
          <w:rFonts w:cs="Times New Roman"/>
          <w:color w:val="000000"/>
        </w:rPr>
        <w:t xml:space="preserve">. </w:t>
      </w:r>
    </w:p>
    <w:p w14:paraId="168E4749" w14:textId="77777777" w:rsidR="003157FE" w:rsidRPr="003157FE" w:rsidRDefault="003157FE" w:rsidP="00CD4B6E">
      <w:pPr>
        <w:pStyle w:val="Heading3"/>
      </w:pPr>
      <w:bookmarkStart w:id="39" w:name="_No_Response_When"/>
      <w:bookmarkStart w:id="40" w:name="_Toc324158718"/>
      <w:bookmarkStart w:id="41" w:name="_Toc345945965"/>
      <w:bookmarkEnd w:id="39"/>
      <w:r w:rsidRPr="003157FE">
        <w:t>No Response When Calling a Telephone or In Office Appointment</w:t>
      </w:r>
      <w:bookmarkEnd w:id="40"/>
      <w:bookmarkEnd w:id="41"/>
      <w:r w:rsidRPr="003157FE">
        <w:t xml:space="preserve"> </w:t>
      </w:r>
    </w:p>
    <w:p w14:paraId="168E474A" w14:textId="3154A538" w:rsidR="00B6302F" w:rsidRDefault="003157FE" w:rsidP="00B6302F">
      <w:pPr>
        <w:pStyle w:val="NoSpacing"/>
        <w:numPr>
          <w:ilvl w:val="0"/>
          <w:numId w:val="43"/>
        </w:numPr>
        <w:spacing w:after="120"/>
        <w:rPr>
          <w:color w:val="000000"/>
        </w:rPr>
      </w:pPr>
      <w:r w:rsidRPr="003157FE">
        <w:t xml:space="preserve">Select the interview in the </w:t>
      </w:r>
      <w:r w:rsidRPr="00B6302F">
        <w:rPr>
          <w:b/>
          <w:iCs/>
        </w:rPr>
        <w:t>Contact Interview List</w:t>
      </w:r>
      <w:r w:rsidRPr="003157FE">
        <w:t xml:space="preserve">.  </w:t>
      </w:r>
      <w:r w:rsidR="00742197">
        <w:t xml:space="preserve">Press </w:t>
      </w:r>
      <w:r w:rsidRPr="00B6302F">
        <w:rPr>
          <w:b/>
          <w:caps/>
        </w:rPr>
        <w:t>Insert + F7</w:t>
      </w:r>
      <w:r w:rsidR="00B6302F">
        <w:rPr>
          <w:b/>
          <w:caps/>
        </w:rPr>
        <w:t xml:space="preserve"> </w:t>
      </w:r>
      <w:r w:rsidR="00B6302F">
        <w:t>and then c</w:t>
      </w:r>
      <w:r w:rsidR="00B6302F">
        <w:rPr>
          <w:color w:val="000000"/>
        </w:rPr>
        <w:t xml:space="preserve">hoose the link for the column heading in the </w:t>
      </w:r>
      <w:r w:rsidR="00B6302F">
        <w:rPr>
          <w:b/>
          <w:color w:val="000000"/>
        </w:rPr>
        <w:t xml:space="preserve">Contact Interview List </w:t>
      </w:r>
      <w:r w:rsidR="00B6302F">
        <w:rPr>
          <w:color w:val="000000"/>
        </w:rPr>
        <w:t xml:space="preserve">which is most useful to you (e.g., </w:t>
      </w:r>
      <w:r w:rsidR="00B6302F" w:rsidRPr="006F3E79">
        <w:rPr>
          <w:b/>
          <w:color w:val="000000"/>
        </w:rPr>
        <w:t>Interviewer</w:t>
      </w:r>
      <w:r w:rsidR="00B6302F" w:rsidRPr="006F3E79">
        <w:rPr>
          <w:color w:val="000000"/>
        </w:rPr>
        <w:t>,</w:t>
      </w:r>
      <w:r w:rsidR="00B6302F" w:rsidRPr="006F3E79">
        <w:rPr>
          <w:b/>
          <w:color w:val="000000"/>
        </w:rPr>
        <w:t xml:space="preserve"> Ticket Number</w:t>
      </w:r>
      <w:r w:rsidR="00B6302F" w:rsidRPr="006F3E79">
        <w:rPr>
          <w:color w:val="000000"/>
        </w:rPr>
        <w:t>,</w:t>
      </w:r>
      <w:r w:rsidR="00B6302F" w:rsidRPr="006F3E79">
        <w:rPr>
          <w:b/>
          <w:color w:val="000000"/>
        </w:rPr>
        <w:t xml:space="preserve"> Contact Name</w:t>
      </w:r>
      <w:r w:rsidR="00B6302F">
        <w:rPr>
          <w:color w:val="000000"/>
        </w:rPr>
        <w:t xml:space="preserve">).  Press </w:t>
      </w:r>
      <w:r w:rsidR="00B6302F" w:rsidRPr="00B6302F">
        <w:rPr>
          <w:b/>
          <w:color w:val="000000"/>
        </w:rPr>
        <w:t>ALT + M</w:t>
      </w:r>
      <w:r w:rsidR="00B6302F">
        <w:rPr>
          <w:color w:val="000000"/>
        </w:rPr>
        <w:t xml:space="preserve"> (</w:t>
      </w:r>
      <w:r w:rsidR="00B6302F" w:rsidRPr="00CA4B23">
        <w:rPr>
          <w:b/>
          <w:color w:val="000000"/>
        </w:rPr>
        <w:t>Move to</w:t>
      </w:r>
      <w:r w:rsidR="00CA4B23" w:rsidRPr="00CA4B23">
        <w:rPr>
          <w:b/>
          <w:color w:val="000000"/>
        </w:rPr>
        <w:t xml:space="preserve"> Link</w:t>
      </w:r>
      <w:r w:rsidR="00B6302F">
        <w:rPr>
          <w:color w:val="000000"/>
        </w:rPr>
        <w:t xml:space="preserve">).  This </w:t>
      </w:r>
      <w:r w:rsidR="00B6302F" w:rsidRPr="003157FE">
        <w:t>move</w:t>
      </w:r>
      <w:r w:rsidR="00B17BB2">
        <w:t>s</w:t>
      </w:r>
      <w:r w:rsidR="00B6302F" w:rsidRPr="003157FE">
        <w:t xml:space="preserve"> your focus to the </w:t>
      </w:r>
      <w:r w:rsidR="00B6302F">
        <w:t xml:space="preserve">selected </w:t>
      </w:r>
      <w:r w:rsidR="00B6302F" w:rsidRPr="003157FE">
        <w:t xml:space="preserve">column in the </w:t>
      </w:r>
      <w:r w:rsidR="00B6302F" w:rsidRPr="00B6302F">
        <w:rPr>
          <w:b/>
        </w:rPr>
        <w:t>Contact Interview List</w:t>
      </w:r>
      <w:r w:rsidR="00B6302F" w:rsidRPr="003157FE">
        <w:t xml:space="preserve">.  Use your table reading keys to move through the table.  </w:t>
      </w:r>
    </w:p>
    <w:p w14:paraId="168E474B" w14:textId="77777777" w:rsidR="00B6302F" w:rsidRDefault="00B6302F" w:rsidP="00B6302F">
      <w:pPr>
        <w:pStyle w:val="NoSpacing"/>
        <w:numPr>
          <w:ilvl w:val="0"/>
          <w:numId w:val="43"/>
        </w:numPr>
        <w:spacing w:after="120"/>
        <w:rPr>
          <w:color w:val="000000"/>
        </w:rPr>
      </w:pPr>
      <w:r>
        <w:rPr>
          <w:color w:val="000000"/>
        </w:rPr>
        <w:t xml:space="preserve">Once your focus is in the row for the contact you want to select, press </w:t>
      </w:r>
      <w:r w:rsidRPr="00F20E8F">
        <w:rPr>
          <w:b/>
          <w:caps/>
          <w:color w:val="000000"/>
        </w:rPr>
        <w:t xml:space="preserve">Shift + </w:t>
      </w:r>
      <w:r>
        <w:rPr>
          <w:b/>
          <w:caps/>
          <w:color w:val="000000"/>
        </w:rPr>
        <w:t>R</w:t>
      </w:r>
      <w:r>
        <w:rPr>
          <w:color w:val="000000"/>
        </w:rPr>
        <w:t xml:space="preserve"> to move to the radio button for the row.  (</w:t>
      </w:r>
      <w:r w:rsidRPr="00A41C16">
        <w:rPr>
          <w:b/>
          <w:color w:val="000000"/>
        </w:rPr>
        <w:t>JAWS Note</w:t>
      </w:r>
      <w:r>
        <w:rPr>
          <w:color w:val="000000"/>
        </w:rPr>
        <w:t xml:space="preserve">: You can also press </w:t>
      </w:r>
      <w:r w:rsidRPr="006E2298">
        <w:rPr>
          <w:b/>
          <w:caps/>
          <w:color w:val="000000"/>
        </w:rPr>
        <w:t>Shift + F</w:t>
      </w:r>
      <w:r>
        <w:rPr>
          <w:color w:val="000000"/>
        </w:rPr>
        <w:t xml:space="preserve"> or </w:t>
      </w:r>
      <w:r w:rsidRPr="006E2298">
        <w:rPr>
          <w:b/>
          <w:caps/>
          <w:color w:val="000000"/>
        </w:rPr>
        <w:t>Shift + Tab</w:t>
      </w:r>
      <w:r>
        <w:rPr>
          <w:color w:val="000000"/>
        </w:rPr>
        <w:t xml:space="preserve"> to move to the radio button for the selected row.)  Press </w:t>
      </w:r>
      <w:r w:rsidRPr="00F20E8F">
        <w:rPr>
          <w:b/>
          <w:caps/>
          <w:color w:val="000000"/>
        </w:rPr>
        <w:t>Spacebar</w:t>
      </w:r>
      <w:r>
        <w:rPr>
          <w:color w:val="000000"/>
        </w:rPr>
        <w:t xml:space="preserve"> to s</w:t>
      </w:r>
      <w:r w:rsidRPr="00E32B69">
        <w:rPr>
          <w:color w:val="000000"/>
        </w:rPr>
        <w:t xml:space="preserve">elect </w:t>
      </w:r>
      <w:r>
        <w:rPr>
          <w:color w:val="000000"/>
        </w:rPr>
        <w:t>the contact.</w:t>
      </w:r>
    </w:p>
    <w:p w14:paraId="168E474C" w14:textId="17533421" w:rsidR="003157FE" w:rsidRPr="00B6302F" w:rsidRDefault="003157FE" w:rsidP="00B6302F">
      <w:pPr>
        <w:pStyle w:val="NoSpacing"/>
        <w:numPr>
          <w:ilvl w:val="0"/>
          <w:numId w:val="43"/>
        </w:numPr>
        <w:spacing w:after="120"/>
        <w:rPr>
          <w:color w:val="000000"/>
        </w:rPr>
      </w:pPr>
      <w:r w:rsidRPr="00B6302F">
        <w:rPr>
          <w:rFonts w:cs="Times New Roman"/>
          <w:color w:val="000000"/>
        </w:rPr>
        <w:t xml:space="preserve">Press </w:t>
      </w:r>
      <w:r w:rsidRPr="00B6302F">
        <w:rPr>
          <w:rFonts w:cs="Times New Roman"/>
          <w:b/>
          <w:caps/>
          <w:color w:val="000000"/>
        </w:rPr>
        <w:t>Alt + N</w:t>
      </w:r>
      <w:r w:rsidRPr="00B6302F">
        <w:rPr>
          <w:rFonts w:cs="Times New Roman"/>
          <w:color w:val="000000"/>
        </w:rPr>
        <w:t xml:space="preserve">, </w:t>
      </w:r>
      <w:r w:rsidR="00B6302F">
        <w:rPr>
          <w:rFonts w:cs="Times New Roman"/>
          <w:color w:val="000000"/>
        </w:rPr>
        <w:t xml:space="preserve">and then </w:t>
      </w:r>
      <w:r w:rsidR="00B6302F" w:rsidRPr="00B6302F">
        <w:rPr>
          <w:rFonts w:cs="Times New Roman"/>
          <w:b/>
          <w:caps/>
          <w:color w:val="000000"/>
        </w:rPr>
        <w:t>Spacebar</w:t>
      </w:r>
      <w:r w:rsidR="00B6302F">
        <w:rPr>
          <w:rFonts w:cs="Times New Roman"/>
          <w:color w:val="000000"/>
        </w:rPr>
        <w:t xml:space="preserve"> or </w:t>
      </w:r>
      <w:r w:rsidRPr="00B6302F">
        <w:rPr>
          <w:rFonts w:cs="Times New Roman"/>
          <w:b/>
          <w:caps/>
          <w:color w:val="000000"/>
        </w:rPr>
        <w:t>Enter</w:t>
      </w:r>
      <w:r w:rsidRPr="00B6302F">
        <w:rPr>
          <w:rFonts w:cs="Times New Roman"/>
          <w:color w:val="000000"/>
        </w:rPr>
        <w:t xml:space="preserve"> to activate </w:t>
      </w:r>
      <w:r w:rsidR="00B17BB2">
        <w:rPr>
          <w:rFonts w:cs="Times New Roman"/>
          <w:color w:val="000000"/>
        </w:rPr>
        <w:t xml:space="preserve">the </w:t>
      </w:r>
      <w:r w:rsidRPr="009E4D9A">
        <w:rPr>
          <w:rFonts w:cs="Times New Roman"/>
          <w:b/>
          <w:bCs/>
          <w:color w:val="000000"/>
        </w:rPr>
        <w:t>No Response</w:t>
      </w:r>
      <w:r w:rsidRPr="00B6302F">
        <w:rPr>
          <w:rFonts w:cs="Times New Roman"/>
          <w:color w:val="000000"/>
        </w:rPr>
        <w:t xml:space="preserve"> button.  The </w:t>
      </w:r>
      <w:r w:rsidRPr="00B6302F">
        <w:rPr>
          <w:rFonts w:cs="Times New Roman"/>
          <w:b/>
          <w:color w:val="000000"/>
        </w:rPr>
        <w:t>Return to Waiting List</w:t>
      </w:r>
      <w:r w:rsidRPr="00B6302F">
        <w:rPr>
          <w:rFonts w:cs="Times New Roman"/>
          <w:i/>
          <w:color w:val="000000"/>
        </w:rPr>
        <w:t xml:space="preserve"> </w:t>
      </w:r>
      <w:r w:rsidRPr="00B6302F">
        <w:rPr>
          <w:rFonts w:cs="Times New Roman"/>
          <w:color w:val="000000"/>
        </w:rPr>
        <w:t>grey screen appear</w:t>
      </w:r>
      <w:r w:rsidR="00B17BB2">
        <w:rPr>
          <w:rFonts w:cs="Times New Roman"/>
          <w:color w:val="000000"/>
        </w:rPr>
        <w:t>s</w:t>
      </w:r>
      <w:r w:rsidRPr="00B6302F">
        <w:rPr>
          <w:rFonts w:cs="Times New Roman"/>
          <w:color w:val="000000"/>
        </w:rPr>
        <w:t>.</w:t>
      </w:r>
    </w:p>
    <w:p w14:paraId="168E474D" w14:textId="1D329890" w:rsidR="00B6302F" w:rsidRDefault="00B6302F" w:rsidP="00B6302F">
      <w:pPr>
        <w:pStyle w:val="NoSpacing"/>
        <w:numPr>
          <w:ilvl w:val="1"/>
          <w:numId w:val="43"/>
        </w:numPr>
        <w:spacing w:after="120"/>
        <w:rPr>
          <w:color w:val="000000"/>
        </w:rPr>
      </w:pPr>
      <w:r>
        <w:rPr>
          <w:color w:val="000000"/>
        </w:rPr>
        <w:t>If you do not</w:t>
      </w:r>
      <w:r w:rsidRPr="00E32B69">
        <w:rPr>
          <w:color w:val="000000"/>
        </w:rPr>
        <w:t xml:space="preserve"> want to remove the contact from the </w:t>
      </w:r>
      <w:r w:rsidRPr="00B12BDB">
        <w:rPr>
          <w:b/>
          <w:iCs/>
          <w:color w:val="000000"/>
        </w:rPr>
        <w:t>Contact Board</w:t>
      </w:r>
      <w:r w:rsidRPr="00AB0658">
        <w:rPr>
          <w:color w:val="000000"/>
        </w:rPr>
        <w:t>,</w:t>
      </w:r>
      <w:r w:rsidRPr="00E32B69">
        <w:rPr>
          <w:color w:val="000000"/>
        </w:rPr>
        <w:t xml:space="preserve"> </w:t>
      </w:r>
      <w:r w:rsidRPr="00945D1F">
        <w:rPr>
          <w:b/>
          <w:caps/>
          <w:color w:val="000000"/>
        </w:rPr>
        <w:t>Tab</w:t>
      </w:r>
      <w:r>
        <w:rPr>
          <w:color w:val="000000"/>
        </w:rPr>
        <w:t xml:space="preserve"> to select </w:t>
      </w:r>
      <w:r w:rsidRPr="009E4D9A">
        <w:rPr>
          <w:b/>
          <w:bCs/>
          <w:color w:val="000000"/>
        </w:rPr>
        <w:t>Yes</w:t>
      </w:r>
      <w:r>
        <w:rPr>
          <w:bCs/>
          <w:color w:val="000000"/>
        </w:rPr>
        <w:t xml:space="preserve"> when you receive the </w:t>
      </w:r>
      <w:r>
        <w:rPr>
          <w:b/>
          <w:bCs/>
          <w:color w:val="000000"/>
        </w:rPr>
        <w:t>No R</w:t>
      </w:r>
      <w:r w:rsidRPr="00B6302F">
        <w:rPr>
          <w:b/>
          <w:bCs/>
          <w:color w:val="000000"/>
        </w:rPr>
        <w:t>esponse</w:t>
      </w:r>
      <w:r>
        <w:rPr>
          <w:bCs/>
          <w:color w:val="000000"/>
        </w:rPr>
        <w:t xml:space="preserve"> grey screen and then press </w:t>
      </w:r>
      <w:r>
        <w:rPr>
          <w:b/>
          <w:bCs/>
          <w:color w:val="000000"/>
        </w:rPr>
        <w:t>SPACEBAR</w:t>
      </w:r>
      <w:r>
        <w:rPr>
          <w:bCs/>
          <w:color w:val="000000"/>
        </w:rPr>
        <w:t xml:space="preserve">.  </w:t>
      </w:r>
      <w:r>
        <w:rPr>
          <w:color w:val="000000"/>
        </w:rPr>
        <w:t xml:space="preserve">This </w:t>
      </w:r>
      <w:r w:rsidRPr="00E32B69">
        <w:rPr>
          <w:color w:val="000000"/>
        </w:rPr>
        <w:t>repost</w:t>
      </w:r>
      <w:r w:rsidR="00B17BB2">
        <w:rPr>
          <w:color w:val="000000"/>
        </w:rPr>
        <w:t>s</w:t>
      </w:r>
      <w:r>
        <w:rPr>
          <w:color w:val="000000"/>
        </w:rPr>
        <w:t xml:space="preserve"> the contact to the </w:t>
      </w:r>
      <w:r w:rsidRPr="00B12BDB">
        <w:rPr>
          <w:b/>
          <w:color w:val="000000"/>
        </w:rPr>
        <w:t>Contact Waiting List</w:t>
      </w:r>
      <w:r>
        <w:rPr>
          <w:color w:val="000000"/>
        </w:rPr>
        <w:t>; or</w:t>
      </w:r>
    </w:p>
    <w:p w14:paraId="168E474E" w14:textId="77777777" w:rsidR="003157FE" w:rsidRPr="006212AF" w:rsidRDefault="00B6302F" w:rsidP="006212AF">
      <w:pPr>
        <w:pStyle w:val="NoSpacing"/>
        <w:numPr>
          <w:ilvl w:val="1"/>
          <w:numId w:val="43"/>
        </w:numPr>
        <w:spacing w:after="120"/>
        <w:rPr>
          <w:color w:val="000000"/>
        </w:rPr>
      </w:pPr>
      <w:r w:rsidRPr="00945D1F">
        <w:rPr>
          <w:color w:val="000000"/>
        </w:rPr>
        <w:t xml:space="preserve">If you want to remove the interview from the </w:t>
      </w:r>
      <w:r w:rsidRPr="00945D1F">
        <w:rPr>
          <w:b/>
          <w:iCs/>
          <w:color w:val="000000"/>
        </w:rPr>
        <w:t>Contact Board</w:t>
      </w:r>
      <w:r w:rsidRPr="00945D1F">
        <w:rPr>
          <w:color w:val="000000"/>
        </w:rPr>
        <w:t xml:space="preserve">, </w:t>
      </w:r>
      <w:r w:rsidRPr="00346D88">
        <w:rPr>
          <w:b/>
          <w:caps/>
          <w:color w:val="000000"/>
        </w:rPr>
        <w:t>Tab</w:t>
      </w:r>
      <w:r w:rsidRPr="00945D1F">
        <w:rPr>
          <w:color w:val="000000"/>
        </w:rPr>
        <w:t xml:space="preserve"> to select </w:t>
      </w:r>
      <w:r w:rsidRPr="009E4D9A">
        <w:rPr>
          <w:b/>
          <w:bCs/>
          <w:color w:val="000000"/>
        </w:rPr>
        <w:t>No</w:t>
      </w:r>
      <w:r w:rsidRPr="00945D1F">
        <w:rPr>
          <w:bCs/>
          <w:color w:val="000000"/>
        </w:rPr>
        <w:t xml:space="preserve">; press </w:t>
      </w:r>
      <w:r>
        <w:rPr>
          <w:b/>
          <w:bCs/>
          <w:caps/>
          <w:color w:val="000000"/>
        </w:rPr>
        <w:t>SPACEBAR</w:t>
      </w:r>
      <w:r w:rsidRPr="00945D1F">
        <w:rPr>
          <w:bCs/>
          <w:color w:val="000000"/>
        </w:rPr>
        <w:t>.</w:t>
      </w:r>
      <w:r w:rsidRPr="00945D1F">
        <w:rPr>
          <w:b/>
          <w:bCs/>
          <w:color w:val="000000"/>
        </w:rPr>
        <w:t xml:space="preserve">  </w:t>
      </w:r>
      <w:r w:rsidRPr="00945D1F">
        <w:rPr>
          <w:bCs/>
          <w:color w:val="000000"/>
        </w:rPr>
        <w:t>This is a</w:t>
      </w:r>
      <w:r w:rsidR="006212AF" w:rsidRPr="00BE3BCD">
        <w:rPr>
          <w:bCs/>
          <w:color w:val="000000"/>
        </w:rPr>
        <w:t>n</w:t>
      </w:r>
      <w:r w:rsidR="006212AF">
        <w:rPr>
          <w:b/>
          <w:bCs/>
          <w:color w:val="000000"/>
        </w:rPr>
        <w:t xml:space="preserve"> Appointment Non</w:t>
      </w:r>
      <w:r w:rsidR="00BE3BCD">
        <w:rPr>
          <w:b/>
          <w:bCs/>
          <w:color w:val="000000"/>
        </w:rPr>
        <w:t>-Responder</w:t>
      </w:r>
      <w:r w:rsidR="006212AF" w:rsidRPr="009E4D9A">
        <w:rPr>
          <w:bCs/>
          <w:color w:val="000000"/>
        </w:rPr>
        <w:t>.</w:t>
      </w:r>
    </w:p>
    <w:p w14:paraId="168E474F" w14:textId="77777777" w:rsidR="003157FE" w:rsidRPr="003157FE" w:rsidRDefault="003157FE" w:rsidP="006212AF">
      <w:pPr>
        <w:pStyle w:val="Heading3"/>
      </w:pPr>
      <w:bookmarkStart w:id="42" w:name="_Toc324158719"/>
      <w:bookmarkStart w:id="43" w:name="_Toc345945966"/>
      <w:r w:rsidRPr="003157FE">
        <w:t>Closing Out an Appointment in the 800# System</w:t>
      </w:r>
      <w:bookmarkEnd w:id="42"/>
      <w:bookmarkEnd w:id="43"/>
      <w:r w:rsidRPr="003157FE">
        <w:t xml:space="preserve"> </w:t>
      </w:r>
    </w:p>
    <w:p w14:paraId="168E4750" w14:textId="3E14234B" w:rsidR="00EE49C6" w:rsidRDefault="00EE49C6" w:rsidP="00377206">
      <w:pPr>
        <w:spacing w:after="240"/>
      </w:pPr>
      <w:r w:rsidRPr="00EE49C6">
        <w:rPr>
          <w:b/>
          <w:highlight w:val="yellow"/>
        </w:rPr>
        <w:t xml:space="preserve">Editor's </w:t>
      </w:r>
      <w:r w:rsidR="003157FE" w:rsidRPr="00EE49C6">
        <w:rPr>
          <w:b/>
          <w:highlight w:val="yellow"/>
        </w:rPr>
        <w:t>Note</w:t>
      </w:r>
      <w:r w:rsidR="003157FE" w:rsidRPr="00EE49C6">
        <w:rPr>
          <w:highlight w:val="yellow"/>
        </w:rPr>
        <w:t>: We did not see the 800# Close-</w:t>
      </w:r>
      <w:r w:rsidR="00451290" w:rsidRPr="00EE49C6">
        <w:rPr>
          <w:highlight w:val="yellow"/>
        </w:rPr>
        <w:t>out</w:t>
      </w:r>
      <w:r w:rsidR="003157FE" w:rsidRPr="00EE49C6">
        <w:rPr>
          <w:highlight w:val="yellow"/>
        </w:rPr>
        <w:t xml:space="preserve"> screen.</w:t>
      </w:r>
      <w:r w:rsidR="003157FE" w:rsidRPr="003157FE">
        <w:t xml:space="preserve"> </w:t>
      </w:r>
    </w:p>
    <w:p w14:paraId="168E4751" w14:textId="7CEFE7C7" w:rsidR="00EE49C6" w:rsidRDefault="003157FE" w:rsidP="00377206">
      <w:pPr>
        <w:pStyle w:val="ListParagraph"/>
        <w:numPr>
          <w:ilvl w:val="0"/>
          <w:numId w:val="44"/>
        </w:numPr>
        <w:spacing w:before="0" w:after="240"/>
        <w:contextualSpacing w:val="0"/>
      </w:pPr>
      <w:r w:rsidRPr="003157FE">
        <w:t xml:space="preserve">Follow </w:t>
      </w:r>
      <w:r w:rsidR="00B17BB2">
        <w:t xml:space="preserve">the </w:t>
      </w:r>
      <w:r w:rsidRPr="003157FE">
        <w:t xml:space="preserve">steps in </w:t>
      </w:r>
      <w:hyperlink w:anchor="_No_Response_When" w:history="1">
        <w:r w:rsidRPr="00EE49C6">
          <w:rPr>
            <w:rStyle w:val="Hyperlink"/>
            <w:rFonts w:cs="Times New Roman"/>
          </w:rPr>
          <w:t>No Response When Calling a Telephone or In Office Appointment</w:t>
        </w:r>
      </w:hyperlink>
      <w:r w:rsidRPr="003157FE">
        <w:t>.</w:t>
      </w:r>
    </w:p>
    <w:p w14:paraId="168E4752" w14:textId="77777777" w:rsidR="00EE49C6" w:rsidRPr="00EE49C6" w:rsidRDefault="003157FE" w:rsidP="00377206">
      <w:pPr>
        <w:pStyle w:val="ListParagraph"/>
        <w:numPr>
          <w:ilvl w:val="0"/>
          <w:numId w:val="44"/>
        </w:numPr>
        <w:spacing w:before="0" w:after="240"/>
        <w:contextualSpacing w:val="0"/>
      </w:pPr>
      <w:r w:rsidRPr="00EE49C6">
        <w:rPr>
          <w:rFonts w:cs="Times New Roman"/>
        </w:rPr>
        <w:t xml:space="preserve">On the </w:t>
      </w:r>
      <w:r w:rsidRPr="00EE49C6">
        <w:rPr>
          <w:rFonts w:cs="Times New Roman"/>
          <w:b/>
        </w:rPr>
        <w:t>Return to Waiting List</w:t>
      </w:r>
      <w:r w:rsidRPr="00EE49C6">
        <w:rPr>
          <w:rFonts w:cs="Times New Roman"/>
        </w:rPr>
        <w:t xml:space="preserve"> grey screen, </w:t>
      </w:r>
      <w:r w:rsidRPr="00EE49C6">
        <w:rPr>
          <w:rFonts w:cs="Times New Roman"/>
          <w:b/>
          <w:caps/>
        </w:rPr>
        <w:t>Tab</w:t>
      </w:r>
      <w:r w:rsidRPr="00EE49C6">
        <w:rPr>
          <w:rFonts w:cs="Times New Roman"/>
        </w:rPr>
        <w:t xml:space="preserve"> to </w:t>
      </w:r>
      <w:r w:rsidRPr="009E4D9A">
        <w:rPr>
          <w:rFonts w:cs="Times New Roman"/>
          <w:b/>
        </w:rPr>
        <w:t>No</w:t>
      </w:r>
      <w:r w:rsidRPr="00EE49C6">
        <w:rPr>
          <w:rFonts w:cs="Times New Roman"/>
        </w:rPr>
        <w:t xml:space="preserve"> and press </w:t>
      </w:r>
      <w:r w:rsidR="00EE49C6" w:rsidRPr="00EE49C6">
        <w:rPr>
          <w:rFonts w:cs="Times New Roman"/>
          <w:b/>
          <w:caps/>
        </w:rPr>
        <w:t>Spacebar</w:t>
      </w:r>
      <w:r w:rsidR="00EE49C6">
        <w:rPr>
          <w:rFonts w:cs="Times New Roman"/>
        </w:rPr>
        <w:t xml:space="preserve"> or </w:t>
      </w:r>
      <w:r w:rsidRPr="00EE49C6">
        <w:rPr>
          <w:rFonts w:cs="Times New Roman"/>
          <w:b/>
          <w:caps/>
        </w:rPr>
        <w:t>Enter</w:t>
      </w:r>
      <w:r w:rsidRPr="00EE49C6">
        <w:rPr>
          <w:rFonts w:cs="Times New Roman"/>
        </w:rPr>
        <w:t>.</w:t>
      </w:r>
    </w:p>
    <w:p w14:paraId="168E4753" w14:textId="259AD13C" w:rsidR="00EE49C6" w:rsidRPr="00EE49C6" w:rsidRDefault="003157FE" w:rsidP="00377206">
      <w:pPr>
        <w:pStyle w:val="ListParagraph"/>
        <w:numPr>
          <w:ilvl w:val="0"/>
          <w:numId w:val="44"/>
        </w:numPr>
        <w:spacing w:before="0" w:after="240"/>
        <w:contextualSpacing w:val="0"/>
      </w:pPr>
      <w:r w:rsidRPr="00EE49C6">
        <w:rPr>
          <w:rFonts w:cs="Times New Roman"/>
        </w:rPr>
        <w:t xml:space="preserve">The </w:t>
      </w:r>
      <w:r w:rsidRPr="00EE49C6">
        <w:rPr>
          <w:rFonts w:cs="Times New Roman"/>
          <w:b/>
        </w:rPr>
        <w:t>800# Close-out</w:t>
      </w:r>
      <w:r w:rsidRPr="00EE49C6">
        <w:rPr>
          <w:rFonts w:cs="Times New Roman"/>
        </w:rPr>
        <w:t xml:space="preserve"> screen appear</w:t>
      </w:r>
      <w:r w:rsidR="00584822">
        <w:rPr>
          <w:rFonts w:cs="Times New Roman"/>
        </w:rPr>
        <w:t>s</w:t>
      </w:r>
      <w:r w:rsidRPr="00EE49C6">
        <w:rPr>
          <w:rFonts w:cs="Times New Roman"/>
        </w:rPr>
        <w:t>:</w:t>
      </w:r>
    </w:p>
    <w:p w14:paraId="168E4754" w14:textId="77777777" w:rsidR="00EE49C6" w:rsidRPr="00EE49C6" w:rsidRDefault="003157FE" w:rsidP="00377206">
      <w:pPr>
        <w:pStyle w:val="ListParagraph"/>
        <w:numPr>
          <w:ilvl w:val="1"/>
          <w:numId w:val="44"/>
        </w:numPr>
        <w:spacing w:before="0" w:after="240"/>
        <w:contextualSpacing w:val="0"/>
      </w:pPr>
      <w:r w:rsidRPr="00EE49C6">
        <w:rPr>
          <w:rFonts w:cs="Times New Roman"/>
          <w:b/>
          <w:caps/>
        </w:rPr>
        <w:t>Tab</w:t>
      </w:r>
      <w:r w:rsidRPr="00EE49C6">
        <w:rPr>
          <w:rFonts w:cs="Times New Roman"/>
        </w:rPr>
        <w:t xml:space="preserve"> to </w:t>
      </w:r>
      <w:r w:rsidRPr="009E4D9A">
        <w:rPr>
          <w:rFonts w:cs="Times New Roman"/>
          <w:b/>
        </w:rPr>
        <w:t>Yes</w:t>
      </w:r>
      <w:r w:rsidRPr="00EE49C6">
        <w:rPr>
          <w:rFonts w:cs="Times New Roman"/>
        </w:rPr>
        <w:t xml:space="preserve"> and press </w:t>
      </w:r>
      <w:r w:rsidR="00EE49C6" w:rsidRPr="00EE49C6">
        <w:rPr>
          <w:rFonts w:cs="Times New Roman"/>
          <w:b/>
          <w:caps/>
        </w:rPr>
        <w:t>Spacebar</w:t>
      </w:r>
      <w:r w:rsidR="00EE49C6">
        <w:rPr>
          <w:rFonts w:cs="Times New Roman"/>
        </w:rPr>
        <w:t xml:space="preserve"> or </w:t>
      </w:r>
      <w:r w:rsidRPr="00EE49C6">
        <w:rPr>
          <w:rFonts w:cs="Times New Roman"/>
          <w:b/>
          <w:caps/>
        </w:rPr>
        <w:t>Enter</w:t>
      </w:r>
      <w:r w:rsidRPr="00EE49C6">
        <w:rPr>
          <w:rFonts w:cs="Times New Roman"/>
        </w:rPr>
        <w:t xml:space="preserve"> to switch over to PCOM and close out the lead; or </w:t>
      </w:r>
    </w:p>
    <w:p w14:paraId="168E4755" w14:textId="77777777" w:rsidR="00EE49C6" w:rsidRPr="00EE49C6" w:rsidRDefault="003157FE" w:rsidP="00377206">
      <w:pPr>
        <w:pStyle w:val="ListParagraph"/>
        <w:numPr>
          <w:ilvl w:val="1"/>
          <w:numId w:val="44"/>
        </w:numPr>
        <w:spacing w:before="0" w:after="240"/>
        <w:contextualSpacing w:val="0"/>
      </w:pPr>
      <w:r w:rsidRPr="00EE49C6">
        <w:rPr>
          <w:rFonts w:cs="Times New Roman"/>
          <w:b/>
          <w:caps/>
        </w:rPr>
        <w:t>Tab</w:t>
      </w:r>
      <w:r w:rsidRPr="00EE49C6">
        <w:rPr>
          <w:rFonts w:cs="Times New Roman"/>
        </w:rPr>
        <w:t xml:space="preserve"> to </w:t>
      </w:r>
      <w:r w:rsidRPr="009E4D9A">
        <w:rPr>
          <w:rFonts w:cs="Times New Roman"/>
          <w:b/>
        </w:rPr>
        <w:t>No</w:t>
      </w:r>
      <w:r w:rsidRPr="00EE49C6">
        <w:rPr>
          <w:rFonts w:cs="Times New Roman"/>
        </w:rPr>
        <w:t xml:space="preserve"> and press </w:t>
      </w:r>
      <w:r w:rsidR="00EE49C6" w:rsidRPr="00EE49C6">
        <w:rPr>
          <w:rFonts w:cs="Times New Roman"/>
          <w:b/>
          <w:caps/>
        </w:rPr>
        <w:t>Spacebar</w:t>
      </w:r>
      <w:r w:rsidR="00EE49C6">
        <w:rPr>
          <w:rFonts w:cs="Times New Roman"/>
        </w:rPr>
        <w:t xml:space="preserve"> or </w:t>
      </w:r>
      <w:r w:rsidR="00EE49C6" w:rsidRPr="00EE49C6">
        <w:rPr>
          <w:rFonts w:cs="Times New Roman"/>
          <w:b/>
          <w:caps/>
        </w:rPr>
        <w:t>Enter</w:t>
      </w:r>
      <w:r w:rsidR="00EE49C6" w:rsidRPr="00EE49C6">
        <w:rPr>
          <w:rFonts w:cs="Times New Roman"/>
        </w:rPr>
        <w:t xml:space="preserve"> </w:t>
      </w:r>
      <w:r w:rsidRPr="00EE49C6">
        <w:rPr>
          <w:rFonts w:cs="Times New Roman"/>
        </w:rPr>
        <w:t xml:space="preserve">to remove the interview from the </w:t>
      </w:r>
      <w:r w:rsidRPr="00EE49C6">
        <w:rPr>
          <w:rFonts w:cs="Times New Roman"/>
          <w:b/>
        </w:rPr>
        <w:t>Contact Interview List</w:t>
      </w:r>
      <w:r w:rsidRPr="00EE49C6">
        <w:rPr>
          <w:rFonts w:cs="Times New Roman"/>
        </w:rPr>
        <w:t>.</w:t>
      </w:r>
    </w:p>
    <w:p w14:paraId="168E4756" w14:textId="3F59AE3C" w:rsidR="00EE49C6" w:rsidRPr="00EE49C6" w:rsidRDefault="003157FE" w:rsidP="00377206">
      <w:pPr>
        <w:pStyle w:val="ListParagraph"/>
        <w:numPr>
          <w:ilvl w:val="0"/>
          <w:numId w:val="44"/>
        </w:numPr>
        <w:spacing w:before="0" w:after="240"/>
        <w:contextualSpacing w:val="0"/>
      </w:pPr>
      <w:r w:rsidRPr="00EE49C6">
        <w:rPr>
          <w:rFonts w:cs="Times New Roman"/>
        </w:rPr>
        <w:t xml:space="preserve">If you answered </w:t>
      </w:r>
      <w:r w:rsidRPr="009E4D9A">
        <w:rPr>
          <w:rFonts w:cs="Times New Roman"/>
          <w:b/>
        </w:rPr>
        <w:t>Yes</w:t>
      </w:r>
      <w:r w:rsidRPr="00EE49C6">
        <w:rPr>
          <w:rFonts w:cs="Times New Roman"/>
        </w:rPr>
        <w:t xml:space="preserve">, and there is no 800# record existing for the interview a pop-up </w:t>
      </w:r>
      <w:r w:rsidR="00584822">
        <w:rPr>
          <w:rFonts w:cs="Times New Roman"/>
        </w:rPr>
        <w:t xml:space="preserve">displays </w:t>
      </w:r>
      <w:r w:rsidRPr="00EE49C6">
        <w:rPr>
          <w:rFonts w:cs="Times New Roman"/>
        </w:rPr>
        <w:t xml:space="preserve">asking if would you like to remove the interview from the </w:t>
      </w:r>
      <w:r w:rsidRPr="00EE49C6">
        <w:rPr>
          <w:rFonts w:cs="Times New Roman"/>
          <w:b/>
        </w:rPr>
        <w:t>Contact Interview List</w:t>
      </w:r>
      <w:r w:rsidRPr="00EE49C6">
        <w:rPr>
          <w:rFonts w:cs="Times New Roman"/>
        </w:rPr>
        <w:t>.</w:t>
      </w:r>
    </w:p>
    <w:p w14:paraId="168E4757" w14:textId="2F3468C1" w:rsidR="00EE49C6" w:rsidRPr="00EE49C6" w:rsidRDefault="003157FE" w:rsidP="00377206">
      <w:pPr>
        <w:pStyle w:val="ListParagraph"/>
        <w:numPr>
          <w:ilvl w:val="0"/>
          <w:numId w:val="44"/>
        </w:numPr>
        <w:spacing w:before="0" w:after="240"/>
        <w:contextualSpacing w:val="0"/>
      </w:pPr>
      <w:r w:rsidRPr="00EE49C6">
        <w:rPr>
          <w:rFonts w:cs="Times New Roman"/>
        </w:rPr>
        <w:t xml:space="preserve">If </w:t>
      </w:r>
      <w:r w:rsidR="00584822">
        <w:rPr>
          <w:rFonts w:cs="Times New Roman"/>
        </w:rPr>
        <w:t>VIPr locates the record</w:t>
      </w:r>
      <w:r w:rsidRPr="00EE49C6">
        <w:rPr>
          <w:rFonts w:cs="Times New Roman"/>
        </w:rPr>
        <w:t xml:space="preserve">, the </w:t>
      </w:r>
      <w:r w:rsidRPr="00EE49C6">
        <w:rPr>
          <w:rFonts w:cs="Times New Roman"/>
          <w:b/>
        </w:rPr>
        <w:t>800# Appointment Closeout</w:t>
      </w:r>
      <w:r w:rsidRPr="00EE49C6">
        <w:rPr>
          <w:rFonts w:cs="Times New Roman"/>
        </w:rPr>
        <w:t xml:space="preserve"> screen appear</w:t>
      </w:r>
      <w:r w:rsidR="00F527C7">
        <w:rPr>
          <w:rFonts w:cs="Times New Roman"/>
        </w:rPr>
        <w:t>s</w:t>
      </w:r>
      <w:r w:rsidRPr="00EE49C6">
        <w:rPr>
          <w:rFonts w:cs="Times New Roman"/>
        </w:rPr>
        <w:t>.  The closeout options pre-</w:t>
      </w:r>
      <w:r w:rsidR="00451290" w:rsidRPr="00EE49C6">
        <w:rPr>
          <w:rFonts w:cs="Times New Roman"/>
        </w:rPr>
        <w:t>fill based</w:t>
      </w:r>
      <w:r w:rsidRPr="00EE49C6">
        <w:rPr>
          <w:rFonts w:cs="Times New Roman"/>
        </w:rPr>
        <w:t xml:space="preserve"> on the type of claim.  </w:t>
      </w:r>
      <w:r w:rsidR="00F527C7">
        <w:rPr>
          <w:rFonts w:cs="Times New Roman"/>
        </w:rPr>
        <w:t>The system closes a</w:t>
      </w:r>
      <w:r w:rsidRPr="00EE49C6">
        <w:rPr>
          <w:rFonts w:cs="Times New Roman"/>
        </w:rPr>
        <w:t xml:space="preserve">ll issues on the worksheet except for </w:t>
      </w:r>
      <w:r w:rsidRPr="00EE49C6">
        <w:rPr>
          <w:rFonts w:cs="Times New Roman"/>
          <w:b/>
        </w:rPr>
        <w:t>PROTFL</w:t>
      </w:r>
      <w:r w:rsidRPr="00EE49C6">
        <w:rPr>
          <w:rFonts w:cs="Times New Roman"/>
        </w:rPr>
        <w:t xml:space="preserve">.  You can leave all the issues open by unchecking </w:t>
      </w:r>
      <w:r w:rsidRPr="00EE49C6">
        <w:rPr>
          <w:rFonts w:cs="Times New Roman"/>
          <w:b/>
        </w:rPr>
        <w:t>Closeout all Worksheet Issues</w:t>
      </w:r>
      <w:r w:rsidRPr="00EE49C6">
        <w:rPr>
          <w:rFonts w:cs="Times New Roman"/>
        </w:rPr>
        <w:t xml:space="preserve">. </w:t>
      </w:r>
    </w:p>
    <w:p w14:paraId="168E4758" w14:textId="05FF7604" w:rsidR="00377206" w:rsidRDefault="00EE49C6" w:rsidP="00377206">
      <w:pPr>
        <w:pStyle w:val="ListParagraph"/>
        <w:spacing w:before="0" w:after="240"/>
        <w:ind w:left="1800"/>
        <w:contextualSpacing w:val="0"/>
        <w:rPr>
          <w:rFonts w:cs="Times New Roman"/>
        </w:rPr>
      </w:pPr>
      <w:r>
        <w:rPr>
          <w:rFonts w:cs="Times New Roman"/>
          <w:b/>
        </w:rPr>
        <w:t xml:space="preserve">Editor </w:t>
      </w:r>
      <w:r w:rsidRPr="00EE49C6">
        <w:rPr>
          <w:rFonts w:cs="Times New Roman"/>
          <w:b/>
        </w:rPr>
        <w:t>Note</w:t>
      </w:r>
      <w:r>
        <w:rPr>
          <w:rFonts w:cs="Times New Roman"/>
        </w:rPr>
        <w:t xml:space="preserve">:  </w:t>
      </w:r>
      <w:r w:rsidR="003157FE" w:rsidRPr="00EE49C6">
        <w:rPr>
          <w:rFonts w:cs="Times New Roman"/>
        </w:rPr>
        <w:t xml:space="preserve">Guessing, but </w:t>
      </w:r>
      <w:r w:rsidR="003157FE" w:rsidRPr="00EE49C6">
        <w:rPr>
          <w:rFonts w:cs="Times New Roman"/>
          <w:b/>
          <w:caps/>
        </w:rPr>
        <w:t>Insert + F5</w:t>
      </w:r>
      <w:r w:rsidR="003157FE" w:rsidRPr="00EE49C6">
        <w:rPr>
          <w:rFonts w:cs="Times New Roman"/>
          <w:caps/>
        </w:rPr>
        <w:t>,</w:t>
      </w:r>
      <w:r w:rsidR="003157FE" w:rsidRPr="00EE49C6">
        <w:rPr>
          <w:rFonts w:cs="Times New Roman"/>
          <w:b/>
          <w:caps/>
        </w:rPr>
        <w:t xml:space="preserve"> C</w:t>
      </w:r>
      <w:r>
        <w:rPr>
          <w:rFonts w:cs="Times New Roman"/>
        </w:rPr>
        <w:t xml:space="preserve"> (</w:t>
      </w:r>
      <w:r w:rsidRPr="00EE49C6">
        <w:rPr>
          <w:rFonts w:cs="Times New Roman"/>
          <w:b/>
        </w:rPr>
        <w:t>C</w:t>
      </w:r>
      <w:r w:rsidR="003157FE" w:rsidRPr="00EE49C6">
        <w:rPr>
          <w:rFonts w:cs="Times New Roman"/>
          <w:b/>
        </w:rPr>
        <w:t>loseout all Worksheet Issues checkbox</w:t>
      </w:r>
      <w:r w:rsidR="003157FE" w:rsidRPr="00EE49C6">
        <w:rPr>
          <w:rFonts w:cs="Times New Roman"/>
        </w:rPr>
        <w:t xml:space="preserve">), </w:t>
      </w:r>
      <w:r w:rsidR="003157FE" w:rsidRPr="00377206">
        <w:rPr>
          <w:rFonts w:cs="Times New Roman"/>
          <w:b/>
          <w:caps/>
        </w:rPr>
        <w:t>Enter</w:t>
      </w:r>
      <w:r w:rsidR="003157FE" w:rsidRPr="00EE49C6">
        <w:rPr>
          <w:rFonts w:cs="Times New Roman"/>
        </w:rPr>
        <w:t xml:space="preserve">.  Press </w:t>
      </w:r>
      <w:r w:rsidR="003157FE" w:rsidRPr="00377206">
        <w:rPr>
          <w:rFonts w:cs="Times New Roman"/>
          <w:b/>
          <w:caps/>
        </w:rPr>
        <w:t>Spacebar</w:t>
      </w:r>
      <w:r w:rsidR="003157FE" w:rsidRPr="00EE49C6">
        <w:rPr>
          <w:rFonts w:cs="Times New Roman"/>
        </w:rPr>
        <w:t xml:space="preserve"> if necessary to uncheck the check box.</w:t>
      </w:r>
    </w:p>
    <w:p w14:paraId="168E4759" w14:textId="77777777" w:rsidR="003157FE" w:rsidRPr="00377206" w:rsidRDefault="003157FE" w:rsidP="00377206">
      <w:pPr>
        <w:pStyle w:val="ListParagraph"/>
        <w:numPr>
          <w:ilvl w:val="0"/>
          <w:numId w:val="44"/>
        </w:numPr>
        <w:spacing w:before="0" w:after="240"/>
        <w:contextualSpacing w:val="0"/>
      </w:pPr>
      <w:r w:rsidRPr="00377206">
        <w:rPr>
          <w:rFonts w:cs="Times New Roman"/>
          <w:b/>
          <w:caps/>
        </w:rPr>
        <w:t>Tab</w:t>
      </w:r>
      <w:r w:rsidRPr="003157FE">
        <w:rPr>
          <w:rFonts w:cs="Times New Roman"/>
        </w:rPr>
        <w:t xml:space="preserve"> to </w:t>
      </w:r>
      <w:r w:rsidRPr="009E4D9A">
        <w:rPr>
          <w:rFonts w:cs="Times New Roman"/>
          <w:b/>
        </w:rPr>
        <w:t>OK</w:t>
      </w:r>
      <w:r w:rsidRPr="003157FE">
        <w:rPr>
          <w:rFonts w:cs="Times New Roman"/>
        </w:rPr>
        <w:t xml:space="preserve"> or </w:t>
      </w:r>
      <w:r w:rsidRPr="00377206">
        <w:rPr>
          <w:rFonts w:cs="Times New Roman"/>
          <w:b/>
          <w:caps/>
        </w:rPr>
        <w:t>Insert + F5</w:t>
      </w:r>
      <w:r w:rsidRPr="003157FE">
        <w:rPr>
          <w:rFonts w:cs="Times New Roman"/>
        </w:rPr>
        <w:t xml:space="preserve">, </w:t>
      </w:r>
      <w:r w:rsidRPr="00377206">
        <w:rPr>
          <w:rFonts w:cs="Times New Roman"/>
          <w:b/>
        </w:rPr>
        <w:t>O</w:t>
      </w:r>
      <w:r w:rsidRPr="003157FE">
        <w:rPr>
          <w:rFonts w:cs="Times New Roman"/>
        </w:rPr>
        <w:t xml:space="preserve"> (</w:t>
      </w:r>
      <w:r w:rsidR="00377206" w:rsidRPr="00377206">
        <w:rPr>
          <w:rFonts w:cs="Times New Roman"/>
          <w:b/>
        </w:rPr>
        <w:t>OK</w:t>
      </w:r>
      <w:r w:rsidRPr="003157FE">
        <w:rPr>
          <w:rFonts w:cs="Times New Roman"/>
        </w:rPr>
        <w:t>)</w:t>
      </w:r>
      <w:r w:rsidR="00377206">
        <w:rPr>
          <w:rFonts w:cs="Times New Roman"/>
        </w:rPr>
        <w:t xml:space="preserve">.  Press </w:t>
      </w:r>
      <w:r w:rsidRPr="00377206">
        <w:rPr>
          <w:rFonts w:cs="Times New Roman"/>
          <w:b/>
          <w:caps/>
        </w:rPr>
        <w:t>Enter</w:t>
      </w:r>
      <w:r w:rsidRPr="003157FE">
        <w:rPr>
          <w:rFonts w:cs="Times New Roman"/>
        </w:rPr>
        <w:t xml:space="preserve"> twice to close out the protective filing in the 800# System on the mainframe.</w:t>
      </w:r>
    </w:p>
    <w:p w14:paraId="168E475A" w14:textId="77777777" w:rsidR="003157FE" w:rsidRPr="003157FE" w:rsidRDefault="003157FE" w:rsidP="00156FEC">
      <w:pPr>
        <w:pStyle w:val="Heading3"/>
      </w:pPr>
      <w:bookmarkStart w:id="44" w:name="_Toc324158720"/>
      <w:bookmarkStart w:id="45" w:name="_Toc345945967"/>
      <w:r w:rsidRPr="003157FE">
        <w:t>Completing an Interview</w:t>
      </w:r>
      <w:bookmarkEnd w:id="44"/>
      <w:bookmarkEnd w:id="45"/>
      <w:r w:rsidRPr="003157FE">
        <w:t xml:space="preserve"> </w:t>
      </w:r>
    </w:p>
    <w:p w14:paraId="168E475B" w14:textId="3F9A79AE" w:rsidR="00377206" w:rsidRDefault="003157FE" w:rsidP="00377206">
      <w:pPr>
        <w:pStyle w:val="ListParagraph"/>
        <w:numPr>
          <w:ilvl w:val="0"/>
          <w:numId w:val="45"/>
        </w:numPr>
        <w:spacing w:after="240"/>
        <w:contextualSpacing w:val="0"/>
      </w:pPr>
      <w:r w:rsidRPr="003157FE">
        <w:t xml:space="preserve">If you conduct the interview from the </w:t>
      </w:r>
      <w:r w:rsidRPr="00377206">
        <w:rPr>
          <w:b/>
          <w:iCs/>
        </w:rPr>
        <w:t>Add Visitor Information</w:t>
      </w:r>
      <w:r w:rsidRPr="003157FE">
        <w:t xml:space="preserve"> screen, </w:t>
      </w:r>
      <w:r w:rsidR="00377206">
        <w:t xml:space="preserve">when the interview is completed, </w:t>
      </w:r>
      <w:r w:rsidRPr="003157FE">
        <w:t xml:space="preserve">press </w:t>
      </w:r>
      <w:r w:rsidRPr="00377206">
        <w:rPr>
          <w:b/>
          <w:caps/>
        </w:rPr>
        <w:t>Insert + F5</w:t>
      </w:r>
      <w:r w:rsidRPr="00377206">
        <w:rPr>
          <w:b/>
        </w:rPr>
        <w:t xml:space="preserve">, C, </w:t>
      </w:r>
      <w:r w:rsidRPr="00377206">
        <w:rPr>
          <w:b/>
          <w:caps/>
        </w:rPr>
        <w:t>Enter</w:t>
      </w:r>
      <w:r w:rsidRPr="003157FE">
        <w:t xml:space="preserve"> to </w:t>
      </w:r>
      <w:r w:rsidR="00377206">
        <w:t xml:space="preserve">move to </w:t>
      </w:r>
      <w:r w:rsidRPr="003157FE">
        <w:t xml:space="preserve">the </w:t>
      </w:r>
      <w:r w:rsidRPr="009E4D9A">
        <w:rPr>
          <w:b/>
          <w:iCs/>
        </w:rPr>
        <w:t>Completed</w:t>
      </w:r>
      <w:r w:rsidRPr="00377206">
        <w:rPr>
          <w:b/>
          <w:i/>
          <w:iCs/>
        </w:rPr>
        <w:t xml:space="preserve"> </w:t>
      </w:r>
      <w:r w:rsidRPr="003157FE">
        <w:t xml:space="preserve">button; press </w:t>
      </w:r>
      <w:r w:rsidR="00451290">
        <w:rPr>
          <w:b/>
          <w:caps/>
        </w:rPr>
        <w:t>SPACEBAR or</w:t>
      </w:r>
      <w:r w:rsidR="00377206">
        <w:t xml:space="preserve"> </w:t>
      </w:r>
      <w:r w:rsidRPr="00377206">
        <w:rPr>
          <w:b/>
          <w:caps/>
        </w:rPr>
        <w:t>Enter</w:t>
      </w:r>
      <w:r w:rsidRPr="003157FE">
        <w:t xml:space="preserve"> to execute. </w:t>
      </w:r>
    </w:p>
    <w:p w14:paraId="168E475C" w14:textId="77777777" w:rsidR="003157FE" w:rsidRPr="00377206" w:rsidRDefault="003157FE" w:rsidP="00377206">
      <w:pPr>
        <w:pStyle w:val="ListParagraph"/>
        <w:numPr>
          <w:ilvl w:val="0"/>
          <w:numId w:val="45"/>
        </w:numPr>
        <w:spacing w:after="240"/>
        <w:contextualSpacing w:val="0"/>
      </w:pPr>
      <w:r w:rsidRPr="00377206">
        <w:rPr>
          <w:rFonts w:cs="Times New Roman"/>
          <w:color w:val="000000"/>
        </w:rPr>
        <w:t xml:space="preserve">If you conduct the interview from the </w:t>
      </w:r>
      <w:r w:rsidRPr="00377206">
        <w:rPr>
          <w:rFonts w:cs="Times New Roman"/>
          <w:b/>
          <w:iCs/>
          <w:color w:val="000000"/>
        </w:rPr>
        <w:t>Contact Board</w:t>
      </w:r>
      <w:r w:rsidRPr="00377206">
        <w:rPr>
          <w:rFonts w:cs="Times New Roman"/>
          <w:color w:val="000000"/>
        </w:rPr>
        <w:t xml:space="preserve">, press </w:t>
      </w:r>
      <w:r w:rsidRPr="00377206">
        <w:rPr>
          <w:rFonts w:cs="Times New Roman"/>
          <w:b/>
          <w:caps/>
          <w:color w:val="000000"/>
        </w:rPr>
        <w:t>Alt</w:t>
      </w:r>
      <w:r w:rsidRPr="00377206">
        <w:rPr>
          <w:rFonts w:cs="Times New Roman"/>
          <w:b/>
          <w:color w:val="000000"/>
        </w:rPr>
        <w:t xml:space="preserve"> + M</w:t>
      </w:r>
      <w:r w:rsidRPr="00377206">
        <w:rPr>
          <w:rFonts w:cs="Times New Roman"/>
          <w:color w:val="000000"/>
        </w:rPr>
        <w:t xml:space="preserve"> to select </w:t>
      </w:r>
      <w:r w:rsidRPr="00377206">
        <w:rPr>
          <w:rFonts w:cs="Times New Roman"/>
          <w:bCs/>
          <w:color w:val="000000"/>
        </w:rPr>
        <w:t>the</w:t>
      </w:r>
      <w:r w:rsidRPr="00377206">
        <w:rPr>
          <w:rFonts w:cs="Times New Roman"/>
          <w:b/>
          <w:bCs/>
          <w:color w:val="000000"/>
        </w:rPr>
        <w:t xml:space="preserve"> </w:t>
      </w:r>
      <w:r w:rsidRPr="009E4D9A">
        <w:rPr>
          <w:rFonts w:cs="Times New Roman"/>
          <w:b/>
          <w:bCs/>
          <w:color w:val="000000"/>
        </w:rPr>
        <w:t>Completed</w:t>
      </w:r>
      <w:r w:rsidRPr="00377206">
        <w:rPr>
          <w:rFonts w:cs="Times New Roman"/>
          <w:b/>
          <w:color w:val="000000"/>
        </w:rPr>
        <w:t xml:space="preserve"> </w:t>
      </w:r>
      <w:r w:rsidRPr="00377206">
        <w:rPr>
          <w:rFonts w:cs="Times New Roman"/>
          <w:color w:val="000000"/>
        </w:rPr>
        <w:t xml:space="preserve">button; press </w:t>
      </w:r>
      <w:r w:rsidR="00377206" w:rsidRPr="00377206">
        <w:rPr>
          <w:rFonts w:cs="Times New Roman"/>
          <w:b/>
          <w:caps/>
          <w:color w:val="000000"/>
        </w:rPr>
        <w:t>Spacebar</w:t>
      </w:r>
      <w:r w:rsidR="00377206">
        <w:rPr>
          <w:rFonts w:cs="Times New Roman"/>
          <w:color w:val="000000"/>
        </w:rPr>
        <w:t xml:space="preserve"> or </w:t>
      </w:r>
      <w:r w:rsidRPr="00377206">
        <w:rPr>
          <w:rFonts w:cs="Times New Roman"/>
          <w:b/>
          <w:caps/>
          <w:color w:val="000000"/>
        </w:rPr>
        <w:t>Enter</w:t>
      </w:r>
      <w:r w:rsidRPr="00377206">
        <w:rPr>
          <w:rFonts w:cs="Times New Roman"/>
          <w:color w:val="000000"/>
        </w:rPr>
        <w:t xml:space="preserve">.  </w:t>
      </w:r>
    </w:p>
    <w:p w14:paraId="168E475D" w14:textId="77777777" w:rsidR="00995F32" w:rsidRPr="00E73DB5" w:rsidRDefault="003157FE" w:rsidP="00377206">
      <w:pPr>
        <w:pStyle w:val="NoSpacing"/>
        <w:spacing w:after="240"/>
        <w:ind w:left="1800"/>
        <w:rPr>
          <w:rFonts w:cs="Times New Roman"/>
          <w:color w:val="000000"/>
        </w:rPr>
      </w:pPr>
      <w:r w:rsidRPr="003157FE">
        <w:rPr>
          <w:rFonts w:cs="Times New Roman"/>
          <w:b/>
          <w:color w:val="000000"/>
        </w:rPr>
        <w:t>NOTE:</w:t>
      </w:r>
      <w:r w:rsidRPr="003157FE">
        <w:rPr>
          <w:rFonts w:cs="Times New Roman"/>
          <w:color w:val="000000"/>
        </w:rPr>
        <w:t xml:space="preserve"> You cannot complete an interview with </w:t>
      </w:r>
      <w:r w:rsidRPr="00377206">
        <w:rPr>
          <w:rFonts w:cs="Times New Roman"/>
          <w:b/>
          <w:color w:val="000000"/>
        </w:rPr>
        <w:t>SCREEN</w:t>
      </w:r>
      <w:r w:rsidRPr="003157FE">
        <w:rPr>
          <w:rFonts w:cs="Times New Roman"/>
          <w:color w:val="000000"/>
        </w:rPr>
        <w:t xml:space="preserve"> as the interview topic.</w:t>
      </w:r>
    </w:p>
    <w:p w14:paraId="168E475E" w14:textId="77777777" w:rsidR="00995F32" w:rsidRDefault="00AE4261" w:rsidP="00AE4261">
      <w:pPr>
        <w:pStyle w:val="Heading1"/>
      </w:pPr>
      <w:bookmarkStart w:id="46" w:name="_Appendix_A"/>
      <w:bookmarkStart w:id="47" w:name="headings"/>
      <w:bookmarkStart w:id="48" w:name="_Toc345945968"/>
      <w:bookmarkEnd w:id="46"/>
      <w:r w:rsidRPr="00AE4261">
        <w:t>Appendix A</w:t>
      </w:r>
      <w:bookmarkEnd w:id="47"/>
      <w:bookmarkEnd w:id="48"/>
    </w:p>
    <w:p w14:paraId="168E475F" w14:textId="77777777" w:rsidR="00EB0768" w:rsidRDefault="00EB0768" w:rsidP="00EB0768">
      <w:pPr>
        <w:pStyle w:val="Heading2"/>
      </w:pPr>
      <w:bookmarkStart w:id="49" w:name="_Toc334031859"/>
      <w:bookmarkStart w:id="50" w:name="_Toc345945969"/>
      <w:r>
        <w:t>JAWS HTML Quick Reference</w:t>
      </w:r>
      <w:bookmarkEnd w:id="49"/>
      <w:bookmarkEnd w:id="50"/>
    </w:p>
    <w:p w14:paraId="168E4760" w14:textId="77777777" w:rsidR="00EB0768" w:rsidRPr="00EB0768" w:rsidRDefault="00EB0768" w:rsidP="00EB0768">
      <w:pPr>
        <w:pStyle w:val="Heading3"/>
      </w:pPr>
      <w:bookmarkStart w:id="51" w:name="_Toc345945970"/>
      <w:r w:rsidRPr="00EB0768">
        <w:t>Navigation Quick Keys</w:t>
      </w:r>
      <w:bookmarkEnd w:id="51"/>
    </w:p>
    <w:p w14:paraId="168E4761" w14:textId="77777777" w:rsidR="00EB0768" w:rsidRPr="00EB0768" w:rsidRDefault="00EB0768" w:rsidP="00EB0768">
      <w:pPr>
        <w:rPr>
          <w:b/>
        </w:rPr>
      </w:pPr>
      <w:r w:rsidRPr="00EB0768">
        <w:rPr>
          <w:b/>
        </w:rPr>
        <w:t xml:space="preserve">The following JAWS HTML Quick Reference was extracted from </w:t>
      </w:r>
      <w:hyperlink r:id="rId14" w:history="1">
        <w:r w:rsidRPr="00C21841">
          <w:rPr>
            <w:rStyle w:val="Hyperlink"/>
            <w:b/>
          </w:rPr>
          <w:t>FCI Windows 7 JAWS and MAGic, A Trainer's Reference Manual</w:t>
        </w:r>
      </w:hyperlink>
      <w:r w:rsidRPr="00EB0768">
        <w:rPr>
          <w:b/>
        </w:rPr>
        <w:t>.</w:t>
      </w:r>
    </w:p>
    <w:p w14:paraId="168E4762" w14:textId="013E4710" w:rsidR="00EB0768" w:rsidRDefault="00EB0768" w:rsidP="00EB0768">
      <w:bookmarkStart w:id="52" w:name="general"/>
      <w:bookmarkEnd w:id="52"/>
      <w:r>
        <w:rPr>
          <w:rStyle w:val="Strong"/>
        </w:rPr>
        <w:t xml:space="preserve">Note: </w:t>
      </w:r>
      <w:r>
        <w:t xml:space="preserve">You can use the </w:t>
      </w:r>
      <w:r w:rsidR="009E038C">
        <w:rPr>
          <w:rStyle w:val="Strong"/>
        </w:rPr>
        <w:t>SHIFT</w:t>
      </w:r>
      <w:r w:rsidR="009E038C">
        <w:t xml:space="preserve"> </w:t>
      </w:r>
      <w:r>
        <w:t xml:space="preserve">key in combination with many of the keystrokes in the table below to move to the previous unit or element. </w:t>
      </w:r>
    </w:p>
    <w:p w14:paraId="168E4763" w14:textId="77777777" w:rsidR="00EB0768" w:rsidRDefault="00EB0768" w:rsidP="00EB0768">
      <w:pPr>
        <w:pStyle w:val="NoSpace"/>
      </w:pPr>
    </w:p>
    <w:tbl>
      <w:tblPr>
        <w:tblStyle w:val="TableGrid"/>
        <w:tblW w:w="0" w:type="auto"/>
        <w:jc w:val="center"/>
        <w:tblLook w:val="04A0" w:firstRow="1" w:lastRow="0" w:firstColumn="1" w:lastColumn="0" w:noHBand="0" w:noVBand="1"/>
        <w:tblCaption w:val="Table 1"/>
        <w:tblDescription w:val="Navigation Quick Keys"/>
      </w:tblPr>
      <w:tblGrid>
        <w:gridCol w:w="2880"/>
        <w:gridCol w:w="2880"/>
      </w:tblGrid>
      <w:tr w:rsidR="00EB0768" w:rsidRPr="00EB0768" w14:paraId="168E4766" w14:textId="77777777" w:rsidTr="00C21841">
        <w:trPr>
          <w:cantSplit/>
          <w:tblHeader/>
          <w:jc w:val="center"/>
        </w:trPr>
        <w:tc>
          <w:tcPr>
            <w:tcW w:w="2880" w:type="dxa"/>
            <w:vAlign w:val="center"/>
          </w:tcPr>
          <w:p w14:paraId="168E4764" w14:textId="77777777" w:rsidR="00EB0768" w:rsidRPr="00EB0768" w:rsidRDefault="00EB0768" w:rsidP="00822CFB">
            <w:pPr>
              <w:ind w:left="0"/>
              <w:jc w:val="center"/>
              <w:rPr>
                <w:b/>
                <w:bCs/>
              </w:rPr>
            </w:pPr>
            <w:r w:rsidRPr="00EB0768">
              <w:rPr>
                <w:b/>
                <w:bCs/>
              </w:rPr>
              <w:t>Description</w:t>
            </w:r>
          </w:p>
        </w:tc>
        <w:tc>
          <w:tcPr>
            <w:tcW w:w="2880" w:type="dxa"/>
            <w:vAlign w:val="center"/>
          </w:tcPr>
          <w:p w14:paraId="168E4765" w14:textId="77777777" w:rsidR="00EB0768" w:rsidRPr="000B4FE4" w:rsidRDefault="00EB0768" w:rsidP="009B10E1">
            <w:pPr>
              <w:ind w:left="0"/>
              <w:jc w:val="center"/>
              <w:rPr>
                <w:b/>
                <w:bCs/>
              </w:rPr>
            </w:pPr>
            <w:r w:rsidRPr="000B4FE4">
              <w:rPr>
                <w:b/>
                <w:bCs/>
              </w:rPr>
              <w:t>Quick Key</w:t>
            </w:r>
          </w:p>
        </w:tc>
      </w:tr>
      <w:tr w:rsidR="00EB0768" w:rsidRPr="00EB0768" w14:paraId="168E4769" w14:textId="77777777" w:rsidTr="00C21841">
        <w:trPr>
          <w:cantSplit/>
          <w:jc w:val="center"/>
        </w:trPr>
        <w:tc>
          <w:tcPr>
            <w:tcW w:w="2880" w:type="dxa"/>
            <w:vAlign w:val="center"/>
          </w:tcPr>
          <w:p w14:paraId="168E4767" w14:textId="77777777" w:rsidR="00EB0768" w:rsidRPr="00EB0768" w:rsidRDefault="00EB0768" w:rsidP="00822CFB">
            <w:pPr>
              <w:ind w:left="0"/>
            </w:pPr>
            <w:r w:rsidRPr="00EB0768">
              <w:t>Next Anchor</w:t>
            </w:r>
          </w:p>
        </w:tc>
        <w:tc>
          <w:tcPr>
            <w:tcW w:w="2880" w:type="dxa"/>
            <w:vAlign w:val="center"/>
          </w:tcPr>
          <w:p w14:paraId="168E4768" w14:textId="77777777" w:rsidR="00EB0768" w:rsidRPr="000B4FE4" w:rsidRDefault="00EB0768" w:rsidP="009B10E1">
            <w:pPr>
              <w:ind w:left="0"/>
              <w:jc w:val="center"/>
              <w:rPr>
                <w:b/>
              </w:rPr>
            </w:pPr>
            <w:r w:rsidRPr="000B4FE4">
              <w:rPr>
                <w:b/>
              </w:rPr>
              <w:t>A</w:t>
            </w:r>
          </w:p>
        </w:tc>
      </w:tr>
      <w:tr w:rsidR="00EB0768" w:rsidRPr="00EB0768" w14:paraId="168E476C" w14:textId="77777777" w:rsidTr="00C21841">
        <w:trPr>
          <w:cantSplit/>
          <w:jc w:val="center"/>
        </w:trPr>
        <w:tc>
          <w:tcPr>
            <w:tcW w:w="2880" w:type="dxa"/>
            <w:vAlign w:val="center"/>
          </w:tcPr>
          <w:p w14:paraId="168E476A" w14:textId="77777777" w:rsidR="00EB0768" w:rsidRPr="00EB0768" w:rsidRDefault="00EB0768" w:rsidP="00822CFB">
            <w:pPr>
              <w:ind w:left="0"/>
            </w:pPr>
            <w:r w:rsidRPr="00EB0768">
              <w:t>Next Button</w:t>
            </w:r>
          </w:p>
        </w:tc>
        <w:tc>
          <w:tcPr>
            <w:tcW w:w="2880" w:type="dxa"/>
            <w:vAlign w:val="center"/>
          </w:tcPr>
          <w:p w14:paraId="168E476B" w14:textId="77777777" w:rsidR="00EB0768" w:rsidRPr="000B4FE4" w:rsidRDefault="00EB0768" w:rsidP="009B10E1">
            <w:pPr>
              <w:ind w:left="0"/>
              <w:jc w:val="center"/>
              <w:rPr>
                <w:b/>
              </w:rPr>
            </w:pPr>
            <w:r w:rsidRPr="000B4FE4">
              <w:rPr>
                <w:b/>
              </w:rPr>
              <w:t>B</w:t>
            </w:r>
          </w:p>
        </w:tc>
      </w:tr>
      <w:tr w:rsidR="00EB0768" w:rsidRPr="00EB0768" w14:paraId="168E476F" w14:textId="77777777" w:rsidTr="00C21841">
        <w:trPr>
          <w:cantSplit/>
          <w:jc w:val="center"/>
        </w:trPr>
        <w:tc>
          <w:tcPr>
            <w:tcW w:w="2880" w:type="dxa"/>
            <w:vAlign w:val="center"/>
          </w:tcPr>
          <w:p w14:paraId="168E476D" w14:textId="77777777" w:rsidR="00EB0768" w:rsidRPr="00EB0768" w:rsidRDefault="00EB0768" w:rsidP="00822CFB">
            <w:pPr>
              <w:ind w:left="0"/>
            </w:pPr>
            <w:r w:rsidRPr="00EB0768">
              <w:t>Next Combo Box</w:t>
            </w:r>
          </w:p>
        </w:tc>
        <w:tc>
          <w:tcPr>
            <w:tcW w:w="2880" w:type="dxa"/>
            <w:vAlign w:val="center"/>
          </w:tcPr>
          <w:p w14:paraId="168E476E" w14:textId="77777777" w:rsidR="00EB0768" w:rsidRPr="000B4FE4" w:rsidRDefault="00EB0768" w:rsidP="009B10E1">
            <w:pPr>
              <w:ind w:left="0"/>
              <w:jc w:val="center"/>
              <w:rPr>
                <w:b/>
              </w:rPr>
            </w:pPr>
            <w:r w:rsidRPr="000B4FE4">
              <w:rPr>
                <w:b/>
              </w:rPr>
              <w:t>C</w:t>
            </w:r>
          </w:p>
        </w:tc>
      </w:tr>
      <w:tr w:rsidR="00EB0768" w:rsidRPr="00EB0768" w14:paraId="168E4772" w14:textId="77777777" w:rsidTr="00C21841">
        <w:trPr>
          <w:cantSplit/>
          <w:jc w:val="center"/>
        </w:trPr>
        <w:tc>
          <w:tcPr>
            <w:tcW w:w="2880" w:type="dxa"/>
            <w:vAlign w:val="center"/>
          </w:tcPr>
          <w:p w14:paraId="168E4770" w14:textId="77777777" w:rsidR="00EB0768" w:rsidRPr="00EB0768" w:rsidRDefault="00EB0768" w:rsidP="00822CFB">
            <w:pPr>
              <w:ind w:left="0"/>
            </w:pPr>
            <w:r w:rsidRPr="00EB0768">
              <w:t>Next Different Type Element</w:t>
            </w:r>
          </w:p>
        </w:tc>
        <w:tc>
          <w:tcPr>
            <w:tcW w:w="2880" w:type="dxa"/>
            <w:vAlign w:val="center"/>
          </w:tcPr>
          <w:p w14:paraId="168E4771" w14:textId="77777777" w:rsidR="00EB0768" w:rsidRPr="000B4FE4" w:rsidRDefault="00EB0768" w:rsidP="009B10E1">
            <w:pPr>
              <w:ind w:left="0"/>
              <w:jc w:val="center"/>
              <w:rPr>
                <w:b/>
              </w:rPr>
            </w:pPr>
            <w:r w:rsidRPr="000B4FE4">
              <w:rPr>
                <w:b/>
              </w:rPr>
              <w:t>D</w:t>
            </w:r>
          </w:p>
        </w:tc>
      </w:tr>
      <w:tr w:rsidR="00EB0768" w:rsidRPr="00EB0768" w14:paraId="168E4775" w14:textId="77777777" w:rsidTr="00C21841">
        <w:trPr>
          <w:cantSplit/>
          <w:jc w:val="center"/>
        </w:trPr>
        <w:tc>
          <w:tcPr>
            <w:tcW w:w="2880" w:type="dxa"/>
            <w:vAlign w:val="center"/>
          </w:tcPr>
          <w:p w14:paraId="168E4773" w14:textId="77777777" w:rsidR="00EB0768" w:rsidRPr="00EB0768" w:rsidRDefault="00EB0768" w:rsidP="00822CFB">
            <w:pPr>
              <w:ind w:left="0"/>
            </w:pPr>
            <w:r w:rsidRPr="00EB0768">
              <w:t>Next Edit Box</w:t>
            </w:r>
          </w:p>
        </w:tc>
        <w:tc>
          <w:tcPr>
            <w:tcW w:w="2880" w:type="dxa"/>
            <w:vAlign w:val="center"/>
          </w:tcPr>
          <w:p w14:paraId="168E4774" w14:textId="77777777" w:rsidR="00EB0768" w:rsidRPr="000B4FE4" w:rsidRDefault="00EB0768" w:rsidP="009B10E1">
            <w:pPr>
              <w:ind w:left="0"/>
              <w:jc w:val="center"/>
              <w:rPr>
                <w:b/>
              </w:rPr>
            </w:pPr>
            <w:r w:rsidRPr="000B4FE4">
              <w:rPr>
                <w:b/>
              </w:rPr>
              <w:t>E</w:t>
            </w:r>
          </w:p>
        </w:tc>
      </w:tr>
      <w:tr w:rsidR="00EB0768" w:rsidRPr="00EB0768" w14:paraId="168E4778" w14:textId="77777777" w:rsidTr="00C21841">
        <w:trPr>
          <w:cantSplit/>
          <w:jc w:val="center"/>
        </w:trPr>
        <w:tc>
          <w:tcPr>
            <w:tcW w:w="2880" w:type="dxa"/>
            <w:vAlign w:val="center"/>
          </w:tcPr>
          <w:p w14:paraId="168E4776" w14:textId="77777777" w:rsidR="00EB0768" w:rsidRPr="00EB0768" w:rsidRDefault="00EB0768" w:rsidP="00822CFB">
            <w:pPr>
              <w:ind w:left="0"/>
            </w:pPr>
            <w:r w:rsidRPr="00EB0768">
              <w:t>Next Form Control</w:t>
            </w:r>
          </w:p>
        </w:tc>
        <w:tc>
          <w:tcPr>
            <w:tcW w:w="2880" w:type="dxa"/>
            <w:vAlign w:val="center"/>
          </w:tcPr>
          <w:p w14:paraId="168E4777" w14:textId="77777777" w:rsidR="00EB0768" w:rsidRPr="000B4FE4" w:rsidRDefault="00EB0768" w:rsidP="009B10E1">
            <w:pPr>
              <w:ind w:left="0"/>
              <w:jc w:val="center"/>
              <w:rPr>
                <w:b/>
              </w:rPr>
            </w:pPr>
            <w:r w:rsidRPr="000B4FE4">
              <w:rPr>
                <w:b/>
              </w:rPr>
              <w:t>F</w:t>
            </w:r>
          </w:p>
        </w:tc>
      </w:tr>
      <w:tr w:rsidR="00EB0768" w:rsidRPr="00EB0768" w14:paraId="168E477B" w14:textId="77777777" w:rsidTr="00C21841">
        <w:trPr>
          <w:cantSplit/>
          <w:jc w:val="center"/>
        </w:trPr>
        <w:tc>
          <w:tcPr>
            <w:tcW w:w="2880" w:type="dxa"/>
            <w:vAlign w:val="center"/>
          </w:tcPr>
          <w:p w14:paraId="168E4779" w14:textId="77777777" w:rsidR="00EB0768" w:rsidRPr="00EB0768" w:rsidRDefault="00EB0768" w:rsidP="00822CFB">
            <w:pPr>
              <w:ind w:left="0"/>
            </w:pPr>
            <w:r w:rsidRPr="00EB0768">
              <w:t>Next Graphic</w:t>
            </w:r>
          </w:p>
        </w:tc>
        <w:tc>
          <w:tcPr>
            <w:tcW w:w="2880" w:type="dxa"/>
            <w:vAlign w:val="center"/>
          </w:tcPr>
          <w:p w14:paraId="168E477A" w14:textId="77777777" w:rsidR="00EB0768" w:rsidRPr="000B4FE4" w:rsidRDefault="00EB0768" w:rsidP="009B10E1">
            <w:pPr>
              <w:ind w:left="0"/>
              <w:jc w:val="center"/>
              <w:rPr>
                <w:b/>
              </w:rPr>
            </w:pPr>
            <w:r w:rsidRPr="000B4FE4">
              <w:rPr>
                <w:b/>
              </w:rPr>
              <w:t>G</w:t>
            </w:r>
          </w:p>
        </w:tc>
      </w:tr>
      <w:tr w:rsidR="00EB0768" w:rsidRPr="00EB0768" w14:paraId="168E477E" w14:textId="77777777" w:rsidTr="00C21841">
        <w:trPr>
          <w:cantSplit/>
          <w:jc w:val="center"/>
        </w:trPr>
        <w:tc>
          <w:tcPr>
            <w:tcW w:w="2880" w:type="dxa"/>
            <w:vAlign w:val="center"/>
          </w:tcPr>
          <w:p w14:paraId="168E477C" w14:textId="77777777" w:rsidR="00EB0768" w:rsidRPr="00EB0768" w:rsidRDefault="00EB0768" w:rsidP="00822CFB">
            <w:pPr>
              <w:ind w:left="0"/>
            </w:pPr>
            <w:r w:rsidRPr="00EB0768">
              <w:t>Next Heading</w:t>
            </w:r>
          </w:p>
        </w:tc>
        <w:tc>
          <w:tcPr>
            <w:tcW w:w="2880" w:type="dxa"/>
            <w:vAlign w:val="center"/>
          </w:tcPr>
          <w:p w14:paraId="168E477D" w14:textId="77777777" w:rsidR="00EB0768" w:rsidRPr="000B4FE4" w:rsidRDefault="00EB0768" w:rsidP="009B10E1">
            <w:pPr>
              <w:ind w:left="0"/>
              <w:jc w:val="center"/>
              <w:rPr>
                <w:b/>
              </w:rPr>
            </w:pPr>
            <w:r w:rsidRPr="000B4FE4">
              <w:rPr>
                <w:b/>
              </w:rPr>
              <w:t>H</w:t>
            </w:r>
          </w:p>
        </w:tc>
      </w:tr>
      <w:tr w:rsidR="00EB0768" w:rsidRPr="00EB0768" w14:paraId="168E4781" w14:textId="77777777" w:rsidTr="00C21841">
        <w:trPr>
          <w:cantSplit/>
          <w:jc w:val="center"/>
        </w:trPr>
        <w:tc>
          <w:tcPr>
            <w:tcW w:w="2880" w:type="dxa"/>
            <w:vAlign w:val="center"/>
          </w:tcPr>
          <w:p w14:paraId="168E477F" w14:textId="77777777" w:rsidR="00EB0768" w:rsidRPr="00EB0768" w:rsidRDefault="00EB0768" w:rsidP="00822CFB">
            <w:pPr>
              <w:ind w:left="0"/>
            </w:pPr>
            <w:r w:rsidRPr="00EB0768">
              <w:t>Next Heading At Level</w:t>
            </w:r>
          </w:p>
        </w:tc>
        <w:tc>
          <w:tcPr>
            <w:tcW w:w="2880" w:type="dxa"/>
            <w:vAlign w:val="center"/>
          </w:tcPr>
          <w:p w14:paraId="168E4780" w14:textId="77777777" w:rsidR="00EB0768" w:rsidRPr="000B4FE4" w:rsidRDefault="00EB0768" w:rsidP="009B10E1">
            <w:pPr>
              <w:ind w:left="0"/>
              <w:jc w:val="center"/>
              <w:rPr>
                <w:b/>
              </w:rPr>
            </w:pPr>
            <w:r w:rsidRPr="000B4FE4">
              <w:rPr>
                <w:b/>
              </w:rPr>
              <w:t>1 through 6</w:t>
            </w:r>
          </w:p>
        </w:tc>
      </w:tr>
      <w:tr w:rsidR="00EB0768" w:rsidRPr="00EB0768" w14:paraId="168E4784" w14:textId="77777777" w:rsidTr="00C21841">
        <w:trPr>
          <w:cantSplit/>
          <w:jc w:val="center"/>
        </w:trPr>
        <w:tc>
          <w:tcPr>
            <w:tcW w:w="2880" w:type="dxa"/>
            <w:vAlign w:val="center"/>
          </w:tcPr>
          <w:p w14:paraId="168E4782" w14:textId="77777777" w:rsidR="00EB0768" w:rsidRPr="00EB0768" w:rsidRDefault="00EB0768" w:rsidP="00822CFB">
            <w:pPr>
              <w:ind w:left="0"/>
            </w:pPr>
            <w:r w:rsidRPr="00EB0768">
              <w:t>Next Item within a List</w:t>
            </w:r>
          </w:p>
        </w:tc>
        <w:tc>
          <w:tcPr>
            <w:tcW w:w="2880" w:type="dxa"/>
            <w:vAlign w:val="center"/>
          </w:tcPr>
          <w:p w14:paraId="168E4783" w14:textId="77777777" w:rsidR="00EB0768" w:rsidRPr="000B4FE4" w:rsidRDefault="00EB0768" w:rsidP="009B10E1">
            <w:pPr>
              <w:ind w:left="0"/>
              <w:jc w:val="center"/>
              <w:rPr>
                <w:b/>
              </w:rPr>
            </w:pPr>
            <w:r w:rsidRPr="000B4FE4">
              <w:rPr>
                <w:b/>
              </w:rPr>
              <w:t>I</w:t>
            </w:r>
          </w:p>
        </w:tc>
      </w:tr>
      <w:tr w:rsidR="00EB0768" w:rsidRPr="00EB0768" w14:paraId="168E4787" w14:textId="77777777" w:rsidTr="00C21841">
        <w:trPr>
          <w:cantSplit/>
          <w:jc w:val="center"/>
        </w:trPr>
        <w:tc>
          <w:tcPr>
            <w:tcW w:w="2880" w:type="dxa"/>
            <w:vAlign w:val="center"/>
          </w:tcPr>
          <w:p w14:paraId="168E4785" w14:textId="77777777" w:rsidR="00EB0768" w:rsidRPr="00EB0768" w:rsidRDefault="00EB0768" w:rsidP="00822CFB">
            <w:pPr>
              <w:ind w:left="0"/>
            </w:pPr>
            <w:r w:rsidRPr="00EB0768">
              <w:t>Jump to Line</w:t>
            </w:r>
          </w:p>
        </w:tc>
        <w:tc>
          <w:tcPr>
            <w:tcW w:w="2880" w:type="dxa"/>
            <w:vAlign w:val="center"/>
          </w:tcPr>
          <w:p w14:paraId="168E4786" w14:textId="77777777" w:rsidR="00EB0768" w:rsidRPr="000B4FE4" w:rsidRDefault="00EB0768" w:rsidP="009B10E1">
            <w:pPr>
              <w:ind w:left="0"/>
              <w:jc w:val="center"/>
              <w:rPr>
                <w:b/>
              </w:rPr>
            </w:pPr>
            <w:r w:rsidRPr="000B4FE4">
              <w:rPr>
                <w:b/>
              </w:rPr>
              <w:t>J</w:t>
            </w:r>
          </w:p>
        </w:tc>
      </w:tr>
      <w:tr w:rsidR="00EB0768" w:rsidRPr="00EB0768" w14:paraId="168E478A" w14:textId="77777777" w:rsidTr="00C21841">
        <w:trPr>
          <w:cantSplit/>
          <w:jc w:val="center"/>
        </w:trPr>
        <w:tc>
          <w:tcPr>
            <w:tcW w:w="2880" w:type="dxa"/>
            <w:vAlign w:val="center"/>
          </w:tcPr>
          <w:p w14:paraId="168E4788" w14:textId="77777777" w:rsidR="00EB0768" w:rsidRPr="00EB0768" w:rsidRDefault="00EB0768" w:rsidP="00822CFB">
            <w:pPr>
              <w:ind w:left="0"/>
            </w:pPr>
            <w:r w:rsidRPr="00EB0768">
              <w:t>Return to Previous Line</w:t>
            </w:r>
          </w:p>
        </w:tc>
        <w:tc>
          <w:tcPr>
            <w:tcW w:w="2880" w:type="dxa"/>
            <w:vAlign w:val="center"/>
          </w:tcPr>
          <w:p w14:paraId="168E4789" w14:textId="77777777" w:rsidR="00EB0768" w:rsidRPr="009E4D9A" w:rsidRDefault="00EB0768" w:rsidP="009B10E1">
            <w:pPr>
              <w:tabs>
                <w:tab w:val="num" w:pos="1800"/>
              </w:tabs>
              <w:ind w:left="0" w:hanging="360"/>
              <w:jc w:val="center"/>
              <w:rPr>
                <w:b/>
                <w:caps/>
              </w:rPr>
            </w:pPr>
            <w:r w:rsidRPr="009E4D9A">
              <w:rPr>
                <w:b/>
                <w:caps/>
              </w:rPr>
              <w:t>Shift + J</w:t>
            </w:r>
          </w:p>
        </w:tc>
      </w:tr>
      <w:tr w:rsidR="00EB0768" w:rsidRPr="00EB0768" w14:paraId="168E478D" w14:textId="77777777" w:rsidTr="00C21841">
        <w:trPr>
          <w:cantSplit/>
          <w:jc w:val="center"/>
        </w:trPr>
        <w:tc>
          <w:tcPr>
            <w:tcW w:w="2880" w:type="dxa"/>
            <w:vAlign w:val="center"/>
          </w:tcPr>
          <w:p w14:paraId="168E478B" w14:textId="77777777" w:rsidR="00EB0768" w:rsidRPr="00EB0768" w:rsidRDefault="00EB0768" w:rsidP="00822CFB">
            <w:pPr>
              <w:ind w:left="0"/>
            </w:pPr>
            <w:r w:rsidRPr="00EB0768">
              <w:t>Next PlaceMarker</w:t>
            </w:r>
          </w:p>
        </w:tc>
        <w:tc>
          <w:tcPr>
            <w:tcW w:w="2880" w:type="dxa"/>
            <w:vAlign w:val="center"/>
          </w:tcPr>
          <w:p w14:paraId="168E478C" w14:textId="77777777" w:rsidR="00EB0768" w:rsidRPr="000B4FE4" w:rsidRDefault="00EB0768" w:rsidP="009B10E1">
            <w:pPr>
              <w:ind w:left="0"/>
              <w:jc w:val="center"/>
              <w:rPr>
                <w:b/>
              </w:rPr>
            </w:pPr>
            <w:r w:rsidRPr="000B4FE4">
              <w:rPr>
                <w:b/>
              </w:rPr>
              <w:t>K</w:t>
            </w:r>
          </w:p>
        </w:tc>
      </w:tr>
      <w:tr w:rsidR="00EB0768" w:rsidRPr="00EB0768" w14:paraId="168E4790" w14:textId="77777777" w:rsidTr="00C21841">
        <w:trPr>
          <w:cantSplit/>
          <w:jc w:val="center"/>
        </w:trPr>
        <w:tc>
          <w:tcPr>
            <w:tcW w:w="2880" w:type="dxa"/>
            <w:vAlign w:val="center"/>
          </w:tcPr>
          <w:p w14:paraId="168E478E" w14:textId="77777777" w:rsidR="00EB0768" w:rsidRPr="00EB0768" w:rsidRDefault="00EB0768" w:rsidP="00822CFB">
            <w:pPr>
              <w:ind w:left="0"/>
            </w:pPr>
            <w:r w:rsidRPr="00EB0768">
              <w:t>Next Temporary PlaceMarker</w:t>
            </w:r>
          </w:p>
        </w:tc>
        <w:tc>
          <w:tcPr>
            <w:tcW w:w="2880" w:type="dxa"/>
            <w:vAlign w:val="center"/>
          </w:tcPr>
          <w:p w14:paraId="168E478F" w14:textId="77777777" w:rsidR="00EB0768" w:rsidRPr="000B4FE4" w:rsidRDefault="00EB0768" w:rsidP="009B10E1">
            <w:pPr>
              <w:ind w:left="0"/>
              <w:jc w:val="center"/>
              <w:rPr>
                <w:b/>
              </w:rPr>
            </w:pPr>
            <w:r w:rsidRPr="009E4D9A">
              <w:rPr>
                <w:b/>
                <w:caps/>
              </w:rPr>
              <w:t>Control + Windows key</w:t>
            </w:r>
            <w:r w:rsidRPr="000B4FE4">
              <w:rPr>
                <w:b/>
              </w:rPr>
              <w:t xml:space="preserve"> + K</w:t>
            </w:r>
          </w:p>
        </w:tc>
      </w:tr>
      <w:tr w:rsidR="00EB0768" w:rsidRPr="00EB0768" w14:paraId="168E4793" w14:textId="77777777" w:rsidTr="00C21841">
        <w:trPr>
          <w:cantSplit/>
          <w:jc w:val="center"/>
        </w:trPr>
        <w:tc>
          <w:tcPr>
            <w:tcW w:w="2880" w:type="dxa"/>
            <w:vAlign w:val="center"/>
          </w:tcPr>
          <w:p w14:paraId="168E4791" w14:textId="77777777" w:rsidR="00EB0768" w:rsidRPr="00EB0768" w:rsidRDefault="00EB0768" w:rsidP="00822CFB">
            <w:pPr>
              <w:ind w:left="0"/>
            </w:pPr>
            <w:r w:rsidRPr="00EB0768">
              <w:t>Next List</w:t>
            </w:r>
          </w:p>
        </w:tc>
        <w:tc>
          <w:tcPr>
            <w:tcW w:w="2880" w:type="dxa"/>
            <w:vAlign w:val="center"/>
          </w:tcPr>
          <w:p w14:paraId="168E4792" w14:textId="77777777" w:rsidR="00EB0768" w:rsidRPr="000B4FE4" w:rsidRDefault="00EB0768" w:rsidP="009B10E1">
            <w:pPr>
              <w:ind w:left="0"/>
              <w:jc w:val="center"/>
              <w:rPr>
                <w:b/>
              </w:rPr>
            </w:pPr>
            <w:r w:rsidRPr="000B4FE4">
              <w:rPr>
                <w:b/>
              </w:rPr>
              <w:t>L</w:t>
            </w:r>
          </w:p>
        </w:tc>
      </w:tr>
      <w:tr w:rsidR="00EB0768" w:rsidRPr="00EB0768" w14:paraId="168E4796" w14:textId="77777777" w:rsidTr="00C21841">
        <w:trPr>
          <w:cantSplit/>
          <w:jc w:val="center"/>
        </w:trPr>
        <w:tc>
          <w:tcPr>
            <w:tcW w:w="2880" w:type="dxa"/>
            <w:vAlign w:val="center"/>
          </w:tcPr>
          <w:p w14:paraId="168E4794" w14:textId="77777777" w:rsidR="00EB0768" w:rsidRPr="00EB0768" w:rsidRDefault="00EB0768" w:rsidP="00822CFB">
            <w:pPr>
              <w:ind w:left="0"/>
            </w:pPr>
            <w:r w:rsidRPr="00EB0768">
              <w:t>Next Frame</w:t>
            </w:r>
          </w:p>
        </w:tc>
        <w:tc>
          <w:tcPr>
            <w:tcW w:w="2880" w:type="dxa"/>
            <w:vAlign w:val="center"/>
          </w:tcPr>
          <w:p w14:paraId="168E4795" w14:textId="77777777" w:rsidR="00EB0768" w:rsidRPr="000B4FE4" w:rsidRDefault="00EB0768" w:rsidP="009B10E1">
            <w:pPr>
              <w:ind w:left="0"/>
              <w:jc w:val="center"/>
              <w:rPr>
                <w:b/>
              </w:rPr>
            </w:pPr>
            <w:r w:rsidRPr="000B4FE4">
              <w:rPr>
                <w:b/>
              </w:rPr>
              <w:t>M</w:t>
            </w:r>
          </w:p>
        </w:tc>
      </w:tr>
      <w:tr w:rsidR="00EB0768" w:rsidRPr="00EB0768" w14:paraId="168E4799" w14:textId="77777777" w:rsidTr="00C21841">
        <w:trPr>
          <w:cantSplit/>
          <w:jc w:val="center"/>
        </w:trPr>
        <w:tc>
          <w:tcPr>
            <w:tcW w:w="2880" w:type="dxa"/>
            <w:vAlign w:val="center"/>
          </w:tcPr>
          <w:p w14:paraId="168E4797" w14:textId="77777777" w:rsidR="00EB0768" w:rsidRPr="00EB0768" w:rsidRDefault="00EB0768" w:rsidP="00822CFB">
            <w:pPr>
              <w:ind w:left="0"/>
            </w:pPr>
            <w:r w:rsidRPr="00EB0768">
              <w:t>Next Non-Link Text</w:t>
            </w:r>
          </w:p>
        </w:tc>
        <w:tc>
          <w:tcPr>
            <w:tcW w:w="2880" w:type="dxa"/>
            <w:vAlign w:val="center"/>
          </w:tcPr>
          <w:p w14:paraId="168E4798" w14:textId="77777777" w:rsidR="00EB0768" w:rsidRPr="000B4FE4" w:rsidRDefault="00EB0768" w:rsidP="009B10E1">
            <w:pPr>
              <w:ind w:left="0"/>
              <w:jc w:val="center"/>
              <w:rPr>
                <w:b/>
              </w:rPr>
            </w:pPr>
            <w:r w:rsidRPr="000B4FE4">
              <w:rPr>
                <w:b/>
              </w:rPr>
              <w:t>N</w:t>
            </w:r>
          </w:p>
        </w:tc>
      </w:tr>
      <w:tr w:rsidR="00EB0768" w:rsidRPr="00EB0768" w14:paraId="168E479C" w14:textId="77777777" w:rsidTr="00C21841">
        <w:trPr>
          <w:cantSplit/>
          <w:jc w:val="center"/>
        </w:trPr>
        <w:tc>
          <w:tcPr>
            <w:tcW w:w="2880" w:type="dxa"/>
            <w:vAlign w:val="center"/>
          </w:tcPr>
          <w:p w14:paraId="168E479A" w14:textId="77777777" w:rsidR="00EB0768" w:rsidRPr="00EB0768" w:rsidRDefault="00EB0768" w:rsidP="00822CFB">
            <w:pPr>
              <w:ind w:left="0"/>
            </w:pPr>
            <w:r w:rsidRPr="00EB0768">
              <w:t>Next Object Tag</w:t>
            </w:r>
          </w:p>
        </w:tc>
        <w:tc>
          <w:tcPr>
            <w:tcW w:w="2880" w:type="dxa"/>
            <w:vAlign w:val="center"/>
          </w:tcPr>
          <w:p w14:paraId="168E479B" w14:textId="77777777" w:rsidR="00EB0768" w:rsidRPr="000B4FE4" w:rsidRDefault="00EB0768" w:rsidP="009B10E1">
            <w:pPr>
              <w:ind w:left="0"/>
              <w:jc w:val="center"/>
              <w:rPr>
                <w:b/>
              </w:rPr>
            </w:pPr>
            <w:r w:rsidRPr="000B4FE4">
              <w:rPr>
                <w:b/>
              </w:rPr>
              <w:t>O</w:t>
            </w:r>
          </w:p>
        </w:tc>
      </w:tr>
      <w:tr w:rsidR="00EB0768" w:rsidRPr="00EB0768" w14:paraId="168E479F" w14:textId="77777777" w:rsidTr="00C21841">
        <w:trPr>
          <w:cantSplit/>
          <w:jc w:val="center"/>
        </w:trPr>
        <w:tc>
          <w:tcPr>
            <w:tcW w:w="2880" w:type="dxa"/>
            <w:vAlign w:val="center"/>
          </w:tcPr>
          <w:p w14:paraId="168E479D" w14:textId="77777777" w:rsidR="00EB0768" w:rsidRPr="00EB0768" w:rsidRDefault="00EB0768" w:rsidP="00822CFB">
            <w:pPr>
              <w:ind w:left="0"/>
            </w:pPr>
            <w:r w:rsidRPr="00EB0768">
              <w:t>Next Paragraph</w:t>
            </w:r>
          </w:p>
        </w:tc>
        <w:tc>
          <w:tcPr>
            <w:tcW w:w="2880" w:type="dxa"/>
            <w:vAlign w:val="center"/>
          </w:tcPr>
          <w:p w14:paraId="168E479E" w14:textId="77777777" w:rsidR="00EB0768" w:rsidRPr="000B4FE4" w:rsidRDefault="00EB0768" w:rsidP="009B10E1">
            <w:pPr>
              <w:ind w:left="0"/>
              <w:jc w:val="center"/>
              <w:rPr>
                <w:b/>
              </w:rPr>
            </w:pPr>
            <w:r w:rsidRPr="000B4FE4">
              <w:rPr>
                <w:b/>
              </w:rPr>
              <w:t>P</w:t>
            </w:r>
          </w:p>
        </w:tc>
      </w:tr>
      <w:tr w:rsidR="00EB0768" w:rsidRPr="00EB0768" w14:paraId="168E47A2" w14:textId="77777777" w:rsidTr="00C21841">
        <w:trPr>
          <w:cantSplit/>
          <w:jc w:val="center"/>
        </w:trPr>
        <w:tc>
          <w:tcPr>
            <w:tcW w:w="2880" w:type="dxa"/>
            <w:vAlign w:val="center"/>
          </w:tcPr>
          <w:p w14:paraId="168E47A0" w14:textId="77777777" w:rsidR="00EB0768" w:rsidRPr="00EB0768" w:rsidRDefault="00EB0768" w:rsidP="00822CFB">
            <w:pPr>
              <w:ind w:left="0"/>
            </w:pPr>
            <w:r w:rsidRPr="00EB0768">
              <w:t>Next Block Quote</w:t>
            </w:r>
          </w:p>
        </w:tc>
        <w:tc>
          <w:tcPr>
            <w:tcW w:w="2880" w:type="dxa"/>
            <w:vAlign w:val="center"/>
          </w:tcPr>
          <w:p w14:paraId="168E47A1" w14:textId="77777777" w:rsidR="00EB0768" w:rsidRPr="000B4FE4" w:rsidRDefault="00EB0768" w:rsidP="009B10E1">
            <w:pPr>
              <w:ind w:left="0"/>
              <w:jc w:val="center"/>
              <w:rPr>
                <w:b/>
              </w:rPr>
            </w:pPr>
            <w:r w:rsidRPr="000B4FE4">
              <w:rPr>
                <w:b/>
              </w:rPr>
              <w:t>Q</w:t>
            </w:r>
          </w:p>
        </w:tc>
      </w:tr>
      <w:tr w:rsidR="00EB0768" w:rsidRPr="00EB0768" w14:paraId="168E47A5" w14:textId="77777777" w:rsidTr="00C21841">
        <w:trPr>
          <w:cantSplit/>
          <w:jc w:val="center"/>
        </w:trPr>
        <w:tc>
          <w:tcPr>
            <w:tcW w:w="2880" w:type="dxa"/>
            <w:vAlign w:val="center"/>
          </w:tcPr>
          <w:p w14:paraId="168E47A3" w14:textId="77777777" w:rsidR="00EB0768" w:rsidRPr="00EB0768" w:rsidRDefault="00EB0768" w:rsidP="00822CFB">
            <w:pPr>
              <w:ind w:left="0"/>
            </w:pPr>
            <w:r w:rsidRPr="00EB0768">
              <w:t>Next Radio Button</w:t>
            </w:r>
          </w:p>
        </w:tc>
        <w:tc>
          <w:tcPr>
            <w:tcW w:w="2880" w:type="dxa"/>
            <w:vAlign w:val="center"/>
          </w:tcPr>
          <w:p w14:paraId="168E47A4" w14:textId="77777777" w:rsidR="00EB0768" w:rsidRPr="000B4FE4" w:rsidRDefault="00EB0768" w:rsidP="009B10E1">
            <w:pPr>
              <w:ind w:left="0"/>
              <w:jc w:val="center"/>
              <w:rPr>
                <w:b/>
              </w:rPr>
            </w:pPr>
            <w:r w:rsidRPr="000B4FE4">
              <w:rPr>
                <w:b/>
              </w:rPr>
              <w:t>R</w:t>
            </w:r>
          </w:p>
        </w:tc>
      </w:tr>
      <w:tr w:rsidR="00EB0768" w:rsidRPr="00EB0768" w14:paraId="168E47A8" w14:textId="77777777" w:rsidTr="00C21841">
        <w:trPr>
          <w:cantSplit/>
          <w:jc w:val="center"/>
        </w:trPr>
        <w:tc>
          <w:tcPr>
            <w:tcW w:w="2880" w:type="dxa"/>
            <w:vAlign w:val="center"/>
          </w:tcPr>
          <w:p w14:paraId="168E47A6" w14:textId="77777777" w:rsidR="00EB0768" w:rsidRPr="00EB0768" w:rsidRDefault="00EB0768" w:rsidP="00822CFB">
            <w:pPr>
              <w:ind w:left="0"/>
            </w:pPr>
            <w:r w:rsidRPr="00EB0768">
              <w:t>Next Same Type Element</w:t>
            </w:r>
          </w:p>
        </w:tc>
        <w:tc>
          <w:tcPr>
            <w:tcW w:w="2880" w:type="dxa"/>
            <w:vAlign w:val="center"/>
          </w:tcPr>
          <w:p w14:paraId="168E47A7" w14:textId="77777777" w:rsidR="00EB0768" w:rsidRPr="000B4FE4" w:rsidRDefault="00EB0768" w:rsidP="009B10E1">
            <w:pPr>
              <w:ind w:left="0"/>
              <w:jc w:val="center"/>
              <w:rPr>
                <w:b/>
              </w:rPr>
            </w:pPr>
            <w:r w:rsidRPr="000B4FE4">
              <w:rPr>
                <w:b/>
              </w:rPr>
              <w:t>S</w:t>
            </w:r>
          </w:p>
        </w:tc>
      </w:tr>
      <w:tr w:rsidR="00EB0768" w:rsidRPr="00EB0768" w14:paraId="168E47AB" w14:textId="77777777" w:rsidTr="00C21841">
        <w:trPr>
          <w:cantSplit/>
          <w:jc w:val="center"/>
        </w:trPr>
        <w:tc>
          <w:tcPr>
            <w:tcW w:w="2880" w:type="dxa"/>
            <w:vAlign w:val="center"/>
          </w:tcPr>
          <w:p w14:paraId="168E47A9" w14:textId="77777777" w:rsidR="00EB0768" w:rsidRPr="00EB0768" w:rsidRDefault="00EB0768" w:rsidP="00822CFB">
            <w:pPr>
              <w:ind w:left="0"/>
            </w:pPr>
            <w:r w:rsidRPr="00EB0768">
              <w:t>Next Table</w:t>
            </w:r>
          </w:p>
        </w:tc>
        <w:tc>
          <w:tcPr>
            <w:tcW w:w="2880" w:type="dxa"/>
            <w:vAlign w:val="center"/>
          </w:tcPr>
          <w:p w14:paraId="168E47AA" w14:textId="77777777" w:rsidR="00EB0768" w:rsidRPr="000B4FE4" w:rsidRDefault="00EB0768" w:rsidP="009B10E1">
            <w:pPr>
              <w:ind w:left="0"/>
              <w:jc w:val="center"/>
              <w:rPr>
                <w:b/>
              </w:rPr>
            </w:pPr>
            <w:r w:rsidRPr="000B4FE4">
              <w:rPr>
                <w:b/>
              </w:rPr>
              <w:t>T</w:t>
            </w:r>
          </w:p>
        </w:tc>
      </w:tr>
      <w:tr w:rsidR="00EB0768" w:rsidRPr="00EB0768" w14:paraId="168E47AE" w14:textId="77777777" w:rsidTr="00C21841">
        <w:trPr>
          <w:cantSplit/>
          <w:jc w:val="center"/>
        </w:trPr>
        <w:tc>
          <w:tcPr>
            <w:tcW w:w="2880" w:type="dxa"/>
            <w:vAlign w:val="center"/>
          </w:tcPr>
          <w:p w14:paraId="168E47AC" w14:textId="77777777" w:rsidR="00EB0768" w:rsidRPr="00EB0768" w:rsidRDefault="00EB0768" w:rsidP="00822CFB">
            <w:pPr>
              <w:ind w:left="0"/>
            </w:pPr>
            <w:r w:rsidRPr="00EB0768">
              <w:t>Next Unvisited Link</w:t>
            </w:r>
          </w:p>
        </w:tc>
        <w:tc>
          <w:tcPr>
            <w:tcW w:w="2880" w:type="dxa"/>
            <w:vAlign w:val="center"/>
          </w:tcPr>
          <w:p w14:paraId="168E47AD" w14:textId="77777777" w:rsidR="00EB0768" w:rsidRPr="000B4FE4" w:rsidRDefault="00EB0768" w:rsidP="009B10E1">
            <w:pPr>
              <w:ind w:left="0"/>
              <w:jc w:val="center"/>
              <w:rPr>
                <w:b/>
              </w:rPr>
            </w:pPr>
            <w:r w:rsidRPr="000B4FE4">
              <w:rPr>
                <w:b/>
              </w:rPr>
              <w:t>U</w:t>
            </w:r>
          </w:p>
        </w:tc>
      </w:tr>
      <w:tr w:rsidR="00EB0768" w:rsidRPr="00EB0768" w14:paraId="168E47B1" w14:textId="77777777" w:rsidTr="00C21841">
        <w:trPr>
          <w:cantSplit/>
          <w:jc w:val="center"/>
        </w:trPr>
        <w:tc>
          <w:tcPr>
            <w:tcW w:w="2880" w:type="dxa"/>
            <w:vAlign w:val="center"/>
          </w:tcPr>
          <w:p w14:paraId="168E47AF" w14:textId="77777777" w:rsidR="00EB0768" w:rsidRPr="00EB0768" w:rsidRDefault="00EB0768" w:rsidP="00822CFB">
            <w:pPr>
              <w:ind w:left="0"/>
            </w:pPr>
            <w:r w:rsidRPr="00EB0768">
              <w:t>Next Visited Link</w:t>
            </w:r>
          </w:p>
        </w:tc>
        <w:tc>
          <w:tcPr>
            <w:tcW w:w="2880" w:type="dxa"/>
            <w:vAlign w:val="center"/>
          </w:tcPr>
          <w:p w14:paraId="168E47B0" w14:textId="77777777" w:rsidR="00EB0768" w:rsidRPr="000B4FE4" w:rsidRDefault="00EB0768" w:rsidP="009B10E1">
            <w:pPr>
              <w:ind w:left="0"/>
              <w:jc w:val="center"/>
              <w:rPr>
                <w:b/>
              </w:rPr>
            </w:pPr>
            <w:r w:rsidRPr="000B4FE4">
              <w:rPr>
                <w:b/>
              </w:rPr>
              <w:t>V</w:t>
            </w:r>
          </w:p>
        </w:tc>
      </w:tr>
      <w:tr w:rsidR="00EB0768" w:rsidRPr="00EB0768" w14:paraId="168E47B4" w14:textId="77777777" w:rsidTr="00C21841">
        <w:trPr>
          <w:cantSplit/>
          <w:jc w:val="center"/>
        </w:trPr>
        <w:tc>
          <w:tcPr>
            <w:tcW w:w="2880" w:type="dxa"/>
            <w:vAlign w:val="center"/>
          </w:tcPr>
          <w:p w14:paraId="168E47B2" w14:textId="77777777" w:rsidR="00EB0768" w:rsidRPr="00EB0768" w:rsidRDefault="00EB0768" w:rsidP="00822CFB">
            <w:pPr>
              <w:ind w:left="0"/>
            </w:pPr>
            <w:r w:rsidRPr="00EB0768">
              <w:t>Next Word from List</w:t>
            </w:r>
          </w:p>
        </w:tc>
        <w:tc>
          <w:tcPr>
            <w:tcW w:w="2880" w:type="dxa"/>
            <w:vAlign w:val="center"/>
          </w:tcPr>
          <w:p w14:paraId="168E47B3" w14:textId="77777777" w:rsidR="00EB0768" w:rsidRPr="000B4FE4" w:rsidRDefault="00EB0768" w:rsidP="009B10E1">
            <w:pPr>
              <w:ind w:left="0"/>
              <w:jc w:val="center"/>
              <w:rPr>
                <w:b/>
              </w:rPr>
            </w:pPr>
            <w:r w:rsidRPr="000B4FE4">
              <w:rPr>
                <w:b/>
              </w:rPr>
              <w:t>W</w:t>
            </w:r>
          </w:p>
        </w:tc>
      </w:tr>
      <w:tr w:rsidR="00EB0768" w:rsidRPr="00EB0768" w14:paraId="168E47B7" w14:textId="77777777" w:rsidTr="00C21841">
        <w:trPr>
          <w:cantSplit/>
          <w:jc w:val="center"/>
        </w:trPr>
        <w:tc>
          <w:tcPr>
            <w:tcW w:w="2880" w:type="dxa"/>
            <w:vAlign w:val="center"/>
          </w:tcPr>
          <w:p w14:paraId="168E47B5" w14:textId="77777777" w:rsidR="00EB0768" w:rsidRPr="00EB0768" w:rsidRDefault="00EB0768" w:rsidP="00822CFB">
            <w:pPr>
              <w:ind w:left="0"/>
            </w:pPr>
            <w:r w:rsidRPr="00EB0768">
              <w:t>Next Check Box</w:t>
            </w:r>
          </w:p>
        </w:tc>
        <w:tc>
          <w:tcPr>
            <w:tcW w:w="2880" w:type="dxa"/>
            <w:vAlign w:val="center"/>
          </w:tcPr>
          <w:p w14:paraId="168E47B6" w14:textId="77777777" w:rsidR="00EB0768" w:rsidRPr="000B4FE4" w:rsidRDefault="00EB0768" w:rsidP="009B10E1">
            <w:pPr>
              <w:ind w:left="0"/>
              <w:jc w:val="center"/>
              <w:rPr>
                <w:b/>
              </w:rPr>
            </w:pPr>
            <w:r w:rsidRPr="000B4FE4">
              <w:rPr>
                <w:b/>
              </w:rPr>
              <w:t>X</w:t>
            </w:r>
          </w:p>
        </w:tc>
      </w:tr>
      <w:tr w:rsidR="00EB0768" w:rsidRPr="00EB0768" w14:paraId="168E47BA" w14:textId="77777777" w:rsidTr="00C21841">
        <w:trPr>
          <w:cantSplit/>
          <w:jc w:val="center"/>
        </w:trPr>
        <w:tc>
          <w:tcPr>
            <w:tcW w:w="2880" w:type="dxa"/>
            <w:vAlign w:val="center"/>
          </w:tcPr>
          <w:p w14:paraId="168E47B8" w14:textId="77777777" w:rsidR="00EB0768" w:rsidRPr="00EB0768" w:rsidRDefault="00EB0768" w:rsidP="00822CFB">
            <w:pPr>
              <w:ind w:left="0"/>
            </w:pPr>
            <w:r w:rsidRPr="00EB0768">
              <w:t>Next Span</w:t>
            </w:r>
          </w:p>
        </w:tc>
        <w:tc>
          <w:tcPr>
            <w:tcW w:w="2880" w:type="dxa"/>
            <w:vAlign w:val="center"/>
          </w:tcPr>
          <w:p w14:paraId="168E47B9" w14:textId="77777777" w:rsidR="00EB0768" w:rsidRPr="000B4FE4" w:rsidRDefault="00EB0768" w:rsidP="009B10E1">
            <w:pPr>
              <w:ind w:left="0"/>
              <w:jc w:val="center"/>
              <w:rPr>
                <w:b/>
              </w:rPr>
            </w:pPr>
            <w:r w:rsidRPr="000B4FE4">
              <w:rPr>
                <w:b/>
              </w:rPr>
              <w:t>Y</w:t>
            </w:r>
          </w:p>
        </w:tc>
      </w:tr>
      <w:tr w:rsidR="00EB0768" w:rsidRPr="00EB0768" w14:paraId="168E47BD" w14:textId="77777777" w:rsidTr="00C21841">
        <w:trPr>
          <w:cantSplit/>
          <w:jc w:val="center"/>
        </w:trPr>
        <w:tc>
          <w:tcPr>
            <w:tcW w:w="2880" w:type="dxa"/>
            <w:vAlign w:val="center"/>
          </w:tcPr>
          <w:p w14:paraId="168E47BB" w14:textId="77777777" w:rsidR="00EB0768" w:rsidRPr="00EB0768" w:rsidRDefault="00EB0768" w:rsidP="00822CFB">
            <w:pPr>
              <w:ind w:left="0"/>
            </w:pPr>
            <w:r w:rsidRPr="00EB0768">
              <w:t>Next Division</w:t>
            </w:r>
          </w:p>
        </w:tc>
        <w:tc>
          <w:tcPr>
            <w:tcW w:w="2880" w:type="dxa"/>
            <w:vAlign w:val="center"/>
          </w:tcPr>
          <w:p w14:paraId="168E47BC" w14:textId="77777777" w:rsidR="00EB0768" w:rsidRPr="000B4FE4" w:rsidRDefault="00EB0768" w:rsidP="009B10E1">
            <w:pPr>
              <w:ind w:left="0"/>
              <w:jc w:val="center"/>
              <w:rPr>
                <w:b/>
              </w:rPr>
            </w:pPr>
            <w:r w:rsidRPr="000B4FE4">
              <w:rPr>
                <w:b/>
              </w:rPr>
              <w:t>Z</w:t>
            </w:r>
          </w:p>
        </w:tc>
      </w:tr>
      <w:tr w:rsidR="00EB0768" w:rsidRPr="00EB0768" w14:paraId="168E47C0" w14:textId="77777777" w:rsidTr="00C21841">
        <w:trPr>
          <w:cantSplit/>
          <w:jc w:val="center"/>
        </w:trPr>
        <w:tc>
          <w:tcPr>
            <w:tcW w:w="2880" w:type="dxa"/>
            <w:vAlign w:val="center"/>
          </w:tcPr>
          <w:p w14:paraId="168E47BE" w14:textId="77777777" w:rsidR="00EB0768" w:rsidRPr="00EB0768" w:rsidRDefault="00EB0768" w:rsidP="00822CFB">
            <w:pPr>
              <w:ind w:left="0"/>
            </w:pPr>
            <w:r w:rsidRPr="00EB0768">
              <w:t>Next Landmark</w:t>
            </w:r>
          </w:p>
        </w:tc>
        <w:tc>
          <w:tcPr>
            <w:tcW w:w="2880" w:type="dxa"/>
            <w:vAlign w:val="center"/>
          </w:tcPr>
          <w:p w14:paraId="168E47BF" w14:textId="77777777" w:rsidR="00EB0768" w:rsidRPr="000B4FE4" w:rsidRDefault="00EB0768" w:rsidP="009B10E1">
            <w:pPr>
              <w:ind w:left="0"/>
              <w:jc w:val="center"/>
              <w:rPr>
                <w:b/>
              </w:rPr>
            </w:pPr>
            <w:r w:rsidRPr="009E4D9A">
              <w:rPr>
                <w:b/>
                <w:caps/>
              </w:rPr>
              <w:t>Semicolon</w:t>
            </w:r>
            <w:r w:rsidRPr="000B4FE4">
              <w:rPr>
                <w:b/>
              </w:rPr>
              <w:t xml:space="preserve"> (;)</w:t>
            </w:r>
          </w:p>
        </w:tc>
      </w:tr>
      <w:tr w:rsidR="00EB0768" w:rsidRPr="00EB0768" w14:paraId="168E47C3" w14:textId="77777777" w:rsidTr="00C21841">
        <w:trPr>
          <w:cantSplit/>
          <w:jc w:val="center"/>
        </w:trPr>
        <w:tc>
          <w:tcPr>
            <w:tcW w:w="2880" w:type="dxa"/>
            <w:vAlign w:val="center"/>
          </w:tcPr>
          <w:p w14:paraId="168E47C1" w14:textId="77777777" w:rsidR="00EB0768" w:rsidRPr="00EB0768" w:rsidRDefault="00EB0768" w:rsidP="00822CFB">
            <w:pPr>
              <w:ind w:left="0"/>
            </w:pPr>
            <w:r w:rsidRPr="00EB0768">
              <w:t>Next Element</w:t>
            </w:r>
          </w:p>
        </w:tc>
        <w:tc>
          <w:tcPr>
            <w:tcW w:w="2880" w:type="dxa"/>
            <w:vAlign w:val="center"/>
          </w:tcPr>
          <w:p w14:paraId="168E47C2" w14:textId="77777777" w:rsidR="00EB0768" w:rsidRPr="009E4D9A" w:rsidRDefault="00EB0768" w:rsidP="009B10E1">
            <w:pPr>
              <w:tabs>
                <w:tab w:val="num" w:pos="1800"/>
              </w:tabs>
              <w:ind w:left="0" w:hanging="360"/>
              <w:jc w:val="center"/>
              <w:rPr>
                <w:b/>
                <w:caps/>
              </w:rPr>
            </w:pPr>
            <w:r w:rsidRPr="009E4D9A">
              <w:rPr>
                <w:b/>
                <w:caps/>
              </w:rPr>
              <w:t>Shift + Period</w:t>
            </w:r>
          </w:p>
        </w:tc>
      </w:tr>
      <w:tr w:rsidR="00EB0768" w:rsidRPr="00EB0768" w14:paraId="168E47C6" w14:textId="77777777" w:rsidTr="00C21841">
        <w:trPr>
          <w:cantSplit/>
          <w:jc w:val="center"/>
        </w:trPr>
        <w:tc>
          <w:tcPr>
            <w:tcW w:w="2880" w:type="dxa"/>
            <w:vAlign w:val="center"/>
          </w:tcPr>
          <w:p w14:paraId="168E47C4" w14:textId="77777777" w:rsidR="00EB0768" w:rsidRPr="00EB0768" w:rsidRDefault="00EB0768" w:rsidP="00822CFB">
            <w:pPr>
              <w:ind w:left="0"/>
            </w:pPr>
            <w:r w:rsidRPr="00EB0768">
              <w:t>Previous Element</w:t>
            </w:r>
          </w:p>
        </w:tc>
        <w:tc>
          <w:tcPr>
            <w:tcW w:w="2880" w:type="dxa"/>
            <w:vAlign w:val="center"/>
          </w:tcPr>
          <w:p w14:paraId="168E47C5" w14:textId="77777777" w:rsidR="00EB0768" w:rsidRPr="009E4D9A" w:rsidRDefault="00EB0768" w:rsidP="009B10E1">
            <w:pPr>
              <w:tabs>
                <w:tab w:val="num" w:pos="1800"/>
              </w:tabs>
              <w:ind w:left="0" w:hanging="360"/>
              <w:jc w:val="center"/>
              <w:rPr>
                <w:b/>
                <w:caps/>
              </w:rPr>
            </w:pPr>
            <w:r w:rsidRPr="009E4D9A">
              <w:rPr>
                <w:b/>
                <w:caps/>
              </w:rPr>
              <w:t>Shift + Comma</w:t>
            </w:r>
          </w:p>
        </w:tc>
      </w:tr>
      <w:tr w:rsidR="00EB0768" w:rsidRPr="00EB0768" w14:paraId="168E47C9" w14:textId="77777777" w:rsidTr="00C21841">
        <w:trPr>
          <w:cantSplit/>
          <w:jc w:val="center"/>
        </w:trPr>
        <w:tc>
          <w:tcPr>
            <w:tcW w:w="2880" w:type="dxa"/>
            <w:vAlign w:val="center"/>
          </w:tcPr>
          <w:p w14:paraId="168E47C7" w14:textId="77777777" w:rsidR="00EB0768" w:rsidRPr="00EB0768" w:rsidRDefault="00EB0768" w:rsidP="00822CFB">
            <w:pPr>
              <w:ind w:left="0"/>
            </w:pPr>
            <w:r w:rsidRPr="00EB0768">
              <w:t>Step Past Element</w:t>
            </w:r>
          </w:p>
        </w:tc>
        <w:tc>
          <w:tcPr>
            <w:tcW w:w="2880" w:type="dxa"/>
            <w:vAlign w:val="center"/>
          </w:tcPr>
          <w:p w14:paraId="168E47C8" w14:textId="77777777" w:rsidR="00EB0768" w:rsidRPr="009E4D9A" w:rsidRDefault="00EB0768" w:rsidP="008A71F0">
            <w:pPr>
              <w:keepNext/>
              <w:tabs>
                <w:tab w:val="num" w:pos="1800"/>
              </w:tabs>
              <w:ind w:left="0" w:hanging="360"/>
              <w:jc w:val="center"/>
              <w:rPr>
                <w:b/>
                <w:caps/>
              </w:rPr>
            </w:pPr>
            <w:r w:rsidRPr="009E4D9A">
              <w:rPr>
                <w:b/>
                <w:caps/>
              </w:rPr>
              <w:t>Shift + Period</w:t>
            </w:r>
          </w:p>
        </w:tc>
      </w:tr>
    </w:tbl>
    <w:p w14:paraId="3C3AB342" w14:textId="4D93EF66" w:rsidR="008A71F0" w:rsidRPr="008A71F0" w:rsidRDefault="008A71F0">
      <w:pPr>
        <w:pStyle w:val="Caption"/>
        <w:rPr>
          <w:b w:val="0"/>
        </w:rPr>
      </w:pPr>
      <w:r w:rsidRPr="008A71F0">
        <w:rPr>
          <w:b w:val="0"/>
        </w:rPr>
        <w:t xml:space="preserve">Table </w:t>
      </w:r>
      <w:r w:rsidRPr="008A71F0">
        <w:rPr>
          <w:b w:val="0"/>
        </w:rPr>
        <w:fldChar w:fldCharType="begin"/>
      </w:r>
      <w:r w:rsidRPr="008A71F0">
        <w:rPr>
          <w:b w:val="0"/>
        </w:rPr>
        <w:instrText xml:space="preserve"> SEQ Table \* ARABIC </w:instrText>
      </w:r>
      <w:r w:rsidRPr="008A71F0">
        <w:rPr>
          <w:b w:val="0"/>
        </w:rPr>
        <w:fldChar w:fldCharType="separate"/>
      </w:r>
      <w:r w:rsidR="00D07C33">
        <w:rPr>
          <w:b w:val="0"/>
          <w:noProof/>
        </w:rPr>
        <w:t>1</w:t>
      </w:r>
      <w:r w:rsidRPr="008A71F0">
        <w:rPr>
          <w:b w:val="0"/>
        </w:rPr>
        <w:fldChar w:fldCharType="end"/>
      </w:r>
      <w:r w:rsidRPr="008A71F0">
        <w:rPr>
          <w:b w:val="0"/>
        </w:rPr>
        <w:t>: Navigation Quick Keys</w:t>
      </w:r>
    </w:p>
    <w:p w14:paraId="168E47CA" w14:textId="77777777" w:rsidR="00EB0768" w:rsidRDefault="00EB0768" w:rsidP="009B10E1">
      <w:pPr>
        <w:pStyle w:val="Heading3"/>
      </w:pPr>
      <w:bookmarkStart w:id="53" w:name="_Toc345945971"/>
      <w:r>
        <w:t xml:space="preserve">Internet Explorer </w:t>
      </w:r>
      <w:r w:rsidRPr="00AE5BE1">
        <w:t>Keystroke</w:t>
      </w:r>
      <w:r>
        <w:t>s</w:t>
      </w:r>
      <w:bookmarkEnd w:id="53"/>
    </w:p>
    <w:tbl>
      <w:tblPr>
        <w:tblStyle w:val="TableGrid"/>
        <w:tblW w:w="0" w:type="auto"/>
        <w:jc w:val="center"/>
        <w:tblLook w:val="04A0" w:firstRow="1" w:lastRow="0" w:firstColumn="1" w:lastColumn="0" w:noHBand="0" w:noVBand="1"/>
        <w:tblCaption w:val="Table 2"/>
        <w:tblDescription w:val="Internet Explorer Keystrokes"/>
      </w:tblPr>
      <w:tblGrid>
        <w:gridCol w:w="2880"/>
        <w:gridCol w:w="5585"/>
      </w:tblGrid>
      <w:tr w:rsidR="009B10E1" w:rsidRPr="009B10E1" w14:paraId="168E47CD" w14:textId="77777777" w:rsidTr="009E4D9A">
        <w:trPr>
          <w:cantSplit/>
          <w:tblHeader/>
          <w:jc w:val="center"/>
        </w:trPr>
        <w:tc>
          <w:tcPr>
            <w:tcW w:w="2880" w:type="dxa"/>
            <w:vAlign w:val="center"/>
          </w:tcPr>
          <w:p w14:paraId="168E47CB" w14:textId="77777777" w:rsidR="009B10E1" w:rsidRPr="00822CFB" w:rsidRDefault="009B10E1" w:rsidP="00822CFB">
            <w:pPr>
              <w:ind w:left="0"/>
              <w:jc w:val="center"/>
              <w:rPr>
                <w:b/>
              </w:rPr>
            </w:pPr>
            <w:r w:rsidRPr="00822CFB">
              <w:rPr>
                <w:b/>
              </w:rPr>
              <w:t>Description</w:t>
            </w:r>
          </w:p>
        </w:tc>
        <w:tc>
          <w:tcPr>
            <w:tcW w:w="5585" w:type="dxa"/>
            <w:vAlign w:val="center"/>
          </w:tcPr>
          <w:p w14:paraId="168E47CC" w14:textId="77777777" w:rsidR="009B10E1" w:rsidRPr="00863BF3" w:rsidRDefault="009B10E1" w:rsidP="009B10E1">
            <w:pPr>
              <w:ind w:left="0"/>
              <w:jc w:val="center"/>
              <w:rPr>
                <w:b/>
              </w:rPr>
            </w:pPr>
            <w:r w:rsidRPr="00863BF3">
              <w:rPr>
                <w:b/>
              </w:rPr>
              <w:t>Keystroke</w:t>
            </w:r>
          </w:p>
        </w:tc>
      </w:tr>
      <w:tr w:rsidR="009B10E1" w:rsidRPr="009B10E1" w14:paraId="168E47D0" w14:textId="77777777" w:rsidTr="009E4D9A">
        <w:trPr>
          <w:cantSplit/>
          <w:jc w:val="center"/>
        </w:trPr>
        <w:tc>
          <w:tcPr>
            <w:tcW w:w="2880" w:type="dxa"/>
            <w:vAlign w:val="center"/>
          </w:tcPr>
          <w:p w14:paraId="168E47CE" w14:textId="77777777" w:rsidR="009B10E1" w:rsidRPr="009B10E1" w:rsidRDefault="009B10E1" w:rsidP="00822CFB">
            <w:pPr>
              <w:ind w:left="0"/>
            </w:pPr>
            <w:r w:rsidRPr="009B10E1">
              <w:t>Move to next clickable element</w:t>
            </w:r>
          </w:p>
        </w:tc>
        <w:tc>
          <w:tcPr>
            <w:tcW w:w="5585" w:type="dxa"/>
            <w:vAlign w:val="center"/>
          </w:tcPr>
          <w:p w14:paraId="168E47CF" w14:textId="77777777" w:rsidR="009B10E1" w:rsidRPr="009E4D9A" w:rsidRDefault="009B10E1" w:rsidP="009B10E1">
            <w:pPr>
              <w:tabs>
                <w:tab w:val="num" w:pos="1800"/>
              </w:tabs>
              <w:ind w:left="0" w:hanging="360"/>
              <w:jc w:val="center"/>
              <w:rPr>
                <w:b/>
                <w:caps/>
              </w:rPr>
            </w:pPr>
            <w:r w:rsidRPr="009E4D9A">
              <w:rPr>
                <w:b/>
                <w:caps/>
              </w:rPr>
              <w:t>Slash</w:t>
            </w:r>
          </w:p>
        </w:tc>
      </w:tr>
      <w:tr w:rsidR="009B10E1" w:rsidRPr="009B10E1" w14:paraId="168E47D3" w14:textId="77777777" w:rsidTr="009E4D9A">
        <w:trPr>
          <w:cantSplit/>
          <w:jc w:val="center"/>
        </w:trPr>
        <w:tc>
          <w:tcPr>
            <w:tcW w:w="2880" w:type="dxa"/>
            <w:vAlign w:val="center"/>
          </w:tcPr>
          <w:p w14:paraId="168E47D1" w14:textId="77777777" w:rsidR="009B10E1" w:rsidRPr="009B10E1" w:rsidRDefault="009B10E1" w:rsidP="00822CFB">
            <w:pPr>
              <w:ind w:left="0"/>
            </w:pPr>
            <w:r w:rsidRPr="009B10E1">
              <w:t>Move to previous clickable element</w:t>
            </w:r>
          </w:p>
        </w:tc>
        <w:tc>
          <w:tcPr>
            <w:tcW w:w="5585" w:type="dxa"/>
            <w:vAlign w:val="center"/>
          </w:tcPr>
          <w:p w14:paraId="168E47D2" w14:textId="77777777" w:rsidR="009B10E1" w:rsidRPr="009E4D9A" w:rsidRDefault="009B10E1" w:rsidP="009B10E1">
            <w:pPr>
              <w:tabs>
                <w:tab w:val="num" w:pos="1800"/>
              </w:tabs>
              <w:ind w:left="0" w:hanging="360"/>
              <w:jc w:val="center"/>
              <w:rPr>
                <w:b/>
                <w:caps/>
              </w:rPr>
            </w:pPr>
            <w:r w:rsidRPr="009E4D9A">
              <w:rPr>
                <w:b/>
                <w:caps/>
              </w:rPr>
              <w:t>Shift + Slash</w:t>
            </w:r>
          </w:p>
        </w:tc>
      </w:tr>
      <w:tr w:rsidR="009B10E1" w:rsidRPr="009B10E1" w14:paraId="168E47D6" w14:textId="77777777" w:rsidTr="009E4D9A">
        <w:trPr>
          <w:cantSplit/>
          <w:jc w:val="center"/>
        </w:trPr>
        <w:tc>
          <w:tcPr>
            <w:tcW w:w="2880" w:type="dxa"/>
            <w:vAlign w:val="center"/>
          </w:tcPr>
          <w:p w14:paraId="168E47D4" w14:textId="77777777" w:rsidR="009B10E1" w:rsidRPr="009B10E1" w:rsidRDefault="009B10E1" w:rsidP="00822CFB">
            <w:pPr>
              <w:ind w:left="0"/>
            </w:pPr>
            <w:r w:rsidRPr="009B10E1">
              <w:t>Select clickable element</w:t>
            </w:r>
          </w:p>
        </w:tc>
        <w:tc>
          <w:tcPr>
            <w:tcW w:w="5585" w:type="dxa"/>
            <w:vAlign w:val="center"/>
          </w:tcPr>
          <w:p w14:paraId="168E47D5" w14:textId="77777777" w:rsidR="009B10E1" w:rsidRPr="009E4D9A" w:rsidRDefault="009B10E1" w:rsidP="009B10E1">
            <w:pPr>
              <w:tabs>
                <w:tab w:val="num" w:pos="1800"/>
              </w:tabs>
              <w:ind w:left="0" w:hanging="360"/>
              <w:jc w:val="center"/>
              <w:rPr>
                <w:b/>
                <w:caps/>
              </w:rPr>
            </w:pPr>
            <w:r w:rsidRPr="009E4D9A">
              <w:rPr>
                <w:b/>
                <w:caps/>
              </w:rPr>
              <w:t>Insert + Control + Slash</w:t>
            </w:r>
          </w:p>
        </w:tc>
      </w:tr>
      <w:tr w:rsidR="009B10E1" w:rsidRPr="009B10E1" w14:paraId="168E47D9" w14:textId="77777777" w:rsidTr="009E4D9A">
        <w:trPr>
          <w:cantSplit/>
          <w:jc w:val="center"/>
        </w:trPr>
        <w:tc>
          <w:tcPr>
            <w:tcW w:w="2880" w:type="dxa"/>
            <w:vAlign w:val="center"/>
          </w:tcPr>
          <w:p w14:paraId="168E47D7" w14:textId="77777777" w:rsidR="009B10E1" w:rsidRPr="009B10E1" w:rsidRDefault="009B10E1" w:rsidP="00822CFB">
            <w:pPr>
              <w:ind w:left="0"/>
            </w:pPr>
            <w:r w:rsidRPr="009B10E1">
              <w:t>Move to next Landmark</w:t>
            </w:r>
          </w:p>
        </w:tc>
        <w:tc>
          <w:tcPr>
            <w:tcW w:w="5585" w:type="dxa"/>
            <w:vAlign w:val="center"/>
          </w:tcPr>
          <w:p w14:paraId="168E47D8" w14:textId="77777777" w:rsidR="009B10E1" w:rsidRPr="009E4D9A" w:rsidRDefault="009B10E1" w:rsidP="009B10E1">
            <w:pPr>
              <w:tabs>
                <w:tab w:val="num" w:pos="1800"/>
              </w:tabs>
              <w:ind w:left="0" w:hanging="360"/>
              <w:jc w:val="center"/>
              <w:rPr>
                <w:b/>
                <w:caps/>
              </w:rPr>
            </w:pPr>
            <w:r w:rsidRPr="009E4D9A">
              <w:rPr>
                <w:b/>
                <w:caps/>
              </w:rPr>
              <w:t>Semicolon</w:t>
            </w:r>
          </w:p>
        </w:tc>
      </w:tr>
      <w:tr w:rsidR="009B10E1" w:rsidRPr="009B10E1" w14:paraId="168E47DC" w14:textId="77777777" w:rsidTr="009E4D9A">
        <w:trPr>
          <w:cantSplit/>
          <w:jc w:val="center"/>
        </w:trPr>
        <w:tc>
          <w:tcPr>
            <w:tcW w:w="2880" w:type="dxa"/>
            <w:vAlign w:val="center"/>
          </w:tcPr>
          <w:p w14:paraId="168E47DA" w14:textId="77777777" w:rsidR="009B10E1" w:rsidRPr="009B10E1" w:rsidRDefault="009B10E1" w:rsidP="00822CFB">
            <w:pPr>
              <w:ind w:left="0"/>
            </w:pPr>
            <w:r w:rsidRPr="009B10E1">
              <w:t>Move to previous Landmark</w:t>
            </w:r>
          </w:p>
        </w:tc>
        <w:tc>
          <w:tcPr>
            <w:tcW w:w="5585" w:type="dxa"/>
            <w:vAlign w:val="center"/>
          </w:tcPr>
          <w:p w14:paraId="168E47DB" w14:textId="77777777" w:rsidR="009B10E1" w:rsidRPr="009E4D9A" w:rsidRDefault="009B10E1" w:rsidP="009B10E1">
            <w:pPr>
              <w:tabs>
                <w:tab w:val="num" w:pos="1800"/>
              </w:tabs>
              <w:ind w:left="0" w:hanging="360"/>
              <w:jc w:val="center"/>
              <w:rPr>
                <w:b/>
                <w:caps/>
              </w:rPr>
            </w:pPr>
            <w:r w:rsidRPr="009E4D9A">
              <w:rPr>
                <w:b/>
                <w:caps/>
              </w:rPr>
              <w:t>Shift + Semicolon</w:t>
            </w:r>
          </w:p>
        </w:tc>
      </w:tr>
      <w:tr w:rsidR="009B10E1" w:rsidRPr="009B10E1" w14:paraId="168E47DF" w14:textId="77777777" w:rsidTr="009E4D9A">
        <w:trPr>
          <w:cantSplit/>
          <w:jc w:val="center"/>
        </w:trPr>
        <w:tc>
          <w:tcPr>
            <w:tcW w:w="2880" w:type="dxa"/>
            <w:vAlign w:val="center"/>
          </w:tcPr>
          <w:p w14:paraId="168E47DD" w14:textId="77777777" w:rsidR="009B10E1" w:rsidRPr="009B10E1" w:rsidRDefault="009B10E1" w:rsidP="00822CFB">
            <w:pPr>
              <w:ind w:left="0"/>
            </w:pPr>
            <w:r w:rsidRPr="009B10E1">
              <w:t>Select a Landmark item</w:t>
            </w:r>
          </w:p>
        </w:tc>
        <w:tc>
          <w:tcPr>
            <w:tcW w:w="5585" w:type="dxa"/>
            <w:vAlign w:val="center"/>
          </w:tcPr>
          <w:p w14:paraId="168E47DE" w14:textId="77777777" w:rsidR="009B10E1" w:rsidRPr="009E4D9A" w:rsidRDefault="009B10E1" w:rsidP="009B10E1">
            <w:pPr>
              <w:tabs>
                <w:tab w:val="num" w:pos="1800"/>
              </w:tabs>
              <w:ind w:left="0" w:hanging="360"/>
              <w:jc w:val="center"/>
              <w:rPr>
                <w:b/>
                <w:caps/>
              </w:rPr>
            </w:pPr>
            <w:r w:rsidRPr="009E4D9A">
              <w:rPr>
                <w:b/>
                <w:caps/>
              </w:rPr>
              <w:t>Insert + Control + Semicolon</w:t>
            </w:r>
          </w:p>
        </w:tc>
      </w:tr>
      <w:tr w:rsidR="009B10E1" w:rsidRPr="009B10E1" w14:paraId="168E47E2" w14:textId="77777777" w:rsidTr="009E4D9A">
        <w:trPr>
          <w:cantSplit/>
          <w:jc w:val="center"/>
        </w:trPr>
        <w:tc>
          <w:tcPr>
            <w:tcW w:w="2880" w:type="dxa"/>
            <w:vAlign w:val="center"/>
          </w:tcPr>
          <w:p w14:paraId="168E47E0" w14:textId="77777777" w:rsidR="009B10E1" w:rsidRPr="009B10E1" w:rsidRDefault="009B10E1" w:rsidP="00822CFB">
            <w:pPr>
              <w:ind w:left="0"/>
            </w:pPr>
            <w:r w:rsidRPr="009B10E1">
              <w:t>Move back a page</w:t>
            </w:r>
          </w:p>
        </w:tc>
        <w:tc>
          <w:tcPr>
            <w:tcW w:w="5585" w:type="dxa"/>
            <w:vAlign w:val="center"/>
          </w:tcPr>
          <w:p w14:paraId="168E47E1" w14:textId="77777777" w:rsidR="009B10E1" w:rsidRPr="009E4D9A" w:rsidRDefault="009B10E1" w:rsidP="009B10E1">
            <w:pPr>
              <w:tabs>
                <w:tab w:val="num" w:pos="1800"/>
              </w:tabs>
              <w:ind w:left="0" w:hanging="360"/>
              <w:jc w:val="center"/>
              <w:rPr>
                <w:b/>
                <w:caps/>
              </w:rPr>
            </w:pPr>
            <w:r w:rsidRPr="009E4D9A">
              <w:rPr>
                <w:b/>
                <w:caps/>
              </w:rPr>
              <w:t>Alt + Left Arrow or Backspace</w:t>
            </w:r>
          </w:p>
        </w:tc>
      </w:tr>
      <w:tr w:rsidR="009B10E1" w:rsidRPr="009B10E1" w14:paraId="168E47E5" w14:textId="77777777" w:rsidTr="009E4D9A">
        <w:trPr>
          <w:cantSplit/>
          <w:jc w:val="center"/>
        </w:trPr>
        <w:tc>
          <w:tcPr>
            <w:tcW w:w="2880" w:type="dxa"/>
            <w:vAlign w:val="center"/>
          </w:tcPr>
          <w:p w14:paraId="168E47E3" w14:textId="77777777" w:rsidR="009B10E1" w:rsidRPr="009B10E1" w:rsidRDefault="009B10E1" w:rsidP="00822CFB">
            <w:pPr>
              <w:ind w:left="0"/>
            </w:pPr>
            <w:r w:rsidRPr="009B10E1">
              <w:t>Move forward a page</w:t>
            </w:r>
          </w:p>
        </w:tc>
        <w:tc>
          <w:tcPr>
            <w:tcW w:w="5585" w:type="dxa"/>
            <w:vAlign w:val="center"/>
          </w:tcPr>
          <w:p w14:paraId="168E47E4" w14:textId="77777777" w:rsidR="009B10E1" w:rsidRPr="009E4D9A" w:rsidRDefault="009B10E1" w:rsidP="009B10E1">
            <w:pPr>
              <w:tabs>
                <w:tab w:val="num" w:pos="1800"/>
              </w:tabs>
              <w:ind w:left="0" w:hanging="360"/>
              <w:jc w:val="center"/>
              <w:rPr>
                <w:b/>
                <w:caps/>
              </w:rPr>
            </w:pPr>
            <w:r w:rsidRPr="009E4D9A">
              <w:rPr>
                <w:b/>
                <w:caps/>
              </w:rPr>
              <w:t>Alt + Right Arrow</w:t>
            </w:r>
          </w:p>
        </w:tc>
      </w:tr>
      <w:tr w:rsidR="009B10E1" w:rsidRPr="009B10E1" w14:paraId="168E47E8" w14:textId="77777777" w:rsidTr="009E4D9A">
        <w:trPr>
          <w:cantSplit/>
          <w:jc w:val="center"/>
        </w:trPr>
        <w:tc>
          <w:tcPr>
            <w:tcW w:w="2880" w:type="dxa"/>
            <w:vAlign w:val="center"/>
          </w:tcPr>
          <w:p w14:paraId="168E47E6" w14:textId="77777777" w:rsidR="009B10E1" w:rsidRPr="009B10E1" w:rsidRDefault="009B10E1" w:rsidP="00822CFB">
            <w:pPr>
              <w:ind w:left="0"/>
            </w:pPr>
            <w:r w:rsidRPr="009B10E1">
              <w:t>Move to Home page</w:t>
            </w:r>
          </w:p>
        </w:tc>
        <w:tc>
          <w:tcPr>
            <w:tcW w:w="5585" w:type="dxa"/>
            <w:vAlign w:val="center"/>
          </w:tcPr>
          <w:p w14:paraId="168E47E7" w14:textId="77777777" w:rsidR="009B10E1" w:rsidRPr="009E4D9A" w:rsidRDefault="009B10E1" w:rsidP="009B10E1">
            <w:pPr>
              <w:tabs>
                <w:tab w:val="num" w:pos="1800"/>
              </w:tabs>
              <w:ind w:left="0" w:hanging="360"/>
              <w:jc w:val="center"/>
              <w:rPr>
                <w:b/>
                <w:caps/>
              </w:rPr>
            </w:pPr>
            <w:r w:rsidRPr="009E4D9A">
              <w:rPr>
                <w:b/>
                <w:caps/>
              </w:rPr>
              <w:t>Alt + Home</w:t>
            </w:r>
          </w:p>
        </w:tc>
      </w:tr>
      <w:tr w:rsidR="009B10E1" w:rsidRPr="009B10E1" w14:paraId="168E47EB" w14:textId="77777777" w:rsidTr="009E4D9A">
        <w:trPr>
          <w:cantSplit/>
          <w:jc w:val="center"/>
        </w:trPr>
        <w:tc>
          <w:tcPr>
            <w:tcW w:w="2880" w:type="dxa"/>
            <w:vAlign w:val="center"/>
          </w:tcPr>
          <w:p w14:paraId="168E47E9" w14:textId="77777777" w:rsidR="009B10E1" w:rsidRPr="009B10E1" w:rsidRDefault="009B10E1" w:rsidP="00822CFB">
            <w:pPr>
              <w:ind w:left="0"/>
            </w:pPr>
            <w:r w:rsidRPr="009B10E1">
              <w:t>Refresh page and cache</w:t>
            </w:r>
          </w:p>
        </w:tc>
        <w:tc>
          <w:tcPr>
            <w:tcW w:w="5585" w:type="dxa"/>
            <w:vAlign w:val="center"/>
          </w:tcPr>
          <w:p w14:paraId="168E47EA" w14:textId="77777777" w:rsidR="009B10E1" w:rsidRPr="000B4FE4" w:rsidRDefault="009B10E1" w:rsidP="009B10E1">
            <w:pPr>
              <w:ind w:left="0"/>
              <w:jc w:val="center"/>
              <w:rPr>
                <w:b/>
              </w:rPr>
            </w:pPr>
            <w:r w:rsidRPr="000B4FE4">
              <w:rPr>
                <w:b/>
              </w:rPr>
              <w:t>F5</w:t>
            </w:r>
          </w:p>
        </w:tc>
      </w:tr>
      <w:tr w:rsidR="009B10E1" w:rsidRPr="009B10E1" w14:paraId="168E47EE" w14:textId="77777777" w:rsidTr="009E4D9A">
        <w:trPr>
          <w:cantSplit/>
          <w:jc w:val="center"/>
        </w:trPr>
        <w:tc>
          <w:tcPr>
            <w:tcW w:w="2880" w:type="dxa"/>
            <w:vAlign w:val="center"/>
          </w:tcPr>
          <w:p w14:paraId="168E47EC" w14:textId="77777777" w:rsidR="009B10E1" w:rsidRPr="009B10E1" w:rsidRDefault="009B10E1" w:rsidP="00822CFB">
            <w:pPr>
              <w:ind w:left="0"/>
            </w:pPr>
            <w:r w:rsidRPr="009B10E1">
              <w:t>Stop downloading a page</w:t>
            </w:r>
          </w:p>
        </w:tc>
        <w:tc>
          <w:tcPr>
            <w:tcW w:w="5585" w:type="dxa"/>
            <w:vAlign w:val="center"/>
          </w:tcPr>
          <w:p w14:paraId="168E47ED" w14:textId="77777777" w:rsidR="009B10E1" w:rsidRPr="009E4D9A" w:rsidRDefault="009B10E1" w:rsidP="009B10E1">
            <w:pPr>
              <w:tabs>
                <w:tab w:val="num" w:pos="1800"/>
              </w:tabs>
              <w:ind w:left="0" w:hanging="360"/>
              <w:jc w:val="center"/>
              <w:rPr>
                <w:b/>
                <w:caps/>
              </w:rPr>
            </w:pPr>
            <w:r w:rsidRPr="009E4D9A">
              <w:rPr>
                <w:b/>
                <w:caps/>
              </w:rPr>
              <w:t>Escape</w:t>
            </w:r>
          </w:p>
        </w:tc>
      </w:tr>
      <w:tr w:rsidR="009B10E1" w:rsidRPr="009B10E1" w14:paraId="168E47F1" w14:textId="77777777" w:rsidTr="009E4D9A">
        <w:trPr>
          <w:cantSplit/>
          <w:jc w:val="center"/>
        </w:trPr>
        <w:tc>
          <w:tcPr>
            <w:tcW w:w="2880" w:type="dxa"/>
            <w:vAlign w:val="center"/>
          </w:tcPr>
          <w:p w14:paraId="168E47EF" w14:textId="77777777" w:rsidR="009B10E1" w:rsidRPr="009B10E1" w:rsidRDefault="009B10E1" w:rsidP="00822CFB">
            <w:pPr>
              <w:ind w:left="0"/>
            </w:pPr>
            <w:r w:rsidRPr="009B10E1">
              <w:t>Move to Address bar</w:t>
            </w:r>
          </w:p>
        </w:tc>
        <w:tc>
          <w:tcPr>
            <w:tcW w:w="5585" w:type="dxa"/>
            <w:vAlign w:val="center"/>
          </w:tcPr>
          <w:p w14:paraId="168E47F0" w14:textId="77777777" w:rsidR="009B10E1" w:rsidRPr="009E4D9A" w:rsidRDefault="009B10E1" w:rsidP="009B10E1">
            <w:pPr>
              <w:tabs>
                <w:tab w:val="num" w:pos="1800"/>
              </w:tabs>
              <w:ind w:left="0" w:hanging="360"/>
              <w:jc w:val="center"/>
              <w:rPr>
                <w:b/>
                <w:caps/>
              </w:rPr>
            </w:pPr>
            <w:r w:rsidRPr="009E4D9A">
              <w:rPr>
                <w:b/>
                <w:caps/>
              </w:rPr>
              <w:t>Alt + D</w:t>
            </w:r>
          </w:p>
        </w:tc>
      </w:tr>
      <w:tr w:rsidR="009B10E1" w:rsidRPr="009B10E1" w14:paraId="168E47F4" w14:textId="77777777" w:rsidTr="009E4D9A">
        <w:trPr>
          <w:cantSplit/>
          <w:jc w:val="center"/>
        </w:trPr>
        <w:tc>
          <w:tcPr>
            <w:tcW w:w="2880" w:type="dxa"/>
            <w:vAlign w:val="center"/>
          </w:tcPr>
          <w:p w14:paraId="168E47F2" w14:textId="77777777" w:rsidR="009B10E1" w:rsidRPr="009B10E1" w:rsidRDefault="009B10E1" w:rsidP="00822CFB">
            <w:pPr>
              <w:ind w:left="0"/>
            </w:pPr>
            <w:r w:rsidRPr="009B10E1">
              <w:t>Turn Full Screen Mode on/off</w:t>
            </w:r>
          </w:p>
        </w:tc>
        <w:tc>
          <w:tcPr>
            <w:tcW w:w="5585" w:type="dxa"/>
            <w:vAlign w:val="center"/>
          </w:tcPr>
          <w:p w14:paraId="168E47F3" w14:textId="77777777" w:rsidR="009B10E1" w:rsidRPr="009E4D9A" w:rsidRDefault="009B10E1" w:rsidP="009B10E1">
            <w:pPr>
              <w:tabs>
                <w:tab w:val="num" w:pos="1800"/>
              </w:tabs>
              <w:ind w:left="0" w:hanging="360"/>
              <w:jc w:val="center"/>
              <w:rPr>
                <w:b/>
                <w:caps/>
              </w:rPr>
            </w:pPr>
            <w:r w:rsidRPr="009E4D9A">
              <w:rPr>
                <w:b/>
                <w:caps/>
              </w:rPr>
              <w:t>F11</w:t>
            </w:r>
          </w:p>
        </w:tc>
      </w:tr>
      <w:tr w:rsidR="009B10E1" w:rsidRPr="009B10E1" w14:paraId="168E47F7" w14:textId="77777777" w:rsidTr="009E4D9A">
        <w:trPr>
          <w:cantSplit/>
          <w:jc w:val="center"/>
        </w:trPr>
        <w:tc>
          <w:tcPr>
            <w:tcW w:w="2880" w:type="dxa"/>
            <w:vAlign w:val="center"/>
          </w:tcPr>
          <w:p w14:paraId="168E47F5" w14:textId="77777777" w:rsidR="009B10E1" w:rsidRPr="009B10E1" w:rsidRDefault="009B10E1" w:rsidP="00822CFB">
            <w:pPr>
              <w:ind w:left="0"/>
            </w:pPr>
            <w:r w:rsidRPr="009B10E1">
              <w:t>Zoom In</w:t>
            </w:r>
          </w:p>
        </w:tc>
        <w:tc>
          <w:tcPr>
            <w:tcW w:w="5585" w:type="dxa"/>
            <w:vAlign w:val="center"/>
          </w:tcPr>
          <w:p w14:paraId="168E47F6" w14:textId="77777777" w:rsidR="009B10E1" w:rsidRPr="008A71F0" w:rsidRDefault="009B10E1" w:rsidP="009B10E1">
            <w:pPr>
              <w:ind w:left="0"/>
              <w:jc w:val="center"/>
              <w:rPr>
                <w:b/>
              </w:rPr>
            </w:pPr>
            <w:r w:rsidRPr="009E4D9A">
              <w:rPr>
                <w:b/>
                <w:caps/>
              </w:rPr>
              <w:t>Control + Plus Key</w:t>
            </w:r>
            <w:r w:rsidRPr="008A71F0">
              <w:rPr>
                <w:b/>
              </w:rPr>
              <w:t xml:space="preserve"> or </w:t>
            </w:r>
            <w:r w:rsidRPr="009E4D9A">
              <w:rPr>
                <w:b/>
                <w:caps/>
              </w:rPr>
              <w:t>Control + Mouse Wheel Up</w:t>
            </w:r>
          </w:p>
        </w:tc>
      </w:tr>
      <w:tr w:rsidR="009B10E1" w:rsidRPr="009B10E1" w14:paraId="168E47FA" w14:textId="77777777" w:rsidTr="009E4D9A">
        <w:trPr>
          <w:cantSplit/>
          <w:jc w:val="center"/>
        </w:trPr>
        <w:tc>
          <w:tcPr>
            <w:tcW w:w="2880" w:type="dxa"/>
            <w:vAlign w:val="center"/>
          </w:tcPr>
          <w:p w14:paraId="168E47F8" w14:textId="77777777" w:rsidR="009B10E1" w:rsidRPr="009B10E1" w:rsidRDefault="009B10E1" w:rsidP="00822CFB">
            <w:pPr>
              <w:ind w:left="0"/>
            </w:pPr>
            <w:r w:rsidRPr="009B10E1">
              <w:t>Zoom Out</w:t>
            </w:r>
          </w:p>
        </w:tc>
        <w:tc>
          <w:tcPr>
            <w:tcW w:w="5585" w:type="dxa"/>
            <w:vAlign w:val="center"/>
          </w:tcPr>
          <w:p w14:paraId="168E47F9" w14:textId="77777777" w:rsidR="009B10E1" w:rsidRPr="009E4D9A" w:rsidRDefault="009B10E1" w:rsidP="009B10E1">
            <w:pPr>
              <w:tabs>
                <w:tab w:val="num" w:pos="1800"/>
              </w:tabs>
              <w:ind w:left="0" w:hanging="360"/>
              <w:jc w:val="center"/>
              <w:rPr>
                <w:b/>
                <w:caps/>
              </w:rPr>
            </w:pPr>
            <w:r w:rsidRPr="009E4D9A">
              <w:rPr>
                <w:b/>
                <w:caps/>
              </w:rPr>
              <w:t>Control + Minus or Control + Mouse Wheel Down</w:t>
            </w:r>
          </w:p>
        </w:tc>
      </w:tr>
      <w:tr w:rsidR="009B10E1" w:rsidRPr="009B10E1" w14:paraId="168E47FD" w14:textId="77777777" w:rsidTr="009E4D9A">
        <w:trPr>
          <w:cantSplit/>
          <w:jc w:val="center"/>
        </w:trPr>
        <w:tc>
          <w:tcPr>
            <w:tcW w:w="2880" w:type="dxa"/>
            <w:vAlign w:val="center"/>
          </w:tcPr>
          <w:p w14:paraId="168E47FB" w14:textId="77777777" w:rsidR="009B10E1" w:rsidRPr="009B10E1" w:rsidRDefault="009B10E1" w:rsidP="00822CFB">
            <w:pPr>
              <w:ind w:left="0"/>
            </w:pPr>
            <w:r w:rsidRPr="009B10E1">
              <w:t>Zoom to 100%</w:t>
            </w:r>
          </w:p>
        </w:tc>
        <w:tc>
          <w:tcPr>
            <w:tcW w:w="5585" w:type="dxa"/>
            <w:vAlign w:val="center"/>
          </w:tcPr>
          <w:p w14:paraId="168E47FC" w14:textId="77777777" w:rsidR="009B10E1" w:rsidRPr="009E4D9A" w:rsidRDefault="009B10E1" w:rsidP="009B10E1">
            <w:pPr>
              <w:tabs>
                <w:tab w:val="num" w:pos="1800"/>
              </w:tabs>
              <w:ind w:left="0" w:hanging="360"/>
              <w:jc w:val="center"/>
              <w:rPr>
                <w:b/>
                <w:caps/>
              </w:rPr>
            </w:pPr>
            <w:r w:rsidRPr="009E4D9A">
              <w:rPr>
                <w:b/>
                <w:caps/>
              </w:rPr>
              <w:t>Control + 0</w:t>
            </w:r>
          </w:p>
        </w:tc>
      </w:tr>
      <w:tr w:rsidR="009B10E1" w:rsidRPr="009B10E1" w14:paraId="168E4800" w14:textId="77777777" w:rsidTr="009E4D9A">
        <w:trPr>
          <w:cantSplit/>
          <w:jc w:val="center"/>
        </w:trPr>
        <w:tc>
          <w:tcPr>
            <w:tcW w:w="2880" w:type="dxa"/>
            <w:vAlign w:val="center"/>
          </w:tcPr>
          <w:p w14:paraId="168E47FE" w14:textId="77777777" w:rsidR="009B10E1" w:rsidRPr="009B10E1" w:rsidRDefault="009B10E1" w:rsidP="00822CFB">
            <w:pPr>
              <w:ind w:left="0"/>
            </w:pPr>
            <w:r w:rsidRPr="009B10E1">
              <w:t>Read Address bar</w:t>
            </w:r>
          </w:p>
        </w:tc>
        <w:tc>
          <w:tcPr>
            <w:tcW w:w="5585" w:type="dxa"/>
            <w:vAlign w:val="center"/>
          </w:tcPr>
          <w:p w14:paraId="168E47FF" w14:textId="77777777" w:rsidR="009B10E1" w:rsidRPr="009E4D9A" w:rsidRDefault="009B10E1" w:rsidP="009B10E1">
            <w:pPr>
              <w:tabs>
                <w:tab w:val="num" w:pos="1800"/>
              </w:tabs>
              <w:ind w:left="0" w:hanging="360"/>
              <w:jc w:val="center"/>
              <w:rPr>
                <w:b/>
                <w:caps/>
              </w:rPr>
            </w:pPr>
            <w:r w:rsidRPr="009E4D9A">
              <w:rPr>
                <w:b/>
                <w:caps/>
              </w:rPr>
              <w:t>Insert + A</w:t>
            </w:r>
          </w:p>
        </w:tc>
      </w:tr>
      <w:tr w:rsidR="009B10E1" w:rsidRPr="009B10E1" w14:paraId="168E4803" w14:textId="77777777" w:rsidTr="009E4D9A">
        <w:trPr>
          <w:cantSplit/>
          <w:jc w:val="center"/>
        </w:trPr>
        <w:tc>
          <w:tcPr>
            <w:tcW w:w="2880" w:type="dxa"/>
            <w:vAlign w:val="center"/>
          </w:tcPr>
          <w:p w14:paraId="168E4801" w14:textId="77777777" w:rsidR="009B10E1" w:rsidRPr="009B10E1" w:rsidRDefault="009B10E1" w:rsidP="00822CFB">
            <w:pPr>
              <w:ind w:left="0"/>
            </w:pPr>
            <w:r w:rsidRPr="009B10E1">
              <w:t>List of previously typed addresses</w:t>
            </w:r>
          </w:p>
        </w:tc>
        <w:tc>
          <w:tcPr>
            <w:tcW w:w="5585" w:type="dxa"/>
            <w:vAlign w:val="center"/>
          </w:tcPr>
          <w:p w14:paraId="168E4802" w14:textId="77777777" w:rsidR="009B10E1" w:rsidRPr="000B4FE4" w:rsidRDefault="009B10E1" w:rsidP="009B10E1">
            <w:pPr>
              <w:ind w:left="0"/>
              <w:jc w:val="center"/>
              <w:rPr>
                <w:b/>
              </w:rPr>
            </w:pPr>
            <w:r w:rsidRPr="000B4FE4">
              <w:rPr>
                <w:b/>
              </w:rPr>
              <w:t>F4</w:t>
            </w:r>
          </w:p>
        </w:tc>
      </w:tr>
      <w:tr w:rsidR="009B10E1" w:rsidRPr="009B10E1" w14:paraId="168E4806" w14:textId="77777777" w:rsidTr="009E4D9A">
        <w:trPr>
          <w:cantSplit/>
          <w:jc w:val="center"/>
        </w:trPr>
        <w:tc>
          <w:tcPr>
            <w:tcW w:w="2880" w:type="dxa"/>
            <w:vAlign w:val="center"/>
          </w:tcPr>
          <w:p w14:paraId="168E4804" w14:textId="77777777" w:rsidR="009B10E1" w:rsidRPr="009B10E1" w:rsidRDefault="009B10E1" w:rsidP="00822CFB">
            <w:pPr>
              <w:ind w:left="0"/>
            </w:pPr>
            <w:r w:rsidRPr="009B10E1">
              <w:t>Move JAWS Cursor to Address bar</w:t>
            </w:r>
          </w:p>
        </w:tc>
        <w:tc>
          <w:tcPr>
            <w:tcW w:w="5585" w:type="dxa"/>
            <w:vAlign w:val="center"/>
          </w:tcPr>
          <w:p w14:paraId="168E4805" w14:textId="77777777" w:rsidR="009B10E1" w:rsidRPr="000B4FE4" w:rsidRDefault="009B10E1" w:rsidP="009B10E1">
            <w:pPr>
              <w:ind w:left="0"/>
              <w:jc w:val="center"/>
              <w:rPr>
                <w:b/>
              </w:rPr>
            </w:pPr>
            <w:r w:rsidRPr="009E4D9A">
              <w:rPr>
                <w:b/>
                <w:caps/>
              </w:rPr>
              <w:t>Insert + A</w:t>
            </w:r>
            <w:r w:rsidRPr="000B4FE4">
              <w:rPr>
                <w:b/>
              </w:rPr>
              <w:t xml:space="preserve"> twice quickly</w:t>
            </w:r>
          </w:p>
        </w:tc>
      </w:tr>
      <w:tr w:rsidR="009B10E1" w:rsidRPr="009B10E1" w14:paraId="168E4809" w14:textId="77777777" w:rsidTr="009E4D9A">
        <w:trPr>
          <w:cantSplit/>
          <w:jc w:val="center"/>
        </w:trPr>
        <w:tc>
          <w:tcPr>
            <w:tcW w:w="2880" w:type="dxa"/>
            <w:vAlign w:val="center"/>
          </w:tcPr>
          <w:p w14:paraId="168E4807" w14:textId="77777777" w:rsidR="009B10E1" w:rsidRPr="009B10E1" w:rsidRDefault="009B10E1" w:rsidP="00822CFB">
            <w:pPr>
              <w:ind w:left="0"/>
            </w:pPr>
            <w:r w:rsidRPr="009B10E1">
              <w:t>Virtual HTML features</w:t>
            </w:r>
          </w:p>
        </w:tc>
        <w:tc>
          <w:tcPr>
            <w:tcW w:w="5585" w:type="dxa"/>
            <w:vAlign w:val="center"/>
          </w:tcPr>
          <w:p w14:paraId="168E4808" w14:textId="77777777" w:rsidR="009B10E1" w:rsidRPr="009E4D9A" w:rsidRDefault="009B10E1" w:rsidP="009B10E1">
            <w:pPr>
              <w:tabs>
                <w:tab w:val="num" w:pos="1800"/>
              </w:tabs>
              <w:ind w:left="0" w:hanging="360"/>
              <w:jc w:val="center"/>
              <w:rPr>
                <w:b/>
                <w:caps/>
              </w:rPr>
            </w:pPr>
            <w:r w:rsidRPr="009E4D9A">
              <w:rPr>
                <w:b/>
                <w:caps/>
              </w:rPr>
              <w:t>Insert + F3</w:t>
            </w:r>
          </w:p>
        </w:tc>
      </w:tr>
      <w:tr w:rsidR="009B10E1" w:rsidRPr="009B10E1" w14:paraId="168E480C" w14:textId="77777777" w:rsidTr="009E4D9A">
        <w:trPr>
          <w:cantSplit/>
          <w:jc w:val="center"/>
        </w:trPr>
        <w:tc>
          <w:tcPr>
            <w:tcW w:w="2880" w:type="dxa"/>
            <w:vAlign w:val="center"/>
          </w:tcPr>
          <w:p w14:paraId="168E480A" w14:textId="77777777" w:rsidR="009B10E1" w:rsidRPr="009B10E1" w:rsidRDefault="009B10E1" w:rsidP="00822CFB">
            <w:pPr>
              <w:ind w:left="0"/>
            </w:pPr>
            <w:r w:rsidRPr="009B10E1">
              <w:t>Open Favorites</w:t>
            </w:r>
          </w:p>
        </w:tc>
        <w:tc>
          <w:tcPr>
            <w:tcW w:w="5585" w:type="dxa"/>
            <w:vAlign w:val="center"/>
          </w:tcPr>
          <w:p w14:paraId="168E480B" w14:textId="77777777" w:rsidR="009B10E1" w:rsidRPr="009E4D9A" w:rsidRDefault="009B10E1" w:rsidP="009B10E1">
            <w:pPr>
              <w:tabs>
                <w:tab w:val="num" w:pos="1800"/>
              </w:tabs>
              <w:ind w:left="0" w:hanging="360"/>
              <w:jc w:val="center"/>
              <w:rPr>
                <w:b/>
                <w:caps/>
              </w:rPr>
            </w:pPr>
            <w:r w:rsidRPr="009E4D9A">
              <w:rPr>
                <w:b/>
                <w:caps/>
              </w:rPr>
              <w:t>Control + I or Alt + A</w:t>
            </w:r>
          </w:p>
        </w:tc>
      </w:tr>
      <w:tr w:rsidR="009B10E1" w:rsidRPr="009B10E1" w14:paraId="168E480F" w14:textId="77777777" w:rsidTr="009E4D9A">
        <w:trPr>
          <w:cantSplit/>
          <w:jc w:val="center"/>
        </w:trPr>
        <w:tc>
          <w:tcPr>
            <w:tcW w:w="2880" w:type="dxa"/>
            <w:vAlign w:val="center"/>
          </w:tcPr>
          <w:p w14:paraId="168E480D" w14:textId="77777777" w:rsidR="009B10E1" w:rsidRPr="009B10E1" w:rsidRDefault="009B10E1" w:rsidP="00822CFB">
            <w:pPr>
              <w:ind w:left="0"/>
            </w:pPr>
            <w:r w:rsidRPr="009B10E1">
              <w:t>Organize Favorites</w:t>
            </w:r>
          </w:p>
        </w:tc>
        <w:tc>
          <w:tcPr>
            <w:tcW w:w="5585" w:type="dxa"/>
            <w:vAlign w:val="center"/>
          </w:tcPr>
          <w:p w14:paraId="168E480E" w14:textId="77777777" w:rsidR="009B10E1" w:rsidRPr="009E4D9A" w:rsidRDefault="009B10E1" w:rsidP="009B10E1">
            <w:pPr>
              <w:tabs>
                <w:tab w:val="num" w:pos="1800"/>
              </w:tabs>
              <w:ind w:left="0" w:hanging="360"/>
              <w:jc w:val="center"/>
              <w:rPr>
                <w:b/>
                <w:caps/>
              </w:rPr>
            </w:pPr>
            <w:r w:rsidRPr="009E4D9A">
              <w:rPr>
                <w:b/>
                <w:caps/>
              </w:rPr>
              <w:t>Control + B</w:t>
            </w:r>
          </w:p>
        </w:tc>
      </w:tr>
      <w:tr w:rsidR="009B10E1" w:rsidRPr="009B10E1" w14:paraId="168E4812" w14:textId="77777777" w:rsidTr="009E4D9A">
        <w:trPr>
          <w:cantSplit/>
          <w:jc w:val="center"/>
        </w:trPr>
        <w:tc>
          <w:tcPr>
            <w:tcW w:w="2880" w:type="dxa"/>
            <w:vAlign w:val="center"/>
          </w:tcPr>
          <w:p w14:paraId="168E4810" w14:textId="77777777" w:rsidR="009B10E1" w:rsidRPr="009B10E1" w:rsidRDefault="009B10E1" w:rsidP="00822CFB">
            <w:pPr>
              <w:ind w:left="0"/>
            </w:pPr>
            <w:r w:rsidRPr="009B10E1">
              <w:t>Add current page to Favorites</w:t>
            </w:r>
          </w:p>
        </w:tc>
        <w:tc>
          <w:tcPr>
            <w:tcW w:w="5585" w:type="dxa"/>
            <w:vAlign w:val="center"/>
          </w:tcPr>
          <w:p w14:paraId="168E4811" w14:textId="77777777" w:rsidR="009B10E1" w:rsidRPr="009E4D9A" w:rsidRDefault="009B10E1" w:rsidP="009B10E1">
            <w:pPr>
              <w:tabs>
                <w:tab w:val="num" w:pos="1800"/>
              </w:tabs>
              <w:ind w:left="0" w:hanging="360"/>
              <w:jc w:val="center"/>
              <w:rPr>
                <w:b/>
                <w:caps/>
              </w:rPr>
            </w:pPr>
            <w:r w:rsidRPr="009E4D9A">
              <w:rPr>
                <w:b/>
                <w:caps/>
              </w:rPr>
              <w:t>Control + D</w:t>
            </w:r>
          </w:p>
        </w:tc>
      </w:tr>
      <w:tr w:rsidR="009B10E1" w:rsidRPr="009B10E1" w14:paraId="168E4815" w14:textId="77777777" w:rsidTr="009E4D9A">
        <w:trPr>
          <w:cantSplit/>
          <w:jc w:val="center"/>
        </w:trPr>
        <w:tc>
          <w:tcPr>
            <w:tcW w:w="2880" w:type="dxa"/>
            <w:vAlign w:val="center"/>
          </w:tcPr>
          <w:p w14:paraId="168E4813" w14:textId="77777777" w:rsidR="009B10E1" w:rsidRPr="009B10E1" w:rsidRDefault="009B10E1" w:rsidP="00822CFB">
            <w:pPr>
              <w:ind w:left="0"/>
            </w:pPr>
            <w:r w:rsidRPr="009B10E1">
              <w:t>Activate Mouse Over</w:t>
            </w:r>
          </w:p>
        </w:tc>
        <w:tc>
          <w:tcPr>
            <w:tcW w:w="5585" w:type="dxa"/>
            <w:vAlign w:val="center"/>
          </w:tcPr>
          <w:p w14:paraId="168E4814" w14:textId="77777777" w:rsidR="009B10E1" w:rsidRPr="009E4D9A" w:rsidRDefault="009B10E1" w:rsidP="000B4FE4">
            <w:pPr>
              <w:tabs>
                <w:tab w:val="num" w:pos="1800"/>
              </w:tabs>
              <w:ind w:left="0" w:hanging="360"/>
              <w:jc w:val="center"/>
              <w:rPr>
                <w:b/>
                <w:caps/>
              </w:rPr>
            </w:pPr>
            <w:r w:rsidRPr="009E4D9A">
              <w:rPr>
                <w:b/>
                <w:caps/>
              </w:rPr>
              <w:t xml:space="preserve">Insert + Control + </w:t>
            </w:r>
            <w:r w:rsidR="000B4FE4" w:rsidRPr="009E4D9A">
              <w:rPr>
                <w:b/>
                <w:caps/>
              </w:rPr>
              <w:t>Enter</w:t>
            </w:r>
          </w:p>
        </w:tc>
      </w:tr>
      <w:tr w:rsidR="009B10E1" w:rsidRPr="009B10E1" w14:paraId="168E4818" w14:textId="77777777" w:rsidTr="009E4D9A">
        <w:trPr>
          <w:cantSplit/>
          <w:jc w:val="center"/>
        </w:trPr>
        <w:tc>
          <w:tcPr>
            <w:tcW w:w="2880" w:type="dxa"/>
            <w:vAlign w:val="center"/>
          </w:tcPr>
          <w:p w14:paraId="168E4816" w14:textId="77777777" w:rsidR="009B10E1" w:rsidRPr="009B10E1" w:rsidRDefault="009B10E1" w:rsidP="00822CFB">
            <w:pPr>
              <w:ind w:left="0"/>
            </w:pPr>
            <w:r w:rsidRPr="009B10E1">
              <w:t>Select a Mouse Over element</w:t>
            </w:r>
          </w:p>
        </w:tc>
        <w:tc>
          <w:tcPr>
            <w:tcW w:w="5585" w:type="dxa"/>
            <w:vAlign w:val="center"/>
          </w:tcPr>
          <w:p w14:paraId="168E4817" w14:textId="77777777" w:rsidR="009B10E1" w:rsidRPr="009E4D9A" w:rsidRDefault="009B10E1" w:rsidP="009B10E1">
            <w:pPr>
              <w:tabs>
                <w:tab w:val="num" w:pos="1800"/>
              </w:tabs>
              <w:ind w:left="0" w:hanging="360"/>
              <w:jc w:val="center"/>
              <w:rPr>
                <w:b/>
                <w:caps/>
              </w:rPr>
            </w:pPr>
            <w:r w:rsidRPr="009E4D9A">
              <w:rPr>
                <w:b/>
                <w:caps/>
              </w:rPr>
              <w:t>Insert + Windows Key + Semicolon</w:t>
            </w:r>
          </w:p>
        </w:tc>
      </w:tr>
      <w:tr w:rsidR="009B10E1" w:rsidRPr="009B10E1" w14:paraId="168E481B" w14:textId="77777777" w:rsidTr="009E4D9A">
        <w:trPr>
          <w:cantSplit/>
          <w:jc w:val="center"/>
        </w:trPr>
        <w:tc>
          <w:tcPr>
            <w:tcW w:w="2880" w:type="dxa"/>
            <w:vAlign w:val="center"/>
          </w:tcPr>
          <w:p w14:paraId="168E4819" w14:textId="77777777" w:rsidR="009B10E1" w:rsidRPr="009B10E1" w:rsidRDefault="009B10E1" w:rsidP="00822CFB">
            <w:pPr>
              <w:ind w:left="0"/>
            </w:pPr>
            <w:r w:rsidRPr="009B10E1">
              <w:t>View basic element information</w:t>
            </w:r>
          </w:p>
        </w:tc>
        <w:tc>
          <w:tcPr>
            <w:tcW w:w="5585" w:type="dxa"/>
            <w:vAlign w:val="center"/>
          </w:tcPr>
          <w:p w14:paraId="168E481A" w14:textId="77777777" w:rsidR="009B10E1" w:rsidRPr="009E4D9A" w:rsidRDefault="009B10E1" w:rsidP="009B10E1">
            <w:pPr>
              <w:tabs>
                <w:tab w:val="num" w:pos="1800"/>
              </w:tabs>
              <w:ind w:left="0" w:hanging="360"/>
              <w:jc w:val="center"/>
              <w:rPr>
                <w:b/>
                <w:caps/>
              </w:rPr>
            </w:pPr>
            <w:r w:rsidRPr="009E4D9A">
              <w:rPr>
                <w:b/>
                <w:caps/>
              </w:rPr>
              <w:t>Insert + Shift + F1</w:t>
            </w:r>
          </w:p>
        </w:tc>
      </w:tr>
      <w:tr w:rsidR="009B10E1" w:rsidRPr="009B10E1" w14:paraId="168E481E" w14:textId="77777777" w:rsidTr="009E4D9A">
        <w:trPr>
          <w:cantSplit/>
          <w:jc w:val="center"/>
        </w:trPr>
        <w:tc>
          <w:tcPr>
            <w:tcW w:w="2880" w:type="dxa"/>
            <w:vAlign w:val="center"/>
          </w:tcPr>
          <w:p w14:paraId="168E481C" w14:textId="77777777" w:rsidR="009B10E1" w:rsidRPr="009B10E1" w:rsidRDefault="009B10E1" w:rsidP="00822CFB">
            <w:pPr>
              <w:ind w:left="0"/>
            </w:pPr>
            <w:r w:rsidRPr="009B10E1">
              <w:t>View advanced element information</w:t>
            </w:r>
          </w:p>
        </w:tc>
        <w:tc>
          <w:tcPr>
            <w:tcW w:w="5585" w:type="dxa"/>
            <w:vAlign w:val="center"/>
          </w:tcPr>
          <w:p w14:paraId="168E481D" w14:textId="77777777" w:rsidR="009B10E1" w:rsidRPr="009E4D9A" w:rsidRDefault="009B10E1" w:rsidP="009B10E1">
            <w:pPr>
              <w:tabs>
                <w:tab w:val="num" w:pos="1800"/>
              </w:tabs>
              <w:ind w:left="0" w:hanging="360"/>
              <w:jc w:val="center"/>
              <w:rPr>
                <w:b/>
                <w:caps/>
              </w:rPr>
            </w:pPr>
            <w:r w:rsidRPr="009E4D9A">
              <w:rPr>
                <w:b/>
                <w:caps/>
              </w:rPr>
              <w:t>Control + Insert + Shift + F1</w:t>
            </w:r>
          </w:p>
        </w:tc>
      </w:tr>
      <w:tr w:rsidR="009B10E1" w:rsidRPr="009B10E1" w14:paraId="168E4821" w14:textId="77777777" w:rsidTr="009E4D9A">
        <w:trPr>
          <w:cantSplit/>
          <w:jc w:val="center"/>
        </w:trPr>
        <w:tc>
          <w:tcPr>
            <w:tcW w:w="2880" w:type="dxa"/>
            <w:vAlign w:val="center"/>
          </w:tcPr>
          <w:p w14:paraId="168E481F" w14:textId="77777777" w:rsidR="009B10E1" w:rsidRPr="009B10E1" w:rsidRDefault="009B10E1" w:rsidP="00822CFB">
            <w:pPr>
              <w:ind w:left="0"/>
            </w:pPr>
            <w:r w:rsidRPr="009B10E1">
              <w:t>Open and select items in the ARIA Drag and Drop dialog box</w:t>
            </w:r>
          </w:p>
        </w:tc>
        <w:tc>
          <w:tcPr>
            <w:tcW w:w="5585" w:type="dxa"/>
            <w:vAlign w:val="center"/>
          </w:tcPr>
          <w:p w14:paraId="168E4820" w14:textId="77777777" w:rsidR="009B10E1" w:rsidRPr="009E4D9A" w:rsidRDefault="009B10E1" w:rsidP="009B10E1">
            <w:pPr>
              <w:tabs>
                <w:tab w:val="num" w:pos="1800"/>
              </w:tabs>
              <w:ind w:left="0" w:hanging="360"/>
              <w:jc w:val="center"/>
              <w:rPr>
                <w:b/>
                <w:caps/>
              </w:rPr>
            </w:pPr>
            <w:r w:rsidRPr="009E4D9A">
              <w:rPr>
                <w:b/>
                <w:caps/>
              </w:rPr>
              <w:t>Windows Key + Control + Equals</w:t>
            </w:r>
          </w:p>
        </w:tc>
      </w:tr>
      <w:tr w:rsidR="009B10E1" w:rsidRPr="009B10E1" w14:paraId="168E4824" w14:textId="77777777" w:rsidTr="009E4D9A">
        <w:trPr>
          <w:cantSplit/>
          <w:jc w:val="center"/>
        </w:trPr>
        <w:tc>
          <w:tcPr>
            <w:tcW w:w="2880" w:type="dxa"/>
            <w:vAlign w:val="center"/>
          </w:tcPr>
          <w:p w14:paraId="168E4822" w14:textId="77777777" w:rsidR="009B10E1" w:rsidRPr="009B10E1" w:rsidRDefault="009B10E1" w:rsidP="00822CFB">
            <w:pPr>
              <w:ind w:left="0"/>
            </w:pPr>
            <w:r w:rsidRPr="009B10E1">
              <w:t>Open ARIA Live Region Text Filter dialog box</w:t>
            </w:r>
          </w:p>
        </w:tc>
        <w:tc>
          <w:tcPr>
            <w:tcW w:w="5585" w:type="dxa"/>
            <w:vAlign w:val="center"/>
          </w:tcPr>
          <w:p w14:paraId="168E4823" w14:textId="77777777" w:rsidR="009B10E1" w:rsidRPr="009E4D9A" w:rsidRDefault="009B10E1" w:rsidP="008A71F0">
            <w:pPr>
              <w:keepNext/>
              <w:tabs>
                <w:tab w:val="num" w:pos="1800"/>
              </w:tabs>
              <w:ind w:left="0" w:hanging="360"/>
              <w:jc w:val="center"/>
              <w:rPr>
                <w:b/>
                <w:caps/>
              </w:rPr>
            </w:pPr>
            <w:r w:rsidRPr="009E4D9A">
              <w:rPr>
                <w:b/>
                <w:caps/>
              </w:rPr>
              <w:t>Windows Key + Control + Dash</w:t>
            </w:r>
          </w:p>
        </w:tc>
      </w:tr>
    </w:tbl>
    <w:p w14:paraId="686C1890" w14:textId="119029F9" w:rsidR="008A71F0" w:rsidRPr="008A71F0" w:rsidRDefault="008A71F0">
      <w:pPr>
        <w:pStyle w:val="Caption"/>
        <w:rPr>
          <w:b w:val="0"/>
        </w:rPr>
      </w:pPr>
      <w:bookmarkStart w:id="54" w:name="tabbed"/>
      <w:bookmarkEnd w:id="54"/>
      <w:r w:rsidRPr="008A71F0">
        <w:rPr>
          <w:b w:val="0"/>
        </w:rPr>
        <w:t xml:space="preserve">Table </w:t>
      </w:r>
      <w:r w:rsidRPr="008A71F0">
        <w:rPr>
          <w:b w:val="0"/>
        </w:rPr>
        <w:fldChar w:fldCharType="begin"/>
      </w:r>
      <w:r w:rsidRPr="008A71F0">
        <w:rPr>
          <w:b w:val="0"/>
        </w:rPr>
        <w:instrText xml:space="preserve"> SEQ Table \* ARABIC </w:instrText>
      </w:r>
      <w:r w:rsidRPr="008A71F0">
        <w:rPr>
          <w:b w:val="0"/>
        </w:rPr>
        <w:fldChar w:fldCharType="separate"/>
      </w:r>
      <w:r w:rsidR="00D07C33">
        <w:rPr>
          <w:b w:val="0"/>
          <w:noProof/>
        </w:rPr>
        <w:t>2</w:t>
      </w:r>
      <w:r w:rsidRPr="008A71F0">
        <w:rPr>
          <w:b w:val="0"/>
        </w:rPr>
        <w:fldChar w:fldCharType="end"/>
      </w:r>
      <w:r w:rsidRPr="008A71F0">
        <w:rPr>
          <w:b w:val="0"/>
        </w:rPr>
        <w:t>:  Internet Explorer Keystrokes</w:t>
      </w:r>
    </w:p>
    <w:p w14:paraId="168E4825" w14:textId="77777777" w:rsidR="00EB0768" w:rsidRDefault="00EB0768" w:rsidP="00822CFB">
      <w:pPr>
        <w:pStyle w:val="Heading3"/>
      </w:pPr>
      <w:bookmarkStart w:id="55" w:name="_Toc345945972"/>
      <w:r>
        <w:t xml:space="preserve">Tabbed Browsing </w:t>
      </w:r>
      <w:r w:rsidRPr="00AE5BE1">
        <w:t>Keystroke</w:t>
      </w:r>
      <w:r>
        <w:t>s</w:t>
      </w:r>
      <w:bookmarkEnd w:id="55"/>
    </w:p>
    <w:tbl>
      <w:tblPr>
        <w:tblStyle w:val="TableGrid"/>
        <w:tblW w:w="0" w:type="auto"/>
        <w:jc w:val="center"/>
        <w:tblLook w:val="04A0" w:firstRow="1" w:lastRow="0" w:firstColumn="1" w:lastColumn="0" w:noHBand="0" w:noVBand="1"/>
        <w:tblCaption w:val="Table 9"/>
        <w:tblDescription w:val="PlaceMarkers Keystrokes"/>
      </w:tblPr>
      <w:tblGrid>
        <w:gridCol w:w="2880"/>
        <w:gridCol w:w="3330"/>
      </w:tblGrid>
      <w:tr w:rsidR="00822CFB" w:rsidRPr="00822CFB" w14:paraId="168E4828" w14:textId="77777777" w:rsidTr="009E4D9A">
        <w:trPr>
          <w:cantSplit/>
          <w:tblHeader/>
          <w:jc w:val="center"/>
        </w:trPr>
        <w:tc>
          <w:tcPr>
            <w:tcW w:w="2880" w:type="dxa"/>
            <w:vAlign w:val="center"/>
          </w:tcPr>
          <w:p w14:paraId="168E4826" w14:textId="77777777" w:rsidR="00822CFB" w:rsidRPr="00822CFB" w:rsidRDefault="00822CFB" w:rsidP="00822CFB">
            <w:pPr>
              <w:ind w:left="0"/>
              <w:jc w:val="center"/>
              <w:rPr>
                <w:b/>
                <w:bCs/>
              </w:rPr>
            </w:pPr>
            <w:r w:rsidRPr="00822CFB">
              <w:rPr>
                <w:b/>
                <w:bCs/>
              </w:rPr>
              <w:t>Description</w:t>
            </w:r>
          </w:p>
        </w:tc>
        <w:tc>
          <w:tcPr>
            <w:tcW w:w="3330" w:type="dxa"/>
            <w:vAlign w:val="center"/>
          </w:tcPr>
          <w:p w14:paraId="168E4827" w14:textId="77777777" w:rsidR="00822CFB" w:rsidRPr="000B4FE4" w:rsidRDefault="00822CFB" w:rsidP="00822CFB">
            <w:pPr>
              <w:ind w:left="0"/>
              <w:jc w:val="center"/>
              <w:rPr>
                <w:b/>
                <w:bCs/>
              </w:rPr>
            </w:pPr>
            <w:r w:rsidRPr="000B4FE4">
              <w:rPr>
                <w:b/>
                <w:bCs/>
              </w:rPr>
              <w:t>Keystroke</w:t>
            </w:r>
          </w:p>
        </w:tc>
      </w:tr>
      <w:tr w:rsidR="00822CFB" w:rsidRPr="00822CFB" w14:paraId="168E482B" w14:textId="77777777" w:rsidTr="009E4D9A">
        <w:trPr>
          <w:cantSplit/>
          <w:jc w:val="center"/>
        </w:trPr>
        <w:tc>
          <w:tcPr>
            <w:tcW w:w="2880" w:type="dxa"/>
            <w:vAlign w:val="center"/>
          </w:tcPr>
          <w:p w14:paraId="168E4829" w14:textId="77777777" w:rsidR="00822CFB" w:rsidRPr="00822CFB" w:rsidRDefault="00822CFB" w:rsidP="00822CFB">
            <w:pPr>
              <w:ind w:left="0"/>
            </w:pPr>
            <w:r w:rsidRPr="00822CFB">
              <w:t>Open a new tab</w:t>
            </w:r>
          </w:p>
        </w:tc>
        <w:tc>
          <w:tcPr>
            <w:tcW w:w="3330" w:type="dxa"/>
            <w:vAlign w:val="center"/>
          </w:tcPr>
          <w:p w14:paraId="168E482A" w14:textId="77777777" w:rsidR="00822CFB" w:rsidRPr="009E4D9A" w:rsidRDefault="00822CFB" w:rsidP="00822CFB">
            <w:pPr>
              <w:tabs>
                <w:tab w:val="num" w:pos="1800"/>
              </w:tabs>
              <w:ind w:left="0" w:hanging="360"/>
              <w:jc w:val="center"/>
              <w:rPr>
                <w:b/>
                <w:caps/>
              </w:rPr>
            </w:pPr>
            <w:r w:rsidRPr="009E4D9A">
              <w:rPr>
                <w:b/>
                <w:caps/>
              </w:rPr>
              <w:t>Control + T</w:t>
            </w:r>
          </w:p>
        </w:tc>
      </w:tr>
      <w:tr w:rsidR="00822CFB" w:rsidRPr="00822CFB" w14:paraId="168E482E" w14:textId="77777777" w:rsidTr="009E4D9A">
        <w:trPr>
          <w:cantSplit/>
          <w:jc w:val="center"/>
        </w:trPr>
        <w:tc>
          <w:tcPr>
            <w:tcW w:w="2880" w:type="dxa"/>
            <w:vAlign w:val="center"/>
          </w:tcPr>
          <w:p w14:paraId="168E482C" w14:textId="77777777" w:rsidR="00822CFB" w:rsidRPr="00822CFB" w:rsidRDefault="00822CFB" w:rsidP="00822CFB">
            <w:pPr>
              <w:ind w:left="0"/>
            </w:pPr>
            <w:r w:rsidRPr="00822CFB">
              <w:t>Open a new tab from the Address bar</w:t>
            </w:r>
          </w:p>
        </w:tc>
        <w:tc>
          <w:tcPr>
            <w:tcW w:w="3330" w:type="dxa"/>
            <w:vAlign w:val="center"/>
          </w:tcPr>
          <w:p w14:paraId="168E482D" w14:textId="77777777" w:rsidR="00822CFB" w:rsidRPr="009E4D9A" w:rsidRDefault="00822CFB" w:rsidP="000B4FE4">
            <w:pPr>
              <w:tabs>
                <w:tab w:val="num" w:pos="1800"/>
              </w:tabs>
              <w:ind w:left="0" w:hanging="360"/>
              <w:jc w:val="center"/>
              <w:rPr>
                <w:b/>
                <w:caps/>
              </w:rPr>
            </w:pPr>
            <w:r w:rsidRPr="009E4D9A">
              <w:rPr>
                <w:b/>
                <w:caps/>
              </w:rPr>
              <w:t xml:space="preserve">Alt + </w:t>
            </w:r>
            <w:r w:rsidR="000B4FE4" w:rsidRPr="009E4D9A">
              <w:rPr>
                <w:b/>
                <w:caps/>
              </w:rPr>
              <w:t>Enter</w:t>
            </w:r>
          </w:p>
        </w:tc>
      </w:tr>
      <w:tr w:rsidR="00822CFB" w:rsidRPr="00822CFB" w14:paraId="168E4831" w14:textId="77777777" w:rsidTr="009E4D9A">
        <w:trPr>
          <w:cantSplit/>
          <w:jc w:val="center"/>
        </w:trPr>
        <w:tc>
          <w:tcPr>
            <w:tcW w:w="2880" w:type="dxa"/>
            <w:vAlign w:val="center"/>
          </w:tcPr>
          <w:p w14:paraId="168E482F" w14:textId="77777777" w:rsidR="00822CFB" w:rsidRPr="00822CFB" w:rsidRDefault="00822CFB" w:rsidP="00822CFB">
            <w:pPr>
              <w:ind w:left="0"/>
            </w:pPr>
            <w:r w:rsidRPr="00822CFB">
              <w:t>Open a new tab from the toolbar Search box</w:t>
            </w:r>
          </w:p>
        </w:tc>
        <w:tc>
          <w:tcPr>
            <w:tcW w:w="3330" w:type="dxa"/>
            <w:vAlign w:val="center"/>
          </w:tcPr>
          <w:p w14:paraId="168E4830" w14:textId="77777777" w:rsidR="00822CFB" w:rsidRPr="009E4D9A" w:rsidRDefault="00822CFB" w:rsidP="00822CFB">
            <w:pPr>
              <w:tabs>
                <w:tab w:val="num" w:pos="1800"/>
              </w:tabs>
              <w:ind w:left="0" w:hanging="360"/>
              <w:jc w:val="center"/>
              <w:rPr>
                <w:b/>
                <w:caps/>
              </w:rPr>
            </w:pPr>
            <w:r w:rsidRPr="009E4D9A">
              <w:rPr>
                <w:b/>
                <w:caps/>
              </w:rPr>
              <w:t>Alt + Enter</w:t>
            </w:r>
          </w:p>
        </w:tc>
      </w:tr>
      <w:tr w:rsidR="00822CFB" w:rsidRPr="00822CFB" w14:paraId="168E4834" w14:textId="77777777" w:rsidTr="009E4D9A">
        <w:trPr>
          <w:cantSplit/>
          <w:jc w:val="center"/>
        </w:trPr>
        <w:tc>
          <w:tcPr>
            <w:tcW w:w="2880" w:type="dxa"/>
            <w:vAlign w:val="center"/>
          </w:tcPr>
          <w:p w14:paraId="168E4832" w14:textId="77777777" w:rsidR="00822CFB" w:rsidRPr="00822CFB" w:rsidRDefault="00822CFB" w:rsidP="00822CFB">
            <w:pPr>
              <w:ind w:left="0"/>
            </w:pPr>
            <w:r w:rsidRPr="00822CFB">
              <w:t>Open duplicate tab</w:t>
            </w:r>
          </w:p>
        </w:tc>
        <w:tc>
          <w:tcPr>
            <w:tcW w:w="3330" w:type="dxa"/>
            <w:vAlign w:val="center"/>
          </w:tcPr>
          <w:p w14:paraId="168E4833" w14:textId="77777777" w:rsidR="00822CFB" w:rsidRPr="009E4D9A" w:rsidRDefault="00822CFB" w:rsidP="00822CFB">
            <w:pPr>
              <w:tabs>
                <w:tab w:val="num" w:pos="1800"/>
              </w:tabs>
              <w:ind w:left="0" w:hanging="360"/>
              <w:jc w:val="center"/>
              <w:rPr>
                <w:b/>
                <w:caps/>
              </w:rPr>
            </w:pPr>
            <w:r w:rsidRPr="009E4D9A">
              <w:rPr>
                <w:b/>
                <w:caps/>
              </w:rPr>
              <w:t>Control + K</w:t>
            </w:r>
          </w:p>
        </w:tc>
      </w:tr>
      <w:tr w:rsidR="00822CFB" w:rsidRPr="00822CFB" w14:paraId="168E4837" w14:textId="77777777" w:rsidTr="009E4D9A">
        <w:trPr>
          <w:cantSplit/>
          <w:jc w:val="center"/>
        </w:trPr>
        <w:tc>
          <w:tcPr>
            <w:tcW w:w="2880" w:type="dxa"/>
            <w:vAlign w:val="center"/>
          </w:tcPr>
          <w:p w14:paraId="168E4835" w14:textId="77777777" w:rsidR="00822CFB" w:rsidRPr="00822CFB" w:rsidRDefault="00822CFB" w:rsidP="00822CFB">
            <w:pPr>
              <w:ind w:left="0"/>
            </w:pPr>
            <w:r w:rsidRPr="00822CFB">
              <w:t>Toggle between Full Screen Mode and Normal View Mode for current web page</w:t>
            </w:r>
          </w:p>
        </w:tc>
        <w:tc>
          <w:tcPr>
            <w:tcW w:w="3330" w:type="dxa"/>
            <w:vAlign w:val="center"/>
          </w:tcPr>
          <w:p w14:paraId="168E4836" w14:textId="77777777" w:rsidR="00822CFB" w:rsidRPr="009E4D9A" w:rsidRDefault="00822CFB" w:rsidP="00822CFB">
            <w:pPr>
              <w:tabs>
                <w:tab w:val="num" w:pos="1800"/>
              </w:tabs>
              <w:ind w:left="0" w:hanging="360"/>
              <w:jc w:val="center"/>
              <w:rPr>
                <w:b/>
                <w:caps/>
              </w:rPr>
            </w:pPr>
            <w:r w:rsidRPr="009E4D9A">
              <w:rPr>
                <w:b/>
                <w:caps/>
              </w:rPr>
              <w:t>Alt + Enter</w:t>
            </w:r>
          </w:p>
        </w:tc>
      </w:tr>
      <w:tr w:rsidR="00822CFB" w:rsidRPr="00822CFB" w14:paraId="168E483A" w14:textId="77777777" w:rsidTr="009E4D9A">
        <w:trPr>
          <w:cantSplit/>
          <w:jc w:val="center"/>
        </w:trPr>
        <w:tc>
          <w:tcPr>
            <w:tcW w:w="2880" w:type="dxa"/>
            <w:vAlign w:val="center"/>
          </w:tcPr>
          <w:p w14:paraId="168E4838" w14:textId="77777777" w:rsidR="00822CFB" w:rsidRPr="00822CFB" w:rsidRDefault="00822CFB" w:rsidP="00822CFB">
            <w:pPr>
              <w:ind w:left="0"/>
            </w:pPr>
            <w:r w:rsidRPr="00822CFB">
              <w:t>Switch to the next tab</w:t>
            </w:r>
          </w:p>
        </w:tc>
        <w:tc>
          <w:tcPr>
            <w:tcW w:w="3330" w:type="dxa"/>
            <w:vAlign w:val="center"/>
          </w:tcPr>
          <w:p w14:paraId="168E4839" w14:textId="77777777" w:rsidR="00822CFB" w:rsidRPr="009E4D9A" w:rsidRDefault="00822CFB" w:rsidP="00822CFB">
            <w:pPr>
              <w:tabs>
                <w:tab w:val="num" w:pos="1800"/>
              </w:tabs>
              <w:ind w:left="0" w:hanging="360"/>
              <w:jc w:val="center"/>
              <w:rPr>
                <w:b/>
                <w:caps/>
              </w:rPr>
            </w:pPr>
            <w:r w:rsidRPr="009E4D9A">
              <w:rPr>
                <w:b/>
                <w:caps/>
              </w:rPr>
              <w:t>Control + Tab</w:t>
            </w:r>
          </w:p>
        </w:tc>
      </w:tr>
      <w:tr w:rsidR="00822CFB" w:rsidRPr="00822CFB" w14:paraId="168E483D" w14:textId="77777777" w:rsidTr="009E4D9A">
        <w:trPr>
          <w:cantSplit/>
          <w:jc w:val="center"/>
        </w:trPr>
        <w:tc>
          <w:tcPr>
            <w:tcW w:w="2880" w:type="dxa"/>
            <w:vAlign w:val="center"/>
          </w:tcPr>
          <w:p w14:paraId="168E483B" w14:textId="77777777" w:rsidR="00822CFB" w:rsidRPr="00822CFB" w:rsidRDefault="00822CFB" w:rsidP="00822CFB">
            <w:pPr>
              <w:ind w:left="0"/>
            </w:pPr>
            <w:r w:rsidRPr="00822CFB">
              <w:t>Switch to the previous tab</w:t>
            </w:r>
          </w:p>
        </w:tc>
        <w:tc>
          <w:tcPr>
            <w:tcW w:w="3330" w:type="dxa"/>
            <w:vAlign w:val="center"/>
          </w:tcPr>
          <w:p w14:paraId="168E483C" w14:textId="77777777" w:rsidR="00822CFB" w:rsidRPr="009E4D9A" w:rsidRDefault="00822CFB" w:rsidP="00822CFB">
            <w:pPr>
              <w:tabs>
                <w:tab w:val="num" w:pos="1800"/>
              </w:tabs>
              <w:ind w:left="0" w:hanging="360"/>
              <w:jc w:val="center"/>
              <w:rPr>
                <w:b/>
                <w:caps/>
              </w:rPr>
            </w:pPr>
            <w:r w:rsidRPr="009E4D9A">
              <w:rPr>
                <w:b/>
                <w:caps/>
              </w:rPr>
              <w:t>Control + Shift + Tab</w:t>
            </w:r>
          </w:p>
        </w:tc>
      </w:tr>
      <w:tr w:rsidR="00822CFB" w:rsidRPr="00822CFB" w14:paraId="168E4840" w14:textId="77777777" w:rsidTr="009E4D9A">
        <w:trPr>
          <w:cantSplit/>
          <w:jc w:val="center"/>
        </w:trPr>
        <w:tc>
          <w:tcPr>
            <w:tcW w:w="2880" w:type="dxa"/>
            <w:vAlign w:val="center"/>
          </w:tcPr>
          <w:p w14:paraId="168E483E" w14:textId="77777777" w:rsidR="00822CFB" w:rsidRPr="00822CFB" w:rsidRDefault="00822CFB" w:rsidP="00822CFB">
            <w:pPr>
              <w:ind w:left="0"/>
            </w:pPr>
            <w:r w:rsidRPr="00822CFB">
              <w:t>Switch to a specific tab number</w:t>
            </w:r>
          </w:p>
        </w:tc>
        <w:tc>
          <w:tcPr>
            <w:tcW w:w="3330" w:type="dxa"/>
            <w:vAlign w:val="center"/>
          </w:tcPr>
          <w:p w14:paraId="168E483F" w14:textId="4D38EB68" w:rsidR="00822CFB" w:rsidRPr="00863BF3" w:rsidRDefault="00822CFB" w:rsidP="00863BF3">
            <w:pPr>
              <w:ind w:left="0"/>
              <w:jc w:val="center"/>
              <w:rPr>
                <w:b/>
              </w:rPr>
            </w:pPr>
            <w:r w:rsidRPr="009E4D9A">
              <w:rPr>
                <w:b/>
                <w:caps/>
              </w:rPr>
              <w:t>Control + n</w:t>
            </w:r>
            <w:r w:rsidRPr="00863BF3">
              <w:rPr>
                <w:b/>
              </w:rPr>
              <w:t xml:space="preserve">, where </w:t>
            </w:r>
            <w:r w:rsidR="00863BF3">
              <w:rPr>
                <w:b/>
              </w:rPr>
              <w:t>N</w:t>
            </w:r>
            <w:r w:rsidR="00863BF3" w:rsidRPr="00863BF3">
              <w:rPr>
                <w:b/>
              </w:rPr>
              <w:t xml:space="preserve"> </w:t>
            </w:r>
            <w:r w:rsidRPr="00863BF3">
              <w:rPr>
                <w:b/>
              </w:rPr>
              <w:t>is a digit from 1 to 8</w:t>
            </w:r>
          </w:p>
        </w:tc>
      </w:tr>
      <w:tr w:rsidR="00822CFB" w:rsidRPr="00822CFB" w14:paraId="168E4843" w14:textId="77777777" w:rsidTr="009E4D9A">
        <w:trPr>
          <w:cantSplit/>
          <w:jc w:val="center"/>
        </w:trPr>
        <w:tc>
          <w:tcPr>
            <w:tcW w:w="2880" w:type="dxa"/>
            <w:vAlign w:val="center"/>
          </w:tcPr>
          <w:p w14:paraId="168E4841" w14:textId="77777777" w:rsidR="00822CFB" w:rsidRPr="00822CFB" w:rsidRDefault="00822CFB" w:rsidP="00822CFB">
            <w:pPr>
              <w:ind w:left="0"/>
            </w:pPr>
            <w:r w:rsidRPr="00822CFB">
              <w:t>Switch to last tab</w:t>
            </w:r>
          </w:p>
        </w:tc>
        <w:tc>
          <w:tcPr>
            <w:tcW w:w="3330" w:type="dxa"/>
            <w:vAlign w:val="center"/>
          </w:tcPr>
          <w:p w14:paraId="168E4842" w14:textId="77777777" w:rsidR="00822CFB" w:rsidRPr="009E4D9A" w:rsidRDefault="00822CFB" w:rsidP="00822CFB">
            <w:pPr>
              <w:tabs>
                <w:tab w:val="num" w:pos="1800"/>
              </w:tabs>
              <w:ind w:left="0" w:hanging="360"/>
              <w:jc w:val="center"/>
              <w:rPr>
                <w:b/>
                <w:caps/>
              </w:rPr>
            </w:pPr>
            <w:r w:rsidRPr="009E4D9A">
              <w:rPr>
                <w:b/>
                <w:caps/>
              </w:rPr>
              <w:t>Control + 9</w:t>
            </w:r>
          </w:p>
        </w:tc>
      </w:tr>
      <w:tr w:rsidR="00822CFB" w:rsidRPr="00822CFB" w14:paraId="168E4846" w14:textId="77777777" w:rsidTr="009E4D9A">
        <w:trPr>
          <w:cantSplit/>
          <w:jc w:val="center"/>
        </w:trPr>
        <w:tc>
          <w:tcPr>
            <w:tcW w:w="2880" w:type="dxa"/>
            <w:vAlign w:val="center"/>
          </w:tcPr>
          <w:p w14:paraId="168E4844" w14:textId="77777777" w:rsidR="00822CFB" w:rsidRPr="00822CFB" w:rsidRDefault="00822CFB" w:rsidP="00822CFB">
            <w:pPr>
              <w:ind w:left="0"/>
            </w:pPr>
            <w:r w:rsidRPr="00822CFB">
              <w:t>Close current tab</w:t>
            </w:r>
          </w:p>
        </w:tc>
        <w:tc>
          <w:tcPr>
            <w:tcW w:w="3330" w:type="dxa"/>
            <w:vAlign w:val="center"/>
          </w:tcPr>
          <w:p w14:paraId="168E4845" w14:textId="77777777" w:rsidR="00822CFB" w:rsidRPr="00F25CDC" w:rsidRDefault="00822CFB" w:rsidP="00822CFB">
            <w:pPr>
              <w:ind w:left="0"/>
              <w:jc w:val="center"/>
              <w:rPr>
                <w:b/>
              </w:rPr>
            </w:pPr>
            <w:r w:rsidRPr="009E4D9A">
              <w:rPr>
                <w:b/>
                <w:caps/>
              </w:rPr>
              <w:t>Control</w:t>
            </w:r>
            <w:r w:rsidRPr="00F25CDC">
              <w:rPr>
                <w:b/>
              </w:rPr>
              <w:t xml:space="preserve"> + W or </w:t>
            </w:r>
            <w:r w:rsidRPr="009E4D9A">
              <w:rPr>
                <w:b/>
                <w:caps/>
              </w:rPr>
              <w:t>Control</w:t>
            </w:r>
            <w:r w:rsidRPr="00F25CDC">
              <w:rPr>
                <w:b/>
              </w:rPr>
              <w:t xml:space="preserve"> + F4</w:t>
            </w:r>
          </w:p>
        </w:tc>
      </w:tr>
      <w:tr w:rsidR="00822CFB" w:rsidRPr="00822CFB" w14:paraId="168E4849" w14:textId="77777777" w:rsidTr="009E4D9A">
        <w:trPr>
          <w:cantSplit/>
          <w:jc w:val="center"/>
        </w:trPr>
        <w:tc>
          <w:tcPr>
            <w:tcW w:w="2880" w:type="dxa"/>
            <w:vAlign w:val="center"/>
          </w:tcPr>
          <w:p w14:paraId="168E4847" w14:textId="77777777" w:rsidR="00822CFB" w:rsidRPr="00822CFB" w:rsidRDefault="00822CFB" w:rsidP="00822CFB">
            <w:pPr>
              <w:ind w:left="0"/>
            </w:pPr>
            <w:r w:rsidRPr="00822CFB">
              <w:t>Close all tabs</w:t>
            </w:r>
          </w:p>
        </w:tc>
        <w:tc>
          <w:tcPr>
            <w:tcW w:w="3330" w:type="dxa"/>
            <w:vAlign w:val="center"/>
          </w:tcPr>
          <w:p w14:paraId="168E4848" w14:textId="77777777" w:rsidR="00822CFB" w:rsidRPr="009E4D9A" w:rsidRDefault="00822CFB" w:rsidP="00822CFB">
            <w:pPr>
              <w:tabs>
                <w:tab w:val="num" w:pos="1800"/>
              </w:tabs>
              <w:ind w:left="0" w:hanging="360"/>
              <w:jc w:val="center"/>
              <w:rPr>
                <w:b/>
                <w:caps/>
              </w:rPr>
            </w:pPr>
            <w:r w:rsidRPr="009E4D9A">
              <w:rPr>
                <w:b/>
                <w:caps/>
              </w:rPr>
              <w:t>Alt + F4</w:t>
            </w:r>
          </w:p>
        </w:tc>
      </w:tr>
      <w:tr w:rsidR="00822CFB" w:rsidRPr="00822CFB" w14:paraId="168E484C" w14:textId="77777777" w:rsidTr="009E4D9A">
        <w:trPr>
          <w:cantSplit/>
          <w:jc w:val="center"/>
        </w:trPr>
        <w:tc>
          <w:tcPr>
            <w:tcW w:w="2880" w:type="dxa"/>
            <w:vAlign w:val="center"/>
          </w:tcPr>
          <w:p w14:paraId="168E484A" w14:textId="77777777" w:rsidR="00822CFB" w:rsidRPr="00822CFB" w:rsidRDefault="00822CFB" w:rsidP="00822CFB">
            <w:pPr>
              <w:ind w:left="0"/>
            </w:pPr>
            <w:r w:rsidRPr="00822CFB">
              <w:t>Close other tabs</w:t>
            </w:r>
          </w:p>
        </w:tc>
        <w:tc>
          <w:tcPr>
            <w:tcW w:w="3330" w:type="dxa"/>
            <w:vAlign w:val="center"/>
          </w:tcPr>
          <w:p w14:paraId="168E484B" w14:textId="77777777" w:rsidR="00822CFB" w:rsidRPr="009E4D9A" w:rsidRDefault="00822CFB" w:rsidP="00822CFB">
            <w:pPr>
              <w:tabs>
                <w:tab w:val="num" w:pos="1800"/>
              </w:tabs>
              <w:ind w:left="0" w:hanging="360"/>
              <w:jc w:val="center"/>
              <w:rPr>
                <w:b/>
                <w:caps/>
              </w:rPr>
            </w:pPr>
            <w:r w:rsidRPr="009E4D9A">
              <w:rPr>
                <w:b/>
                <w:caps/>
              </w:rPr>
              <w:t>Control + Alt + F4</w:t>
            </w:r>
          </w:p>
        </w:tc>
      </w:tr>
      <w:tr w:rsidR="00822CFB" w:rsidRPr="00822CFB" w14:paraId="168E484F" w14:textId="77777777" w:rsidTr="009E4D9A">
        <w:trPr>
          <w:cantSplit/>
          <w:jc w:val="center"/>
        </w:trPr>
        <w:tc>
          <w:tcPr>
            <w:tcW w:w="2880" w:type="dxa"/>
            <w:vAlign w:val="center"/>
          </w:tcPr>
          <w:p w14:paraId="168E484D" w14:textId="77777777" w:rsidR="00822CFB" w:rsidRPr="00822CFB" w:rsidRDefault="00822CFB" w:rsidP="00822CFB">
            <w:pPr>
              <w:ind w:left="0"/>
            </w:pPr>
            <w:r w:rsidRPr="00822CFB">
              <w:t>Open link in a new tab in the background</w:t>
            </w:r>
          </w:p>
        </w:tc>
        <w:tc>
          <w:tcPr>
            <w:tcW w:w="3330" w:type="dxa"/>
            <w:vAlign w:val="center"/>
          </w:tcPr>
          <w:p w14:paraId="168E484E" w14:textId="77777777" w:rsidR="00822CFB" w:rsidRPr="009E4D9A" w:rsidRDefault="00822CFB" w:rsidP="00822CFB">
            <w:pPr>
              <w:tabs>
                <w:tab w:val="num" w:pos="1800"/>
              </w:tabs>
              <w:ind w:left="0" w:hanging="360"/>
              <w:jc w:val="center"/>
              <w:rPr>
                <w:b/>
                <w:caps/>
              </w:rPr>
            </w:pPr>
            <w:r w:rsidRPr="009E4D9A">
              <w:rPr>
                <w:b/>
                <w:caps/>
              </w:rPr>
              <w:t>Control + Enter</w:t>
            </w:r>
          </w:p>
        </w:tc>
      </w:tr>
      <w:tr w:rsidR="00822CFB" w:rsidRPr="00822CFB" w14:paraId="168E4852" w14:textId="77777777" w:rsidTr="009E4D9A">
        <w:trPr>
          <w:cantSplit/>
          <w:jc w:val="center"/>
        </w:trPr>
        <w:tc>
          <w:tcPr>
            <w:tcW w:w="2880" w:type="dxa"/>
            <w:vAlign w:val="center"/>
          </w:tcPr>
          <w:p w14:paraId="168E4850" w14:textId="77777777" w:rsidR="00822CFB" w:rsidRPr="00822CFB" w:rsidRDefault="00822CFB" w:rsidP="00822CFB">
            <w:pPr>
              <w:ind w:left="0"/>
            </w:pPr>
            <w:r w:rsidRPr="00822CFB">
              <w:t>Open link in a new tab in the foreground</w:t>
            </w:r>
          </w:p>
        </w:tc>
        <w:tc>
          <w:tcPr>
            <w:tcW w:w="3330" w:type="dxa"/>
            <w:vAlign w:val="center"/>
          </w:tcPr>
          <w:p w14:paraId="168E4851" w14:textId="77777777" w:rsidR="00822CFB" w:rsidRPr="009E4D9A" w:rsidRDefault="00822CFB" w:rsidP="009E4D9A">
            <w:pPr>
              <w:keepNext/>
              <w:ind w:left="0"/>
              <w:jc w:val="center"/>
              <w:rPr>
                <w:b/>
                <w:caps/>
              </w:rPr>
            </w:pPr>
            <w:r w:rsidRPr="009E4D9A">
              <w:rPr>
                <w:b/>
                <w:caps/>
              </w:rPr>
              <w:t>Control + Shift + Enter</w:t>
            </w:r>
          </w:p>
        </w:tc>
      </w:tr>
    </w:tbl>
    <w:p w14:paraId="4B2F41D1" w14:textId="04CF46BF" w:rsidR="008A71F0" w:rsidRPr="00E36EE9" w:rsidRDefault="008A71F0">
      <w:pPr>
        <w:pStyle w:val="Caption"/>
        <w:rPr>
          <w:b w:val="0"/>
        </w:rPr>
      </w:pPr>
      <w:bookmarkStart w:id="56" w:name="links"/>
      <w:bookmarkEnd w:id="56"/>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3</w:t>
      </w:r>
      <w:r w:rsidRPr="00E36EE9">
        <w:rPr>
          <w:b w:val="0"/>
        </w:rPr>
        <w:fldChar w:fldCharType="end"/>
      </w:r>
      <w:r w:rsidRPr="00E36EE9">
        <w:rPr>
          <w:b w:val="0"/>
        </w:rPr>
        <w:t>:  Tabbed Browsing Keystrokes</w:t>
      </w:r>
    </w:p>
    <w:p w14:paraId="168E4853" w14:textId="77777777" w:rsidR="00EB0768" w:rsidRDefault="00EB0768" w:rsidP="00822CFB">
      <w:pPr>
        <w:pStyle w:val="Heading3"/>
      </w:pPr>
      <w:bookmarkStart w:id="57" w:name="_Toc345945973"/>
      <w:r>
        <w:t xml:space="preserve">Links </w:t>
      </w:r>
      <w:r w:rsidRPr="00AE5BE1">
        <w:t>Keystroke</w:t>
      </w:r>
      <w:r>
        <w:t>s</w:t>
      </w:r>
      <w:bookmarkEnd w:id="57"/>
    </w:p>
    <w:tbl>
      <w:tblPr>
        <w:tblStyle w:val="TableGrid"/>
        <w:tblW w:w="0" w:type="auto"/>
        <w:jc w:val="center"/>
        <w:tblLook w:val="04A0" w:firstRow="1" w:lastRow="0" w:firstColumn="1" w:lastColumn="0" w:noHBand="0" w:noVBand="1"/>
        <w:tblCaption w:val="Table 4"/>
        <w:tblDescription w:val="Links Keystrokes"/>
      </w:tblPr>
      <w:tblGrid>
        <w:gridCol w:w="2880"/>
        <w:gridCol w:w="2880"/>
      </w:tblGrid>
      <w:tr w:rsidR="00822CFB" w:rsidRPr="00822CFB" w14:paraId="168E4856" w14:textId="77777777" w:rsidTr="00570D88">
        <w:trPr>
          <w:cantSplit/>
          <w:tblHeader/>
          <w:jc w:val="center"/>
        </w:trPr>
        <w:tc>
          <w:tcPr>
            <w:tcW w:w="2880" w:type="dxa"/>
            <w:vAlign w:val="center"/>
          </w:tcPr>
          <w:p w14:paraId="168E4854" w14:textId="77777777" w:rsidR="00822CFB" w:rsidRPr="00822CFB" w:rsidRDefault="00822CFB" w:rsidP="00822CFB">
            <w:pPr>
              <w:ind w:left="0"/>
              <w:jc w:val="center"/>
              <w:rPr>
                <w:b/>
                <w:bCs/>
              </w:rPr>
            </w:pPr>
            <w:r w:rsidRPr="00822CFB">
              <w:rPr>
                <w:b/>
                <w:bCs/>
              </w:rPr>
              <w:t>Description</w:t>
            </w:r>
          </w:p>
        </w:tc>
        <w:tc>
          <w:tcPr>
            <w:tcW w:w="2880" w:type="dxa"/>
            <w:vAlign w:val="center"/>
          </w:tcPr>
          <w:p w14:paraId="168E4855" w14:textId="77777777" w:rsidR="00822CFB" w:rsidRPr="000B4FE4" w:rsidRDefault="00822CFB" w:rsidP="00822CFB">
            <w:pPr>
              <w:ind w:left="0"/>
              <w:jc w:val="center"/>
              <w:rPr>
                <w:b/>
                <w:bCs/>
              </w:rPr>
            </w:pPr>
            <w:r w:rsidRPr="000B4FE4">
              <w:rPr>
                <w:b/>
                <w:bCs/>
              </w:rPr>
              <w:t>Keystroke</w:t>
            </w:r>
          </w:p>
        </w:tc>
      </w:tr>
      <w:tr w:rsidR="00822CFB" w:rsidRPr="00822CFB" w14:paraId="168E4859" w14:textId="77777777" w:rsidTr="00C21841">
        <w:trPr>
          <w:cantSplit/>
          <w:jc w:val="center"/>
        </w:trPr>
        <w:tc>
          <w:tcPr>
            <w:tcW w:w="2880" w:type="dxa"/>
            <w:vAlign w:val="center"/>
          </w:tcPr>
          <w:p w14:paraId="168E4857" w14:textId="77777777" w:rsidR="00822CFB" w:rsidRPr="00822CFB" w:rsidRDefault="00822CFB" w:rsidP="001B730B">
            <w:pPr>
              <w:ind w:left="0"/>
            </w:pPr>
            <w:r w:rsidRPr="00822CFB">
              <w:t xml:space="preserve">List links </w:t>
            </w:r>
          </w:p>
        </w:tc>
        <w:tc>
          <w:tcPr>
            <w:tcW w:w="2880" w:type="dxa"/>
            <w:vAlign w:val="center"/>
          </w:tcPr>
          <w:p w14:paraId="168E4858" w14:textId="77777777" w:rsidR="00822CFB" w:rsidRPr="009E4D9A" w:rsidRDefault="00822CFB" w:rsidP="00822CFB">
            <w:pPr>
              <w:tabs>
                <w:tab w:val="num" w:pos="1800"/>
              </w:tabs>
              <w:ind w:left="0" w:hanging="360"/>
              <w:jc w:val="center"/>
              <w:rPr>
                <w:b/>
                <w:caps/>
              </w:rPr>
            </w:pPr>
            <w:r w:rsidRPr="009E4D9A">
              <w:rPr>
                <w:b/>
                <w:caps/>
              </w:rPr>
              <w:t>Insert + F7</w:t>
            </w:r>
          </w:p>
        </w:tc>
      </w:tr>
      <w:tr w:rsidR="00822CFB" w:rsidRPr="00822CFB" w14:paraId="168E485C" w14:textId="77777777" w:rsidTr="00C21841">
        <w:trPr>
          <w:cantSplit/>
          <w:jc w:val="center"/>
        </w:trPr>
        <w:tc>
          <w:tcPr>
            <w:tcW w:w="2880" w:type="dxa"/>
            <w:vAlign w:val="center"/>
          </w:tcPr>
          <w:p w14:paraId="168E485A" w14:textId="77777777" w:rsidR="00822CFB" w:rsidRPr="00822CFB" w:rsidRDefault="00822CFB" w:rsidP="001B730B">
            <w:pPr>
              <w:ind w:left="0"/>
            </w:pPr>
            <w:r w:rsidRPr="00822CFB">
              <w:t xml:space="preserve">Next link </w:t>
            </w:r>
          </w:p>
        </w:tc>
        <w:tc>
          <w:tcPr>
            <w:tcW w:w="2880" w:type="dxa"/>
            <w:vAlign w:val="center"/>
          </w:tcPr>
          <w:p w14:paraId="168E485B" w14:textId="77777777" w:rsidR="00822CFB" w:rsidRPr="009E4D9A" w:rsidRDefault="00822CFB" w:rsidP="00822CFB">
            <w:pPr>
              <w:tabs>
                <w:tab w:val="num" w:pos="1800"/>
              </w:tabs>
              <w:ind w:left="0" w:hanging="360"/>
              <w:jc w:val="center"/>
              <w:rPr>
                <w:b/>
                <w:caps/>
              </w:rPr>
            </w:pPr>
            <w:r w:rsidRPr="009E4D9A">
              <w:rPr>
                <w:b/>
                <w:caps/>
              </w:rPr>
              <w:t>Tab</w:t>
            </w:r>
          </w:p>
        </w:tc>
      </w:tr>
      <w:tr w:rsidR="00822CFB" w:rsidRPr="00822CFB" w14:paraId="168E485F" w14:textId="77777777" w:rsidTr="00C21841">
        <w:trPr>
          <w:cantSplit/>
          <w:jc w:val="center"/>
        </w:trPr>
        <w:tc>
          <w:tcPr>
            <w:tcW w:w="2880" w:type="dxa"/>
            <w:vAlign w:val="center"/>
          </w:tcPr>
          <w:p w14:paraId="168E485D" w14:textId="77777777" w:rsidR="00822CFB" w:rsidRPr="00822CFB" w:rsidRDefault="00822CFB" w:rsidP="001B730B">
            <w:pPr>
              <w:ind w:left="0"/>
            </w:pPr>
            <w:r w:rsidRPr="00822CFB">
              <w:t xml:space="preserve">Prior link </w:t>
            </w:r>
          </w:p>
        </w:tc>
        <w:tc>
          <w:tcPr>
            <w:tcW w:w="2880" w:type="dxa"/>
            <w:vAlign w:val="center"/>
          </w:tcPr>
          <w:p w14:paraId="168E485E" w14:textId="77777777" w:rsidR="00822CFB" w:rsidRPr="004442C2" w:rsidRDefault="00822CFB" w:rsidP="00822CFB">
            <w:pPr>
              <w:tabs>
                <w:tab w:val="num" w:pos="1800"/>
              </w:tabs>
              <w:ind w:left="0" w:hanging="360"/>
              <w:jc w:val="center"/>
              <w:rPr>
                <w:b/>
              </w:rPr>
            </w:pPr>
            <w:r w:rsidRPr="004442C2">
              <w:rPr>
                <w:b/>
              </w:rPr>
              <w:t>Shift + Tab</w:t>
            </w:r>
          </w:p>
        </w:tc>
      </w:tr>
      <w:tr w:rsidR="00822CFB" w:rsidRPr="00822CFB" w14:paraId="168E4862" w14:textId="77777777" w:rsidTr="00C21841">
        <w:trPr>
          <w:cantSplit/>
          <w:jc w:val="center"/>
        </w:trPr>
        <w:tc>
          <w:tcPr>
            <w:tcW w:w="2880" w:type="dxa"/>
            <w:vAlign w:val="center"/>
          </w:tcPr>
          <w:p w14:paraId="168E4860" w14:textId="77777777" w:rsidR="00822CFB" w:rsidRPr="00822CFB" w:rsidRDefault="00822CFB" w:rsidP="001B730B">
            <w:pPr>
              <w:ind w:left="0"/>
            </w:pPr>
            <w:r w:rsidRPr="00822CFB">
              <w:t xml:space="preserve">Next visited link </w:t>
            </w:r>
          </w:p>
        </w:tc>
        <w:tc>
          <w:tcPr>
            <w:tcW w:w="2880" w:type="dxa"/>
            <w:vAlign w:val="center"/>
          </w:tcPr>
          <w:p w14:paraId="168E4861" w14:textId="77777777" w:rsidR="00822CFB" w:rsidRPr="009E4D9A" w:rsidRDefault="00822CFB" w:rsidP="00822CFB">
            <w:pPr>
              <w:tabs>
                <w:tab w:val="num" w:pos="1800"/>
              </w:tabs>
              <w:ind w:left="0" w:hanging="360"/>
              <w:jc w:val="center"/>
              <w:rPr>
                <w:b/>
                <w:caps/>
              </w:rPr>
            </w:pPr>
            <w:r w:rsidRPr="009E4D9A">
              <w:rPr>
                <w:b/>
                <w:caps/>
              </w:rPr>
              <w:t>V</w:t>
            </w:r>
          </w:p>
        </w:tc>
      </w:tr>
      <w:tr w:rsidR="00822CFB" w:rsidRPr="00822CFB" w14:paraId="168E4865" w14:textId="77777777" w:rsidTr="00C21841">
        <w:trPr>
          <w:cantSplit/>
          <w:jc w:val="center"/>
        </w:trPr>
        <w:tc>
          <w:tcPr>
            <w:tcW w:w="2880" w:type="dxa"/>
            <w:vAlign w:val="center"/>
          </w:tcPr>
          <w:p w14:paraId="168E4863" w14:textId="77777777" w:rsidR="00822CFB" w:rsidRPr="00822CFB" w:rsidRDefault="00822CFB" w:rsidP="001B730B">
            <w:pPr>
              <w:ind w:left="0"/>
            </w:pPr>
            <w:r w:rsidRPr="00822CFB">
              <w:t xml:space="preserve">Prior visited link </w:t>
            </w:r>
          </w:p>
        </w:tc>
        <w:tc>
          <w:tcPr>
            <w:tcW w:w="2880" w:type="dxa"/>
            <w:vAlign w:val="center"/>
          </w:tcPr>
          <w:p w14:paraId="168E4864" w14:textId="77777777" w:rsidR="00822CFB" w:rsidRPr="009E4D9A" w:rsidRDefault="00822CFB" w:rsidP="00822CFB">
            <w:pPr>
              <w:tabs>
                <w:tab w:val="num" w:pos="1800"/>
              </w:tabs>
              <w:ind w:left="0" w:hanging="360"/>
              <w:jc w:val="center"/>
              <w:rPr>
                <w:b/>
                <w:caps/>
              </w:rPr>
            </w:pPr>
            <w:r w:rsidRPr="009E4D9A">
              <w:rPr>
                <w:b/>
                <w:caps/>
              </w:rPr>
              <w:t>Shift + V</w:t>
            </w:r>
          </w:p>
        </w:tc>
      </w:tr>
      <w:tr w:rsidR="00822CFB" w:rsidRPr="00822CFB" w14:paraId="168E4868" w14:textId="77777777" w:rsidTr="00C21841">
        <w:trPr>
          <w:cantSplit/>
          <w:jc w:val="center"/>
        </w:trPr>
        <w:tc>
          <w:tcPr>
            <w:tcW w:w="2880" w:type="dxa"/>
            <w:vAlign w:val="center"/>
          </w:tcPr>
          <w:p w14:paraId="168E4866" w14:textId="77777777" w:rsidR="00822CFB" w:rsidRPr="00822CFB" w:rsidRDefault="00822CFB" w:rsidP="001B730B">
            <w:pPr>
              <w:ind w:left="0"/>
            </w:pPr>
            <w:r w:rsidRPr="00822CFB">
              <w:t xml:space="preserve">Open link </w:t>
            </w:r>
          </w:p>
        </w:tc>
        <w:tc>
          <w:tcPr>
            <w:tcW w:w="2880" w:type="dxa"/>
            <w:vAlign w:val="center"/>
          </w:tcPr>
          <w:p w14:paraId="168E4867" w14:textId="77777777" w:rsidR="00822CFB" w:rsidRPr="009E4D9A" w:rsidRDefault="00822CFB" w:rsidP="00822CFB">
            <w:pPr>
              <w:tabs>
                <w:tab w:val="num" w:pos="1800"/>
              </w:tabs>
              <w:ind w:left="0" w:hanging="360"/>
              <w:jc w:val="center"/>
              <w:rPr>
                <w:b/>
                <w:caps/>
              </w:rPr>
            </w:pPr>
            <w:r w:rsidRPr="009E4D9A">
              <w:rPr>
                <w:b/>
                <w:caps/>
              </w:rPr>
              <w:t>Enter</w:t>
            </w:r>
          </w:p>
        </w:tc>
      </w:tr>
      <w:tr w:rsidR="00822CFB" w:rsidRPr="00822CFB" w14:paraId="168E486B" w14:textId="77777777" w:rsidTr="00C21841">
        <w:trPr>
          <w:cantSplit/>
          <w:jc w:val="center"/>
        </w:trPr>
        <w:tc>
          <w:tcPr>
            <w:tcW w:w="2880" w:type="dxa"/>
            <w:vAlign w:val="center"/>
          </w:tcPr>
          <w:p w14:paraId="168E4869" w14:textId="77777777" w:rsidR="00822CFB" w:rsidRPr="00822CFB" w:rsidRDefault="00822CFB" w:rsidP="001B730B">
            <w:pPr>
              <w:ind w:left="0"/>
            </w:pPr>
            <w:r w:rsidRPr="00822CFB">
              <w:t xml:space="preserve">Open link in new Window </w:t>
            </w:r>
          </w:p>
        </w:tc>
        <w:tc>
          <w:tcPr>
            <w:tcW w:w="2880" w:type="dxa"/>
            <w:vAlign w:val="center"/>
          </w:tcPr>
          <w:p w14:paraId="168E486A" w14:textId="77777777" w:rsidR="00822CFB" w:rsidRPr="009E4D9A" w:rsidRDefault="00822CFB" w:rsidP="00822CFB">
            <w:pPr>
              <w:tabs>
                <w:tab w:val="num" w:pos="1800"/>
              </w:tabs>
              <w:ind w:left="0" w:hanging="360"/>
              <w:jc w:val="center"/>
              <w:rPr>
                <w:b/>
                <w:caps/>
              </w:rPr>
            </w:pPr>
            <w:r w:rsidRPr="009E4D9A">
              <w:rPr>
                <w:b/>
                <w:caps/>
              </w:rPr>
              <w:t>Shift + Enter</w:t>
            </w:r>
          </w:p>
        </w:tc>
      </w:tr>
      <w:tr w:rsidR="00822CFB" w:rsidRPr="00822CFB" w14:paraId="168E486E" w14:textId="77777777" w:rsidTr="00C21841">
        <w:trPr>
          <w:cantSplit/>
          <w:jc w:val="center"/>
        </w:trPr>
        <w:tc>
          <w:tcPr>
            <w:tcW w:w="2880" w:type="dxa"/>
            <w:vAlign w:val="center"/>
          </w:tcPr>
          <w:p w14:paraId="168E486C" w14:textId="77777777" w:rsidR="00822CFB" w:rsidRPr="00822CFB" w:rsidRDefault="00822CFB" w:rsidP="001B730B">
            <w:pPr>
              <w:ind w:left="0"/>
            </w:pPr>
            <w:r w:rsidRPr="00822CFB">
              <w:t xml:space="preserve">Next non-link Text </w:t>
            </w:r>
          </w:p>
        </w:tc>
        <w:tc>
          <w:tcPr>
            <w:tcW w:w="2880" w:type="dxa"/>
            <w:vAlign w:val="center"/>
          </w:tcPr>
          <w:p w14:paraId="168E486D" w14:textId="77777777" w:rsidR="00822CFB" w:rsidRPr="009E4D9A" w:rsidRDefault="00822CFB" w:rsidP="00822CFB">
            <w:pPr>
              <w:tabs>
                <w:tab w:val="num" w:pos="1800"/>
              </w:tabs>
              <w:ind w:left="0" w:hanging="360"/>
              <w:jc w:val="center"/>
              <w:rPr>
                <w:b/>
                <w:caps/>
              </w:rPr>
            </w:pPr>
            <w:r w:rsidRPr="009E4D9A">
              <w:rPr>
                <w:b/>
                <w:caps/>
              </w:rPr>
              <w:t>N</w:t>
            </w:r>
          </w:p>
        </w:tc>
      </w:tr>
      <w:tr w:rsidR="00822CFB" w:rsidRPr="00822CFB" w14:paraId="168E4871" w14:textId="77777777" w:rsidTr="00C21841">
        <w:trPr>
          <w:cantSplit/>
          <w:jc w:val="center"/>
        </w:trPr>
        <w:tc>
          <w:tcPr>
            <w:tcW w:w="2880" w:type="dxa"/>
            <w:vAlign w:val="center"/>
          </w:tcPr>
          <w:p w14:paraId="168E486F" w14:textId="77777777" w:rsidR="00822CFB" w:rsidRPr="00822CFB" w:rsidRDefault="00822CFB" w:rsidP="001B730B">
            <w:pPr>
              <w:ind w:left="0"/>
            </w:pPr>
            <w:r w:rsidRPr="00822CFB">
              <w:t xml:space="preserve">Prior non-link Text </w:t>
            </w:r>
          </w:p>
        </w:tc>
        <w:tc>
          <w:tcPr>
            <w:tcW w:w="2880" w:type="dxa"/>
            <w:vAlign w:val="center"/>
          </w:tcPr>
          <w:p w14:paraId="168E4870" w14:textId="77777777" w:rsidR="00822CFB" w:rsidRPr="009E4D9A" w:rsidRDefault="00822CFB" w:rsidP="009E4D9A">
            <w:pPr>
              <w:keepNext/>
              <w:tabs>
                <w:tab w:val="num" w:pos="1800"/>
              </w:tabs>
              <w:ind w:left="0" w:hanging="360"/>
              <w:jc w:val="center"/>
              <w:rPr>
                <w:b/>
                <w:caps/>
              </w:rPr>
            </w:pPr>
            <w:r w:rsidRPr="009E4D9A">
              <w:rPr>
                <w:b/>
                <w:caps/>
              </w:rPr>
              <w:t>Shift + N</w:t>
            </w:r>
          </w:p>
        </w:tc>
      </w:tr>
    </w:tbl>
    <w:p w14:paraId="5636724C" w14:textId="55DD6CF8" w:rsidR="00EF5A32" w:rsidRPr="00E36EE9" w:rsidRDefault="00EF5A32">
      <w:pPr>
        <w:pStyle w:val="Caption"/>
        <w:rPr>
          <w:b w:val="0"/>
        </w:rPr>
      </w:pPr>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4</w:t>
      </w:r>
      <w:r w:rsidRPr="00E36EE9">
        <w:rPr>
          <w:b w:val="0"/>
        </w:rPr>
        <w:fldChar w:fldCharType="end"/>
      </w:r>
      <w:r w:rsidRPr="00E36EE9">
        <w:rPr>
          <w:b w:val="0"/>
        </w:rPr>
        <w:t>:  Links Keystrokes</w:t>
      </w:r>
    </w:p>
    <w:p w14:paraId="168E4872" w14:textId="77777777" w:rsidR="00EB0768" w:rsidRDefault="00EB0768" w:rsidP="00822CFB">
      <w:pPr>
        <w:pStyle w:val="Heading3"/>
      </w:pPr>
      <w:bookmarkStart w:id="58" w:name="_Toc345945974"/>
      <w:r>
        <w:t xml:space="preserve">Headings </w:t>
      </w:r>
      <w:r w:rsidRPr="00AE5BE1">
        <w:t>Keystroke</w:t>
      </w:r>
      <w:r>
        <w:t>s</w:t>
      </w:r>
      <w:bookmarkEnd w:id="58"/>
    </w:p>
    <w:tbl>
      <w:tblPr>
        <w:tblStyle w:val="TableGrid"/>
        <w:tblW w:w="0" w:type="auto"/>
        <w:jc w:val="center"/>
        <w:tblLook w:val="04A0" w:firstRow="1" w:lastRow="0" w:firstColumn="1" w:lastColumn="0" w:noHBand="0" w:noVBand="1"/>
        <w:tblCaption w:val="Table 5"/>
        <w:tblDescription w:val="Headings Keystrokes"/>
      </w:tblPr>
      <w:tblGrid>
        <w:gridCol w:w="2880"/>
        <w:gridCol w:w="3240"/>
      </w:tblGrid>
      <w:tr w:rsidR="00822CFB" w:rsidRPr="00822CFB" w14:paraId="168E4875" w14:textId="77777777" w:rsidTr="009E4D9A">
        <w:trPr>
          <w:cantSplit/>
          <w:tblHeader/>
          <w:jc w:val="center"/>
        </w:trPr>
        <w:tc>
          <w:tcPr>
            <w:tcW w:w="2880" w:type="dxa"/>
            <w:vAlign w:val="center"/>
          </w:tcPr>
          <w:p w14:paraId="168E4873" w14:textId="77777777" w:rsidR="00822CFB" w:rsidRPr="00822CFB" w:rsidRDefault="00822CFB" w:rsidP="00822CFB">
            <w:pPr>
              <w:ind w:left="0"/>
              <w:jc w:val="center"/>
              <w:rPr>
                <w:b/>
                <w:bCs/>
              </w:rPr>
            </w:pPr>
            <w:r w:rsidRPr="00822CFB">
              <w:rPr>
                <w:b/>
                <w:bCs/>
              </w:rPr>
              <w:t>Description</w:t>
            </w:r>
          </w:p>
        </w:tc>
        <w:tc>
          <w:tcPr>
            <w:tcW w:w="3240" w:type="dxa"/>
            <w:vAlign w:val="center"/>
          </w:tcPr>
          <w:p w14:paraId="168E4874" w14:textId="77777777" w:rsidR="00822CFB" w:rsidRPr="000B4FE4" w:rsidRDefault="00822CFB" w:rsidP="00822CFB">
            <w:pPr>
              <w:ind w:left="0"/>
              <w:jc w:val="center"/>
              <w:rPr>
                <w:b/>
                <w:bCs/>
              </w:rPr>
            </w:pPr>
            <w:r w:rsidRPr="000B4FE4">
              <w:rPr>
                <w:b/>
                <w:bCs/>
              </w:rPr>
              <w:t>Keystroke</w:t>
            </w:r>
          </w:p>
        </w:tc>
      </w:tr>
      <w:tr w:rsidR="00822CFB" w:rsidRPr="00822CFB" w14:paraId="168E4878" w14:textId="77777777" w:rsidTr="009E4D9A">
        <w:trPr>
          <w:cantSplit/>
          <w:jc w:val="center"/>
        </w:trPr>
        <w:tc>
          <w:tcPr>
            <w:tcW w:w="2880" w:type="dxa"/>
            <w:vAlign w:val="center"/>
          </w:tcPr>
          <w:p w14:paraId="168E4876" w14:textId="77777777" w:rsidR="00822CFB" w:rsidRPr="00822CFB" w:rsidRDefault="00822CFB" w:rsidP="001B730B">
            <w:pPr>
              <w:ind w:left="0"/>
            </w:pPr>
            <w:r w:rsidRPr="00822CFB">
              <w:t xml:space="preserve">List Headings </w:t>
            </w:r>
          </w:p>
        </w:tc>
        <w:tc>
          <w:tcPr>
            <w:tcW w:w="3240" w:type="dxa"/>
            <w:vAlign w:val="center"/>
          </w:tcPr>
          <w:p w14:paraId="168E4877" w14:textId="77777777" w:rsidR="00822CFB" w:rsidRPr="009E4D9A" w:rsidRDefault="00822CFB" w:rsidP="00822CFB">
            <w:pPr>
              <w:tabs>
                <w:tab w:val="num" w:pos="1800"/>
              </w:tabs>
              <w:ind w:left="0" w:hanging="360"/>
              <w:jc w:val="center"/>
              <w:rPr>
                <w:b/>
                <w:caps/>
              </w:rPr>
            </w:pPr>
            <w:r w:rsidRPr="009E4D9A">
              <w:rPr>
                <w:b/>
                <w:caps/>
              </w:rPr>
              <w:t>Insert + F6</w:t>
            </w:r>
          </w:p>
        </w:tc>
      </w:tr>
      <w:tr w:rsidR="00822CFB" w:rsidRPr="00822CFB" w14:paraId="168E487B" w14:textId="77777777" w:rsidTr="009E4D9A">
        <w:trPr>
          <w:cantSplit/>
          <w:jc w:val="center"/>
        </w:trPr>
        <w:tc>
          <w:tcPr>
            <w:tcW w:w="2880" w:type="dxa"/>
            <w:vAlign w:val="center"/>
          </w:tcPr>
          <w:p w14:paraId="168E4879" w14:textId="77777777" w:rsidR="00822CFB" w:rsidRPr="00822CFB" w:rsidRDefault="00822CFB" w:rsidP="001B730B">
            <w:pPr>
              <w:ind w:left="0"/>
            </w:pPr>
            <w:r w:rsidRPr="00822CFB">
              <w:t xml:space="preserve">Next Heading </w:t>
            </w:r>
          </w:p>
        </w:tc>
        <w:tc>
          <w:tcPr>
            <w:tcW w:w="3240" w:type="dxa"/>
            <w:vAlign w:val="center"/>
          </w:tcPr>
          <w:p w14:paraId="168E487A" w14:textId="77777777" w:rsidR="00822CFB" w:rsidRPr="009E4D9A" w:rsidRDefault="00822CFB" w:rsidP="00822CFB">
            <w:pPr>
              <w:tabs>
                <w:tab w:val="num" w:pos="1800"/>
              </w:tabs>
              <w:ind w:left="0" w:hanging="360"/>
              <w:jc w:val="center"/>
              <w:rPr>
                <w:b/>
                <w:caps/>
              </w:rPr>
            </w:pPr>
            <w:r w:rsidRPr="009E4D9A">
              <w:rPr>
                <w:b/>
                <w:caps/>
              </w:rPr>
              <w:t>H</w:t>
            </w:r>
          </w:p>
        </w:tc>
      </w:tr>
      <w:tr w:rsidR="00822CFB" w:rsidRPr="00822CFB" w14:paraId="168E487E" w14:textId="77777777" w:rsidTr="009E4D9A">
        <w:trPr>
          <w:cantSplit/>
          <w:jc w:val="center"/>
        </w:trPr>
        <w:tc>
          <w:tcPr>
            <w:tcW w:w="2880" w:type="dxa"/>
            <w:vAlign w:val="center"/>
          </w:tcPr>
          <w:p w14:paraId="168E487C" w14:textId="77777777" w:rsidR="00822CFB" w:rsidRPr="00822CFB" w:rsidRDefault="00822CFB" w:rsidP="001B730B">
            <w:pPr>
              <w:ind w:left="0"/>
            </w:pPr>
            <w:r w:rsidRPr="00822CFB">
              <w:t xml:space="preserve">Prior Heading </w:t>
            </w:r>
          </w:p>
        </w:tc>
        <w:tc>
          <w:tcPr>
            <w:tcW w:w="3240" w:type="dxa"/>
            <w:vAlign w:val="center"/>
          </w:tcPr>
          <w:p w14:paraId="168E487D" w14:textId="77777777" w:rsidR="00822CFB" w:rsidRPr="009E4D9A" w:rsidRDefault="00822CFB" w:rsidP="00822CFB">
            <w:pPr>
              <w:tabs>
                <w:tab w:val="num" w:pos="1800"/>
              </w:tabs>
              <w:ind w:left="0" w:hanging="360"/>
              <w:jc w:val="center"/>
              <w:rPr>
                <w:b/>
                <w:caps/>
              </w:rPr>
            </w:pPr>
            <w:r w:rsidRPr="009E4D9A">
              <w:rPr>
                <w:b/>
                <w:caps/>
              </w:rPr>
              <w:t>Shift + H</w:t>
            </w:r>
          </w:p>
        </w:tc>
      </w:tr>
      <w:tr w:rsidR="00822CFB" w:rsidRPr="00822CFB" w14:paraId="168E4881" w14:textId="77777777" w:rsidTr="009E4D9A">
        <w:trPr>
          <w:cantSplit/>
          <w:jc w:val="center"/>
        </w:trPr>
        <w:tc>
          <w:tcPr>
            <w:tcW w:w="2880" w:type="dxa"/>
            <w:vAlign w:val="center"/>
          </w:tcPr>
          <w:p w14:paraId="168E487F" w14:textId="77777777" w:rsidR="00822CFB" w:rsidRPr="00822CFB" w:rsidRDefault="00822CFB" w:rsidP="001B730B">
            <w:pPr>
              <w:ind w:left="0"/>
            </w:pPr>
            <w:r w:rsidRPr="00822CFB">
              <w:t xml:space="preserve">First Heading </w:t>
            </w:r>
          </w:p>
        </w:tc>
        <w:tc>
          <w:tcPr>
            <w:tcW w:w="3240" w:type="dxa"/>
            <w:vAlign w:val="center"/>
          </w:tcPr>
          <w:p w14:paraId="168E4880" w14:textId="77777777" w:rsidR="00822CFB" w:rsidRPr="009E4D9A" w:rsidRDefault="00822CFB" w:rsidP="00822CFB">
            <w:pPr>
              <w:tabs>
                <w:tab w:val="num" w:pos="1800"/>
              </w:tabs>
              <w:ind w:left="0" w:hanging="360"/>
              <w:jc w:val="center"/>
              <w:rPr>
                <w:b/>
                <w:caps/>
              </w:rPr>
            </w:pPr>
            <w:r w:rsidRPr="009E4D9A">
              <w:rPr>
                <w:b/>
                <w:caps/>
              </w:rPr>
              <w:t>Alt + Insert + Home</w:t>
            </w:r>
          </w:p>
        </w:tc>
      </w:tr>
      <w:tr w:rsidR="00822CFB" w:rsidRPr="00822CFB" w14:paraId="168E4884" w14:textId="77777777" w:rsidTr="009E4D9A">
        <w:trPr>
          <w:cantSplit/>
          <w:jc w:val="center"/>
        </w:trPr>
        <w:tc>
          <w:tcPr>
            <w:tcW w:w="2880" w:type="dxa"/>
            <w:vAlign w:val="center"/>
          </w:tcPr>
          <w:p w14:paraId="168E4882" w14:textId="77777777" w:rsidR="00822CFB" w:rsidRPr="00822CFB" w:rsidRDefault="00822CFB" w:rsidP="001B730B">
            <w:pPr>
              <w:ind w:left="0"/>
            </w:pPr>
            <w:r w:rsidRPr="00822CFB">
              <w:t xml:space="preserve">Last Heading </w:t>
            </w:r>
          </w:p>
        </w:tc>
        <w:tc>
          <w:tcPr>
            <w:tcW w:w="3240" w:type="dxa"/>
            <w:vAlign w:val="center"/>
          </w:tcPr>
          <w:p w14:paraId="168E4883" w14:textId="77777777" w:rsidR="00822CFB" w:rsidRPr="009E4D9A" w:rsidRDefault="00822CFB" w:rsidP="00822CFB">
            <w:pPr>
              <w:tabs>
                <w:tab w:val="num" w:pos="1800"/>
              </w:tabs>
              <w:ind w:left="0" w:hanging="360"/>
              <w:jc w:val="center"/>
              <w:rPr>
                <w:b/>
                <w:caps/>
              </w:rPr>
            </w:pPr>
            <w:r w:rsidRPr="009E4D9A">
              <w:rPr>
                <w:b/>
                <w:caps/>
              </w:rPr>
              <w:t>Alt + Insert + End</w:t>
            </w:r>
          </w:p>
        </w:tc>
      </w:tr>
      <w:tr w:rsidR="00822CFB" w:rsidRPr="00822CFB" w14:paraId="168E4887" w14:textId="77777777" w:rsidTr="009E4D9A">
        <w:trPr>
          <w:cantSplit/>
          <w:jc w:val="center"/>
        </w:trPr>
        <w:tc>
          <w:tcPr>
            <w:tcW w:w="2880" w:type="dxa"/>
            <w:vAlign w:val="center"/>
          </w:tcPr>
          <w:p w14:paraId="168E4885" w14:textId="77777777" w:rsidR="00822CFB" w:rsidRPr="00822CFB" w:rsidRDefault="00822CFB" w:rsidP="001B730B">
            <w:pPr>
              <w:ind w:left="0"/>
            </w:pPr>
            <w:r w:rsidRPr="00822CFB">
              <w:t xml:space="preserve">Next Heading at Level </w:t>
            </w:r>
          </w:p>
        </w:tc>
        <w:tc>
          <w:tcPr>
            <w:tcW w:w="3240" w:type="dxa"/>
            <w:vAlign w:val="center"/>
          </w:tcPr>
          <w:p w14:paraId="168E4886" w14:textId="77777777" w:rsidR="00822CFB" w:rsidRPr="00863BF3" w:rsidRDefault="00822CFB" w:rsidP="00822CFB">
            <w:pPr>
              <w:ind w:left="0"/>
              <w:jc w:val="center"/>
              <w:rPr>
                <w:b/>
              </w:rPr>
            </w:pPr>
            <w:r w:rsidRPr="00863BF3">
              <w:rPr>
                <w:b/>
              </w:rPr>
              <w:t>1 through 6</w:t>
            </w:r>
          </w:p>
        </w:tc>
      </w:tr>
      <w:tr w:rsidR="00822CFB" w:rsidRPr="00822CFB" w14:paraId="168E488A" w14:textId="77777777" w:rsidTr="009E4D9A">
        <w:trPr>
          <w:cantSplit/>
          <w:jc w:val="center"/>
        </w:trPr>
        <w:tc>
          <w:tcPr>
            <w:tcW w:w="2880" w:type="dxa"/>
            <w:vAlign w:val="center"/>
          </w:tcPr>
          <w:p w14:paraId="168E4888" w14:textId="77777777" w:rsidR="00822CFB" w:rsidRPr="00822CFB" w:rsidRDefault="00822CFB" w:rsidP="001B730B">
            <w:pPr>
              <w:ind w:left="0"/>
            </w:pPr>
            <w:r w:rsidRPr="00822CFB">
              <w:t xml:space="preserve">Prior Heading at Level </w:t>
            </w:r>
          </w:p>
        </w:tc>
        <w:tc>
          <w:tcPr>
            <w:tcW w:w="3240" w:type="dxa"/>
            <w:vAlign w:val="center"/>
          </w:tcPr>
          <w:p w14:paraId="168E4889" w14:textId="77777777" w:rsidR="00822CFB" w:rsidRPr="00863BF3" w:rsidRDefault="00822CFB" w:rsidP="00822CFB">
            <w:pPr>
              <w:ind w:left="0"/>
              <w:jc w:val="center"/>
              <w:rPr>
                <w:b/>
              </w:rPr>
            </w:pPr>
            <w:r w:rsidRPr="009E4D9A">
              <w:rPr>
                <w:b/>
                <w:caps/>
              </w:rPr>
              <w:t>Shift</w:t>
            </w:r>
            <w:r w:rsidRPr="00863BF3">
              <w:rPr>
                <w:b/>
              </w:rPr>
              <w:t xml:space="preserve"> + 1 through 6</w:t>
            </w:r>
          </w:p>
        </w:tc>
      </w:tr>
      <w:tr w:rsidR="00822CFB" w:rsidRPr="00822CFB" w14:paraId="168E488D" w14:textId="77777777" w:rsidTr="009E4D9A">
        <w:trPr>
          <w:cantSplit/>
          <w:jc w:val="center"/>
        </w:trPr>
        <w:tc>
          <w:tcPr>
            <w:tcW w:w="2880" w:type="dxa"/>
            <w:vAlign w:val="center"/>
          </w:tcPr>
          <w:p w14:paraId="168E488B" w14:textId="77777777" w:rsidR="00822CFB" w:rsidRPr="00822CFB" w:rsidRDefault="00822CFB" w:rsidP="001B730B">
            <w:pPr>
              <w:ind w:left="0"/>
            </w:pPr>
            <w:r w:rsidRPr="00822CFB">
              <w:t xml:space="preserve">First Heading at Level </w:t>
            </w:r>
          </w:p>
        </w:tc>
        <w:tc>
          <w:tcPr>
            <w:tcW w:w="3240" w:type="dxa"/>
            <w:vAlign w:val="center"/>
          </w:tcPr>
          <w:p w14:paraId="168E488C" w14:textId="77777777" w:rsidR="00822CFB" w:rsidRPr="000B4FE4" w:rsidRDefault="00822CFB" w:rsidP="00822CFB">
            <w:pPr>
              <w:ind w:left="0"/>
              <w:jc w:val="center"/>
              <w:rPr>
                <w:b/>
              </w:rPr>
            </w:pPr>
            <w:r w:rsidRPr="009E4D9A">
              <w:rPr>
                <w:b/>
                <w:caps/>
              </w:rPr>
              <w:t>Alt + Control + Insert</w:t>
            </w:r>
            <w:r w:rsidRPr="000B4FE4">
              <w:rPr>
                <w:b/>
              </w:rPr>
              <w:t xml:space="preserve"> + 1 through 6</w:t>
            </w:r>
          </w:p>
        </w:tc>
      </w:tr>
      <w:tr w:rsidR="00822CFB" w:rsidRPr="00822CFB" w14:paraId="168E4890" w14:textId="77777777" w:rsidTr="009E4D9A">
        <w:trPr>
          <w:cantSplit/>
          <w:jc w:val="center"/>
        </w:trPr>
        <w:tc>
          <w:tcPr>
            <w:tcW w:w="2880" w:type="dxa"/>
            <w:vAlign w:val="center"/>
          </w:tcPr>
          <w:p w14:paraId="168E488E" w14:textId="77777777" w:rsidR="00822CFB" w:rsidRPr="00822CFB" w:rsidRDefault="00822CFB" w:rsidP="001B730B">
            <w:pPr>
              <w:ind w:left="0"/>
            </w:pPr>
            <w:r w:rsidRPr="00822CFB">
              <w:t xml:space="preserve">Last Heading at Level </w:t>
            </w:r>
          </w:p>
        </w:tc>
        <w:tc>
          <w:tcPr>
            <w:tcW w:w="3240" w:type="dxa"/>
            <w:vAlign w:val="center"/>
          </w:tcPr>
          <w:p w14:paraId="168E488F" w14:textId="77777777" w:rsidR="00822CFB" w:rsidRPr="000B4FE4" w:rsidRDefault="00822CFB" w:rsidP="009E4D9A">
            <w:pPr>
              <w:keepNext/>
              <w:ind w:left="0"/>
              <w:jc w:val="center"/>
              <w:rPr>
                <w:b/>
              </w:rPr>
            </w:pPr>
            <w:r w:rsidRPr="009E4D9A">
              <w:rPr>
                <w:b/>
                <w:caps/>
              </w:rPr>
              <w:t>Alt + Control + Insert + Shift</w:t>
            </w:r>
            <w:r w:rsidRPr="000B4FE4">
              <w:rPr>
                <w:b/>
              </w:rPr>
              <w:t xml:space="preserve"> + 1 through 6</w:t>
            </w:r>
          </w:p>
        </w:tc>
      </w:tr>
    </w:tbl>
    <w:p w14:paraId="7585CB4D" w14:textId="398A5F7E" w:rsidR="004442C2" w:rsidRPr="00E36EE9" w:rsidRDefault="004442C2">
      <w:pPr>
        <w:pStyle w:val="Caption"/>
        <w:rPr>
          <w:b w:val="0"/>
        </w:rPr>
      </w:pPr>
      <w:bookmarkStart w:id="59" w:name="forms"/>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5</w:t>
      </w:r>
      <w:r w:rsidRPr="00E36EE9">
        <w:rPr>
          <w:b w:val="0"/>
        </w:rPr>
        <w:fldChar w:fldCharType="end"/>
      </w:r>
      <w:r w:rsidRPr="00E36EE9">
        <w:rPr>
          <w:b w:val="0"/>
        </w:rPr>
        <w:t>:  Headings Keystrokes</w:t>
      </w:r>
    </w:p>
    <w:p w14:paraId="168E4891" w14:textId="77777777" w:rsidR="00EB0768" w:rsidRDefault="00EB0768" w:rsidP="00822CFB">
      <w:pPr>
        <w:pStyle w:val="Heading3"/>
      </w:pPr>
      <w:bookmarkStart w:id="60" w:name="_Toc345945975"/>
      <w:r>
        <w:t xml:space="preserve">Forms </w:t>
      </w:r>
      <w:r w:rsidRPr="00AE5BE1">
        <w:t>Keystroke</w:t>
      </w:r>
      <w:r>
        <w:t>s</w:t>
      </w:r>
      <w:bookmarkEnd w:id="59"/>
      <w:bookmarkEnd w:id="60"/>
    </w:p>
    <w:tbl>
      <w:tblPr>
        <w:tblStyle w:val="TableGrid"/>
        <w:tblW w:w="0" w:type="auto"/>
        <w:jc w:val="center"/>
        <w:tblLook w:val="04A0" w:firstRow="1" w:lastRow="0" w:firstColumn="1" w:lastColumn="0" w:noHBand="0" w:noVBand="1"/>
        <w:tblCaption w:val="Table 6"/>
        <w:tblDescription w:val="Forms Keystrokes"/>
      </w:tblPr>
      <w:tblGrid>
        <w:gridCol w:w="2880"/>
        <w:gridCol w:w="3870"/>
      </w:tblGrid>
      <w:tr w:rsidR="001B730B" w:rsidRPr="001B730B" w14:paraId="168E4894" w14:textId="77777777" w:rsidTr="009E4D9A">
        <w:trPr>
          <w:cantSplit/>
          <w:tblHeader/>
          <w:jc w:val="center"/>
        </w:trPr>
        <w:tc>
          <w:tcPr>
            <w:tcW w:w="2880" w:type="dxa"/>
            <w:vAlign w:val="center"/>
          </w:tcPr>
          <w:p w14:paraId="168E4892" w14:textId="77777777" w:rsidR="001B730B" w:rsidRPr="001B730B" w:rsidRDefault="001B730B" w:rsidP="001B730B">
            <w:pPr>
              <w:ind w:left="0"/>
              <w:jc w:val="center"/>
              <w:rPr>
                <w:b/>
                <w:bCs/>
              </w:rPr>
            </w:pPr>
            <w:r w:rsidRPr="001B730B">
              <w:rPr>
                <w:b/>
                <w:bCs/>
              </w:rPr>
              <w:t>Description</w:t>
            </w:r>
          </w:p>
        </w:tc>
        <w:tc>
          <w:tcPr>
            <w:tcW w:w="3870" w:type="dxa"/>
            <w:vAlign w:val="center"/>
          </w:tcPr>
          <w:p w14:paraId="168E4893" w14:textId="77777777" w:rsidR="001B730B" w:rsidRPr="000B4FE4" w:rsidRDefault="001B730B" w:rsidP="001B730B">
            <w:pPr>
              <w:ind w:left="0"/>
              <w:jc w:val="center"/>
              <w:rPr>
                <w:b/>
                <w:bCs/>
              </w:rPr>
            </w:pPr>
            <w:r w:rsidRPr="000B4FE4">
              <w:rPr>
                <w:b/>
                <w:bCs/>
              </w:rPr>
              <w:t>Keystroke</w:t>
            </w:r>
          </w:p>
        </w:tc>
      </w:tr>
      <w:tr w:rsidR="001B730B" w:rsidRPr="00863BF3" w14:paraId="168E4897" w14:textId="77777777" w:rsidTr="009E4D9A">
        <w:trPr>
          <w:cantSplit/>
          <w:jc w:val="center"/>
        </w:trPr>
        <w:tc>
          <w:tcPr>
            <w:tcW w:w="2880" w:type="dxa"/>
            <w:vAlign w:val="center"/>
          </w:tcPr>
          <w:p w14:paraId="168E4895" w14:textId="77777777" w:rsidR="001B730B" w:rsidRPr="001B730B" w:rsidRDefault="001B730B" w:rsidP="001B730B">
            <w:pPr>
              <w:ind w:left="0"/>
            </w:pPr>
            <w:r w:rsidRPr="001B730B">
              <w:t xml:space="preserve">Move to first Form Field </w:t>
            </w:r>
          </w:p>
        </w:tc>
        <w:tc>
          <w:tcPr>
            <w:tcW w:w="3870" w:type="dxa"/>
            <w:vAlign w:val="center"/>
          </w:tcPr>
          <w:p w14:paraId="168E4896" w14:textId="77777777" w:rsidR="001B730B" w:rsidRPr="009E4D9A" w:rsidRDefault="001B730B" w:rsidP="001B730B">
            <w:pPr>
              <w:tabs>
                <w:tab w:val="num" w:pos="1800"/>
              </w:tabs>
              <w:ind w:left="0" w:hanging="360"/>
              <w:jc w:val="center"/>
              <w:rPr>
                <w:b/>
                <w:caps/>
              </w:rPr>
            </w:pPr>
            <w:r w:rsidRPr="009E4D9A">
              <w:rPr>
                <w:b/>
                <w:caps/>
              </w:rPr>
              <w:t>Insert + Control + Home</w:t>
            </w:r>
          </w:p>
        </w:tc>
      </w:tr>
      <w:tr w:rsidR="001B730B" w:rsidRPr="001B730B" w14:paraId="168E489A" w14:textId="77777777" w:rsidTr="009E4D9A">
        <w:trPr>
          <w:cantSplit/>
          <w:jc w:val="center"/>
        </w:trPr>
        <w:tc>
          <w:tcPr>
            <w:tcW w:w="2880" w:type="dxa"/>
            <w:vAlign w:val="center"/>
          </w:tcPr>
          <w:p w14:paraId="168E4898" w14:textId="77777777" w:rsidR="001B730B" w:rsidRPr="001B730B" w:rsidRDefault="001B730B" w:rsidP="001B730B">
            <w:pPr>
              <w:ind w:left="0"/>
            </w:pPr>
            <w:r w:rsidRPr="001B730B">
              <w:t xml:space="preserve">Move to next Form Field </w:t>
            </w:r>
          </w:p>
        </w:tc>
        <w:tc>
          <w:tcPr>
            <w:tcW w:w="3870" w:type="dxa"/>
            <w:vAlign w:val="center"/>
          </w:tcPr>
          <w:p w14:paraId="168E4899" w14:textId="77777777" w:rsidR="001B730B" w:rsidRPr="000B4FE4" w:rsidRDefault="001B730B" w:rsidP="001B730B">
            <w:pPr>
              <w:ind w:left="0"/>
              <w:jc w:val="center"/>
              <w:rPr>
                <w:b/>
              </w:rPr>
            </w:pPr>
            <w:r w:rsidRPr="000B4FE4">
              <w:rPr>
                <w:b/>
              </w:rPr>
              <w:t>F</w:t>
            </w:r>
          </w:p>
        </w:tc>
      </w:tr>
      <w:tr w:rsidR="001B730B" w:rsidRPr="001B730B" w14:paraId="168E489D" w14:textId="77777777" w:rsidTr="009E4D9A">
        <w:trPr>
          <w:cantSplit/>
          <w:jc w:val="center"/>
        </w:trPr>
        <w:tc>
          <w:tcPr>
            <w:tcW w:w="2880" w:type="dxa"/>
            <w:vAlign w:val="center"/>
          </w:tcPr>
          <w:p w14:paraId="168E489B" w14:textId="77777777" w:rsidR="001B730B" w:rsidRPr="001B730B" w:rsidRDefault="001B730B" w:rsidP="001B730B">
            <w:pPr>
              <w:ind w:left="0"/>
            </w:pPr>
            <w:r w:rsidRPr="001B730B">
              <w:t xml:space="preserve">Move to prior Form Field </w:t>
            </w:r>
          </w:p>
        </w:tc>
        <w:tc>
          <w:tcPr>
            <w:tcW w:w="3870" w:type="dxa"/>
            <w:vAlign w:val="center"/>
          </w:tcPr>
          <w:p w14:paraId="168E489C" w14:textId="77777777" w:rsidR="001B730B" w:rsidRPr="000B4FE4" w:rsidRDefault="001B730B" w:rsidP="001B730B">
            <w:pPr>
              <w:ind w:left="0"/>
              <w:jc w:val="center"/>
              <w:rPr>
                <w:b/>
              </w:rPr>
            </w:pPr>
            <w:r w:rsidRPr="009E4D9A">
              <w:rPr>
                <w:b/>
                <w:caps/>
              </w:rPr>
              <w:t>Shift</w:t>
            </w:r>
            <w:r w:rsidRPr="000B4FE4">
              <w:rPr>
                <w:b/>
              </w:rPr>
              <w:t xml:space="preserve"> + F</w:t>
            </w:r>
          </w:p>
        </w:tc>
      </w:tr>
      <w:tr w:rsidR="001B730B" w:rsidRPr="001B730B" w14:paraId="168E48A0" w14:textId="77777777" w:rsidTr="009E4D9A">
        <w:trPr>
          <w:cantSplit/>
          <w:jc w:val="center"/>
        </w:trPr>
        <w:tc>
          <w:tcPr>
            <w:tcW w:w="2880" w:type="dxa"/>
            <w:vAlign w:val="center"/>
          </w:tcPr>
          <w:p w14:paraId="168E489E" w14:textId="77777777" w:rsidR="001B730B" w:rsidRPr="001B730B" w:rsidRDefault="001B730B" w:rsidP="001B730B">
            <w:pPr>
              <w:ind w:left="0"/>
            </w:pPr>
            <w:r w:rsidRPr="001B730B">
              <w:t xml:space="preserve">Move to last Form Field </w:t>
            </w:r>
          </w:p>
        </w:tc>
        <w:tc>
          <w:tcPr>
            <w:tcW w:w="3870" w:type="dxa"/>
            <w:vAlign w:val="center"/>
          </w:tcPr>
          <w:p w14:paraId="168E489F" w14:textId="77777777" w:rsidR="001B730B" w:rsidRPr="009E4D9A" w:rsidRDefault="001B730B" w:rsidP="001B730B">
            <w:pPr>
              <w:tabs>
                <w:tab w:val="num" w:pos="1800"/>
              </w:tabs>
              <w:ind w:left="0" w:hanging="360"/>
              <w:jc w:val="center"/>
              <w:rPr>
                <w:b/>
                <w:caps/>
              </w:rPr>
            </w:pPr>
            <w:r w:rsidRPr="009E4D9A">
              <w:rPr>
                <w:b/>
                <w:caps/>
              </w:rPr>
              <w:t>Insert + Control + End</w:t>
            </w:r>
          </w:p>
        </w:tc>
      </w:tr>
      <w:tr w:rsidR="001B730B" w:rsidRPr="001B730B" w14:paraId="168E48A3" w14:textId="77777777" w:rsidTr="009E4D9A">
        <w:trPr>
          <w:cantSplit/>
          <w:jc w:val="center"/>
        </w:trPr>
        <w:tc>
          <w:tcPr>
            <w:tcW w:w="2880" w:type="dxa"/>
            <w:vAlign w:val="center"/>
          </w:tcPr>
          <w:p w14:paraId="168E48A1" w14:textId="77777777" w:rsidR="001B730B" w:rsidRPr="001B730B" w:rsidRDefault="001B730B" w:rsidP="001B730B">
            <w:pPr>
              <w:ind w:left="0"/>
            </w:pPr>
            <w:r w:rsidRPr="001B730B">
              <w:t xml:space="preserve">Move to next Button </w:t>
            </w:r>
          </w:p>
        </w:tc>
        <w:tc>
          <w:tcPr>
            <w:tcW w:w="3870" w:type="dxa"/>
            <w:vAlign w:val="center"/>
          </w:tcPr>
          <w:p w14:paraId="168E48A2" w14:textId="77777777" w:rsidR="001B730B" w:rsidRPr="000B4FE4" w:rsidRDefault="001B730B" w:rsidP="001B730B">
            <w:pPr>
              <w:ind w:left="0"/>
              <w:jc w:val="center"/>
              <w:rPr>
                <w:b/>
              </w:rPr>
            </w:pPr>
            <w:r w:rsidRPr="000B4FE4">
              <w:rPr>
                <w:b/>
              </w:rPr>
              <w:t>B</w:t>
            </w:r>
          </w:p>
        </w:tc>
      </w:tr>
      <w:tr w:rsidR="001B730B" w:rsidRPr="001B730B" w14:paraId="168E48A6" w14:textId="77777777" w:rsidTr="009E4D9A">
        <w:trPr>
          <w:cantSplit/>
          <w:jc w:val="center"/>
        </w:trPr>
        <w:tc>
          <w:tcPr>
            <w:tcW w:w="2880" w:type="dxa"/>
            <w:vAlign w:val="center"/>
          </w:tcPr>
          <w:p w14:paraId="168E48A4" w14:textId="77777777" w:rsidR="001B730B" w:rsidRPr="001B730B" w:rsidRDefault="001B730B" w:rsidP="001B730B">
            <w:pPr>
              <w:ind w:left="0"/>
            </w:pPr>
            <w:r w:rsidRPr="001B730B">
              <w:t xml:space="preserve">Move to prior Button </w:t>
            </w:r>
          </w:p>
        </w:tc>
        <w:tc>
          <w:tcPr>
            <w:tcW w:w="3870" w:type="dxa"/>
            <w:vAlign w:val="center"/>
          </w:tcPr>
          <w:p w14:paraId="168E48A5" w14:textId="77777777" w:rsidR="001B730B" w:rsidRPr="000B4FE4" w:rsidRDefault="001B730B" w:rsidP="001B730B">
            <w:pPr>
              <w:ind w:left="0"/>
              <w:jc w:val="center"/>
              <w:rPr>
                <w:b/>
              </w:rPr>
            </w:pPr>
            <w:r w:rsidRPr="009E4D9A">
              <w:rPr>
                <w:b/>
                <w:caps/>
              </w:rPr>
              <w:t>Shift</w:t>
            </w:r>
            <w:r w:rsidRPr="000B4FE4">
              <w:rPr>
                <w:b/>
              </w:rPr>
              <w:t xml:space="preserve"> + B</w:t>
            </w:r>
          </w:p>
        </w:tc>
      </w:tr>
      <w:tr w:rsidR="001B730B" w:rsidRPr="001B730B" w14:paraId="168E48A9" w14:textId="77777777" w:rsidTr="009E4D9A">
        <w:trPr>
          <w:cantSplit/>
          <w:jc w:val="center"/>
        </w:trPr>
        <w:tc>
          <w:tcPr>
            <w:tcW w:w="2880" w:type="dxa"/>
            <w:vAlign w:val="center"/>
          </w:tcPr>
          <w:p w14:paraId="168E48A7" w14:textId="77777777" w:rsidR="001B730B" w:rsidRPr="001B730B" w:rsidRDefault="001B730B" w:rsidP="001B730B">
            <w:pPr>
              <w:ind w:left="0"/>
            </w:pPr>
            <w:r w:rsidRPr="001B730B">
              <w:t xml:space="preserve">Move to next Combo box </w:t>
            </w:r>
          </w:p>
        </w:tc>
        <w:tc>
          <w:tcPr>
            <w:tcW w:w="3870" w:type="dxa"/>
            <w:vAlign w:val="center"/>
          </w:tcPr>
          <w:p w14:paraId="168E48A8" w14:textId="77777777" w:rsidR="001B730B" w:rsidRPr="000B4FE4" w:rsidRDefault="001B730B" w:rsidP="001B730B">
            <w:pPr>
              <w:ind w:left="0"/>
              <w:jc w:val="center"/>
              <w:rPr>
                <w:b/>
              </w:rPr>
            </w:pPr>
            <w:r w:rsidRPr="000B4FE4">
              <w:rPr>
                <w:b/>
              </w:rPr>
              <w:t>C</w:t>
            </w:r>
          </w:p>
        </w:tc>
      </w:tr>
      <w:tr w:rsidR="001B730B" w:rsidRPr="001B730B" w14:paraId="168E48AC" w14:textId="77777777" w:rsidTr="009E4D9A">
        <w:trPr>
          <w:cantSplit/>
          <w:jc w:val="center"/>
        </w:trPr>
        <w:tc>
          <w:tcPr>
            <w:tcW w:w="2880" w:type="dxa"/>
            <w:vAlign w:val="center"/>
          </w:tcPr>
          <w:p w14:paraId="168E48AA" w14:textId="77777777" w:rsidR="001B730B" w:rsidRPr="001B730B" w:rsidRDefault="001B730B" w:rsidP="001B730B">
            <w:pPr>
              <w:ind w:left="0"/>
            </w:pPr>
            <w:r w:rsidRPr="001B730B">
              <w:t xml:space="preserve">Move to prior Combo box </w:t>
            </w:r>
          </w:p>
        </w:tc>
        <w:tc>
          <w:tcPr>
            <w:tcW w:w="3870" w:type="dxa"/>
            <w:vAlign w:val="center"/>
          </w:tcPr>
          <w:p w14:paraId="168E48AB" w14:textId="77777777" w:rsidR="001B730B" w:rsidRPr="000B4FE4" w:rsidRDefault="001B730B" w:rsidP="001B730B">
            <w:pPr>
              <w:ind w:left="0"/>
              <w:jc w:val="center"/>
              <w:rPr>
                <w:b/>
              </w:rPr>
            </w:pPr>
            <w:r w:rsidRPr="009E4D9A">
              <w:rPr>
                <w:b/>
                <w:caps/>
              </w:rPr>
              <w:t>Shift</w:t>
            </w:r>
            <w:r w:rsidRPr="000B4FE4">
              <w:rPr>
                <w:b/>
              </w:rPr>
              <w:t xml:space="preserve"> + C</w:t>
            </w:r>
          </w:p>
        </w:tc>
      </w:tr>
      <w:tr w:rsidR="001B730B" w:rsidRPr="001B730B" w14:paraId="168E48AF" w14:textId="77777777" w:rsidTr="009E4D9A">
        <w:trPr>
          <w:cantSplit/>
          <w:jc w:val="center"/>
        </w:trPr>
        <w:tc>
          <w:tcPr>
            <w:tcW w:w="2880" w:type="dxa"/>
            <w:vAlign w:val="center"/>
          </w:tcPr>
          <w:p w14:paraId="168E48AD" w14:textId="77777777" w:rsidR="001B730B" w:rsidRPr="001B730B" w:rsidRDefault="001B730B" w:rsidP="001B730B">
            <w:pPr>
              <w:ind w:left="0"/>
            </w:pPr>
            <w:r w:rsidRPr="001B730B">
              <w:t xml:space="preserve">Move To next Edit box </w:t>
            </w:r>
          </w:p>
        </w:tc>
        <w:tc>
          <w:tcPr>
            <w:tcW w:w="3870" w:type="dxa"/>
            <w:vAlign w:val="center"/>
          </w:tcPr>
          <w:p w14:paraId="168E48AE" w14:textId="77777777" w:rsidR="001B730B" w:rsidRPr="000B4FE4" w:rsidRDefault="001B730B" w:rsidP="001B730B">
            <w:pPr>
              <w:ind w:left="0"/>
              <w:jc w:val="center"/>
              <w:rPr>
                <w:b/>
              </w:rPr>
            </w:pPr>
            <w:r w:rsidRPr="000B4FE4">
              <w:rPr>
                <w:b/>
              </w:rPr>
              <w:t>E</w:t>
            </w:r>
          </w:p>
        </w:tc>
      </w:tr>
      <w:tr w:rsidR="001B730B" w:rsidRPr="001B730B" w14:paraId="168E48B2" w14:textId="77777777" w:rsidTr="009E4D9A">
        <w:trPr>
          <w:cantSplit/>
          <w:jc w:val="center"/>
        </w:trPr>
        <w:tc>
          <w:tcPr>
            <w:tcW w:w="2880" w:type="dxa"/>
            <w:vAlign w:val="center"/>
          </w:tcPr>
          <w:p w14:paraId="168E48B0" w14:textId="77777777" w:rsidR="001B730B" w:rsidRPr="001B730B" w:rsidRDefault="001B730B" w:rsidP="001B730B">
            <w:pPr>
              <w:ind w:left="0"/>
            </w:pPr>
            <w:r w:rsidRPr="001B730B">
              <w:t xml:space="preserve">Move to prior Edit box </w:t>
            </w:r>
          </w:p>
        </w:tc>
        <w:tc>
          <w:tcPr>
            <w:tcW w:w="3870" w:type="dxa"/>
            <w:vAlign w:val="center"/>
          </w:tcPr>
          <w:p w14:paraId="168E48B1" w14:textId="77777777" w:rsidR="001B730B" w:rsidRPr="000B4FE4" w:rsidRDefault="001B730B" w:rsidP="001B730B">
            <w:pPr>
              <w:ind w:left="0"/>
              <w:jc w:val="center"/>
              <w:rPr>
                <w:b/>
              </w:rPr>
            </w:pPr>
            <w:r w:rsidRPr="009E4D9A">
              <w:rPr>
                <w:b/>
                <w:caps/>
              </w:rPr>
              <w:t>Shift</w:t>
            </w:r>
            <w:r w:rsidRPr="000B4FE4">
              <w:rPr>
                <w:b/>
              </w:rPr>
              <w:t xml:space="preserve"> + E</w:t>
            </w:r>
          </w:p>
        </w:tc>
      </w:tr>
      <w:tr w:rsidR="001B730B" w:rsidRPr="001B730B" w14:paraId="168E48B5" w14:textId="77777777" w:rsidTr="009E4D9A">
        <w:trPr>
          <w:cantSplit/>
          <w:jc w:val="center"/>
        </w:trPr>
        <w:tc>
          <w:tcPr>
            <w:tcW w:w="2880" w:type="dxa"/>
            <w:vAlign w:val="center"/>
          </w:tcPr>
          <w:p w14:paraId="168E48B3" w14:textId="77777777" w:rsidR="001B730B" w:rsidRPr="001B730B" w:rsidRDefault="001B730B" w:rsidP="001B730B">
            <w:pPr>
              <w:ind w:left="0"/>
            </w:pPr>
            <w:r w:rsidRPr="001B730B">
              <w:t xml:space="preserve">Move to next Radio button </w:t>
            </w:r>
          </w:p>
        </w:tc>
        <w:tc>
          <w:tcPr>
            <w:tcW w:w="3870" w:type="dxa"/>
            <w:vAlign w:val="center"/>
          </w:tcPr>
          <w:p w14:paraId="168E48B4" w14:textId="77777777" w:rsidR="001B730B" w:rsidRPr="000B4FE4" w:rsidRDefault="001B730B" w:rsidP="001B730B">
            <w:pPr>
              <w:ind w:left="0"/>
              <w:jc w:val="center"/>
              <w:rPr>
                <w:b/>
              </w:rPr>
            </w:pPr>
            <w:r w:rsidRPr="000B4FE4">
              <w:rPr>
                <w:b/>
              </w:rPr>
              <w:t>R</w:t>
            </w:r>
          </w:p>
        </w:tc>
      </w:tr>
      <w:tr w:rsidR="001B730B" w:rsidRPr="001B730B" w14:paraId="168E48B8" w14:textId="77777777" w:rsidTr="009E4D9A">
        <w:trPr>
          <w:cantSplit/>
          <w:jc w:val="center"/>
        </w:trPr>
        <w:tc>
          <w:tcPr>
            <w:tcW w:w="2880" w:type="dxa"/>
            <w:vAlign w:val="center"/>
          </w:tcPr>
          <w:p w14:paraId="168E48B6" w14:textId="77777777" w:rsidR="001B730B" w:rsidRPr="001B730B" w:rsidRDefault="001B730B" w:rsidP="001B730B">
            <w:pPr>
              <w:ind w:left="0"/>
            </w:pPr>
            <w:r w:rsidRPr="001B730B">
              <w:t xml:space="preserve">Move to prior Radio button </w:t>
            </w:r>
          </w:p>
        </w:tc>
        <w:tc>
          <w:tcPr>
            <w:tcW w:w="3870" w:type="dxa"/>
            <w:vAlign w:val="center"/>
          </w:tcPr>
          <w:p w14:paraId="168E48B7" w14:textId="77777777" w:rsidR="001B730B" w:rsidRPr="009E4D9A" w:rsidRDefault="001B730B" w:rsidP="001B730B">
            <w:pPr>
              <w:tabs>
                <w:tab w:val="num" w:pos="1800"/>
              </w:tabs>
              <w:ind w:left="0" w:hanging="360"/>
              <w:jc w:val="center"/>
              <w:rPr>
                <w:b/>
                <w:caps/>
              </w:rPr>
            </w:pPr>
            <w:r w:rsidRPr="009E4D9A">
              <w:rPr>
                <w:b/>
                <w:caps/>
              </w:rPr>
              <w:t>Shift + R</w:t>
            </w:r>
          </w:p>
        </w:tc>
      </w:tr>
      <w:tr w:rsidR="001B730B" w:rsidRPr="001B730B" w14:paraId="168E48BB" w14:textId="77777777" w:rsidTr="009E4D9A">
        <w:trPr>
          <w:cantSplit/>
          <w:jc w:val="center"/>
        </w:trPr>
        <w:tc>
          <w:tcPr>
            <w:tcW w:w="2880" w:type="dxa"/>
            <w:vAlign w:val="center"/>
          </w:tcPr>
          <w:p w14:paraId="168E48B9" w14:textId="77777777" w:rsidR="001B730B" w:rsidRPr="001B730B" w:rsidRDefault="001B730B" w:rsidP="001B730B">
            <w:pPr>
              <w:ind w:left="0"/>
            </w:pPr>
            <w:r w:rsidRPr="001B730B">
              <w:t xml:space="preserve">Move to next Check box </w:t>
            </w:r>
          </w:p>
        </w:tc>
        <w:tc>
          <w:tcPr>
            <w:tcW w:w="3870" w:type="dxa"/>
            <w:vAlign w:val="center"/>
          </w:tcPr>
          <w:p w14:paraId="168E48BA" w14:textId="77777777" w:rsidR="001B730B" w:rsidRPr="009E4D9A" w:rsidRDefault="001B730B" w:rsidP="001B730B">
            <w:pPr>
              <w:tabs>
                <w:tab w:val="num" w:pos="1800"/>
              </w:tabs>
              <w:ind w:left="0" w:hanging="360"/>
              <w:jc w:val="center"/>
              <w:rPr>
                <w:b/>
                <w:caps/>
              </w:rPr>
            </w:pPr>
            <w:r w:rsidRPr="009E4D9A">
              <w:rPr>
                <w:b/>
                <w:caps/>
              </w:rPr>
              <w:t>X</w:t>
            </w:r>
          </w:p>
        </w:tc>
      </w:tr>
      <w:tr w:rsidR="001B730B" w:rsidRPr="001B730B" w14:paraId="168E48BE" w14:textId="77777777" w:rsidTr="009E4D9A">
        <w:trPr>
          <w:cantSplit/>
          <w:jc w:val="center"/>
        </w:trPr>
        <w:tc>
          <w:tcPr>
            <w:tcW w:w="2880" w:type="dxa"/>
            <w:vAlign w:val="center"/>
          </w:tcPr>
          <w:p w14:paraId="168E48BC" w14:textId="77777777" w:rsidR="001B730B" w:rsidRPr="001B730B" w:rsidRDefault="001B730B" w:rsidP="001B730B">
            <w:pPr>
              <w:ind w:left="0"/>
            </w:pPr>
            <w:r w:rsidRPr="001B730B">
              <w:t xml:space="preserve">Move to prior Check Box </w:t>
            </w:r>
          </w:p>
        </w:tc>
        <w:tc>
          <w:tcPr>
            <w:tcW w:w="3870" w:type="dxa"/>
            <w:vAlign w:val="center"/>
          </w:tcPr>
          <w:p w14:paraId="168E48BD" w14:textId="77777777" w:rsidR="001B730B" w:rsidRPr="009E4D9A" w:rsidRDefault="001B730B" w:rsidP="001B730B">
            <w:pPr>
              <w:tabs>
                <w:tab w:val="num" w:pos="1800"/>
              </w:tabs>
              <w:ind w:left="0" w:hanging="360"/>
              <w:jc w:val="center"/>
              <w:rPr>
                <w:b/>
                <w:caps/>
              </w:rPr>
            </w:pPr>
            <w:r w:rsidRPr="009E4D9A">
              <w:rPr>
                <w:b/>
                <w:caps/>
              </w:rPr>
              <w:t>Shift + X</w:t>
            </w:r>
          </w:p>
        </w:tc>
      </w:tr>
      <w:tr w:rsidR="001B730B" w:rsidRPr="001B730B" w14:paraId="168E48C1" w14:textId="77777777" w:rsidTr="009E4D9A">
        <w:trPr>
          <w:cantSplit/>
          <w:jc w:val="center"/>
        </w:trPr>
        <w:tc>
          <w:tcPr>
            <w:tcW w:w="2880" w:type="dxa"/>
            <w:vAlign w:val="center"/>
          </w:tcPr>
          <w:p w14:paraId="168E48BF" w14:textId="77777777" w:rsidR="001B730B" w:rsidRPr="001B730B" w:rsidRDefault="001B730B" w:rsidP="001B730B">
            <w:pPr>
              <w:ind w:left="0"/>
            </w:pPr>
            <w:r w:rsidRPr="001B730B">
              <w:t xml:space="preserve">Move to next Landmark </w:t>
            </w:r>
          </w:p>
        </w:tc>
        <w:tc>
          <w:tcPr>
            <w:tcW w:w="3870" w:type="dxa"/>
            <w:vAlign w:val="center"/>
          </w:tcPr>
          <w:p w14:paraId="168E48C0" w14:textId="77777777" w:rsidR="001B730B" w:rsidRPr="009E4D9A" w:rsidRDefault="001B730B" w:rsidP="001B730B">
            <w:pPr>
              <w:tabs>
                <w:tab w:val="num" w:pos="1800"/>
              </w:tabs>
              <w:ind w:left="0" w:hanging="360"/>
              <w:jc w:val="center"/>
              <w:rPr>
                <w:b/>
                <w:caps/>
              </w:rPr>
            </w:pPr>
            <w:r w:rsidRPr="009E4D9A">
              <w:rPr>
                <w:b/>
                <w:caps/>
              </w:rPr>
              <w:t>Semicolon</w:t>
            </w:r>
          </w:p>
        </w:tc>
      </w:tr>
      <w:tr w:rsidR="001B730B" w:rsidRPr="001B730B" w14:paraId="168E48C4" w14:textId="77777777" w:rsidTr="009E4D9A">
        <w:trPr>
          <w:cantSplit/>
          <w:jc w:val="center"/>
        </w:trPr>
        <w:tc>
          <w:tcPr>
            <w:tcW w:w="2880" w:type="dxa"/>
            <w:vAlign w:val="center"/>
          </w:tcPr>
          <w:p w14:paraId="168E48C2" w14:textId="77777777" w:rsidR="001B730B" w:rsidRPr="001B730B" w:rsidRDefault="001B730B" w:rsidP="001B730B">
            <w:pPr>
              <w:ind w:left="0"/>
            </w:pPr>
            <w:r w:rsidRPr="001B730B">
              <w:t xml:space="preserve">Move to prior Landmark </w:t>
            </w:r>
          </w:p>
        </w:tc>
        <w:tc>
          <w:tcPr>
            <w:tcW w:w="3870" w:type="dxa"/>
            <w:vAlign w:val="center"/>
          </w:tcPr>
          <w:p w14:paraId="168E48C3" w14:textId="77777777" w:rsidR="001B730B" w:rsidRPr="009E4D9A" w:rsidRDefault="001B730B" w:rsidP="001B730B">
            <w:pPr>
              <w:tabs>
                <w:tab w:val="num" w:pos="1800"/>
              </w:tabs>
              <w:ind w:left="0" w:hanging="360"/>
              <w:jc w:val="center"/>
              <w:rPr>
                <w:b/>
                <w:caps/>
              </w:rPr>
            </w:pPr>
            <w:r w:rsidRPr="009E4D9A">
              <w:rPr>
                <w:b/>
                <w:caps/>
              </w:rPr>
              <w:t>Shift + Semicolon</w:t>
            </w:r>
          </w:p>
        </w:tc>
      </w:tr>
      <w:tr w:rsidR="001B730B" w:rsidRPr="001B730B" w14:paraId="168E48C7" w14:textId="77777777" w:rsidTr="009E4D9A">
        <w:trPr>
          <w:cantSplit/>
          <w:jc w:val="center"/>
        </w:trPr>
        <w:tc>
          <w:tcPr>
            <w:tcW w:w="2880" w:type="dxa"/>
            <w:vAlign w:val="center"/>
          </w:tcPr>
          <w:p w14:paraId="168E48C5" w14:textId="77777777" w:rsidR="001B730B" w:rsidRPr="001B730B" w:rsidRDefault="001B730B" w:rsidP="001B730B">
            <w:pPr>
              <w:ind w:left="0"/>
            </w:pPr>
            <w:r w:rsidRPr="001B730B">
              <w:t xml:space="preserve">Enter Forms Mode </w:t>
            </w:r>
          </w:p>
        </w:tc>
        <w:tc>
          <w:tcPr>
            <w:tcW w:w="3870" w:type="dxa"/>
            <w:vAlign w:val="center"/>
          </w:tcPr>
          <w:p w14:paraId="168E48C6" w14:textId="73AF1F2E" w:rsidR="001B730B" w:rsidRPr="006C6EEC" w:rsidRDefault="001B730B" w:rsidP="006C6EEC">
            <w:pPr>
              <w:ind w:left="0"/>
              <w:jc w:val="center"/>
              <w:rPr>
                <w:b/>
              </w:rPr>
            </w:pPr>
            <w:r w:rsidRPr="009E4D9A">
              <w:rPr>
                <w:b/>
                <w:caps/>
              </w:rPr>
              <w:t>Spacebar</w:t>
            </w:r>
            <w:r w:rsidRPr="006C6EEC">
              <w:rPr>
                <w:b/>
              </w:rPr>
              <w:t xml:space="preserve"> or </w:t>
            </w:r>
            <w:r w:rsidRPr="009E4D9A">
              <w:rPr>
                <w:b/>
                <w:caps/>
              </w:rPr>
              <w:t>Enter</w:t>
            </w:r>
          </w:p>
        </w:tc>
      </w:tr>
      <w:tr w:rsidR="001B730B" w:rsidRPr="001B730B" w14:paraId="168E48CA" w14:textId="77777777" w:rsidTr="009E4D9A">
        <w:trPr>
          <w:cantSplit/>
          <w:jc w:val="center"/>
        </w:trPr>
        <w:tc>
          <w:tcPr>
            <w:tcW w:w="2880" w:type="dxa"/>
            <w:vAlign w:val="center"/>
          </w:tcPr>
          <w:p w14:paraId="168E48C8" w14:textId="77777777" w:rsidR="001B730B" w:rsidRPr="001B730B" w:rsidRDefault="001B730B" w:rsidP="001B730B">
            <w:pPr>
              <w:ind w:left="0"/>
            </w:pPr>
            <w:r w:rsidRPr="001B730B">
              <w:t xml:space="preserve">Exit Forms Mode </w:t>
            </w:r>
          </w:p>
        </w:tc>
        <w:tc>
          <w:tcPr>
            <w:tcW w:w="3870" w:type="dxa"/>
            <w:vAlign w:val="center"/>
          </w:tcPr>
          <w:p w14:paraId="168E48C9" w14:textId="77777777" w:rsidR="001B730B" w:rsidRPr="00513CF4" w:rsidRDefault="001B730B" w:rsidP="001B730B">
            <w:pPr>
              <w:tabs>
                <w:tab w:val="num" w:pos="1800"/>
              </w:tabs>
              <w:ind w:left="0" w:hanging="360"/>
              <w:jc w:val="center"/>
              <w:rPr>
                <w:b/>
                <w:caps/>
              </w:rPr>
            </w:pPr>
            <w:r w:rsidRPr="00513CF4">
              <w:rPr>
                <w:b/>
                <w:caps/>
              </w:rPr>
              <w:t>Num Pad Plus</w:t>
            </w:r>
          </w:p>
        </w:tc>
      </w:tr>
      <w:tr w:rsidR="001B730B" w:rsidRPr="001B730B" w14:paraId="168E48CD" w14:textId="77777777" w:rsidTr="009E4D9A">
        <w:trPr>
          <w:cantSplit/>
          <w:jc w:val="center"/>
        </w:trPr>
        <w:tc>
          <w:tcPr>
            <w:tcW w:w="2880" w:type="dxa"/>
            <w:vAlign w:val="center"/>
          </w:tcPr>
          <w:p w14:paraId="168E48CB" w14:textId="77777777" w:rsidR="001B730B" w:rsidRPr="001B730B" w:rsidRDefault="001B730B" w:rsidP="001B730B">
            <w:pPr>
              <w:ind w:left="0"/>
            </w:pPr>
            <w:r w:rsidRPr="001B730B">
              <w:t xml:space="preserve">List of Form Fields </w:t>
            </w:r>
          </w:p>
        </w:tc>
        <w:tc>
          <w:tcPr>
            <w:tcW w:w="3870" w:type="dxa"/>
            <w:vAlign w:val="center"/>
          </w:tcPr>
          <w:p w14:paraId="168E48CC" w14:textId="77777777" w:rsidR="001B730B" w:rsidRPr="00513CF4" w:rsidRDefault="001B730B" w:rsidP="001B730B">
            <w:pPr>
              <w:tabs>
                <w:tab w:val="num" w:pos="1800"/>
              </w:tabs>
              <w:ind w:left="0" w:hanging="360"/>
              <w:jc w:val="center"/>
              <w:rPr>
                <w:b/>
                <w:caps/>
              </w:rPr>
            </w:pPr>
            <w:r w:rsidRPr="00513CF4">
              <w:rPr>
                <w:b/>
                <w:caps/>
              </w:rPr>
              <w:t>Insert + F5</w:t>
            </w:r>
          </w:p>
        </w:tc>
      </w:tr>
      <w:tr w:rsidR="001B730B" w:rsidRPr="001B730B" w14:paraId="168E48D0" w14:textId="77777777" w:rsidTr="009E4D9A">
        <w:trPr>
          <w:cantSplit/>
          <w:jc w:val="center"/>
        </w:trPr>
        <w:tc>
          <w:tcPr>
            <w:tcW w:w="2880" w:type="dxa"/>
            <w:vAlign w:val="center"/>
          </w:tcPr>
          <w:p w14:paraId="168E48CE" w14:textId="77777777" w:rsidR="001B730B" w:rsidRPr="001B730B" w:rsidRDefault="001B730B" w:rsidP="001B730B">
            <w:pPr>
              <w:ind w:left="0"/>
            </w:pPr>
            <w:r w:rsidRPr="001B730B">
              <w:t xml:space="preserve">List Buttons </w:t>
            </w:r>
          </w:p>
        </w:tc>
        <w:tc>
          <w:tcPr>
            <w:tcW w:w="3870" w:type="dxa"/>
            <w:vAlign w:val="center"/>
          </w:tcPr>
          <w:p w14:paraId="168E48CF" w14:textId="77777777" w:rsidR="001B730B" w:rsidRPr="00513CF4" w:rsidRDefault="001B730B" w:rsidP="001B730B">
            <w:pPr>
              <w:tabs>
                <w:tab w:val="num" w:pos="1800"/>
              </w:tabs>
              <w:ind w:left="0" w:hanging="360"/>
              <w:jc w:val="center"/>
              <w:rPr>
                <w:b/>
                <w:caps/>
              </w:rPr>
            </w:pPr>
            <w:r w:rsidRPr="00513CF4">
              <w:rPr>
                <w:b/>
                <w:caps/>
              </w:rPr>
              <w:t>Control + Insert + B</w:t>
            </w:r>
          </w:p>
        </w:tc>
      </w:tr>
      <w:tr w:rsidR="001B730B" w:rsidRPr="001B730B" w14:paraId="168E48D3" w14:textId="77777777" w:rsidTr="009E4D9A">
        <w:trPr>
          <w:cantSplit/>
          <w:jc w:val="center"/>
        </w:trPr>
        <w:tc>
          <w:tcPr>
            <w:tcW w:w="2880" w:type="dxa"/>
            <w:vAlign w:val="center"/>
          </w:tcPr>
          <w:p w14:paraId="168E48D1" w14:textId="77777777" w:rsidR="001B730B" w:rsidRPr="001B730B" w:rsidRDefault="001B730B" w:rsidP="001B730B">
            <w:pPr>
              <w:ind w:left="0"/>
            </w:pPr>
            <w:r w:rsidRPr="001B730B">
              <w:t xml:space="preserve">List Combo boxes </w:t>
            </w:r>
          </w:p>
        </w:tc>
        <w:tc>
          <w:tcPr>
            <w:tcW w:w="3870" w:type="dxa"/>
            <w:vAlign w:val="center"/>
          </w:tcPr>
          <w:p w14:paraId="168E48D2" w14:textId="77777777" w:rsidR="001B730B" w:rsidRPr="00513CF4" w:rsidRDefault="001B730B" w:rsidP="001B730B">
            <w:pPr>
              <w:tabs>
                <w:tab w:val="num" w:pos="1800"/>
              </w:tabs>
              <w:ind w:left="0" w:hanging="360"/>
              <w:jc w:val="center"/>
              <w:rPr>
                <w:b/>
                <w:caps/>
              </w:rPr>
            </w:pPr>
            <w:r w:rsidRPr="00513CF4">
              <w:rPr>
                <w:b/>
                <w:caps/>
              </w:rPr>
              <w:t>Control + Insert + C</w:t>
            </w:r>
          </w:p>
        </w:tc>
      </w:tr>
      <w:tr w:rsidR="001B730B" w:rsidRPr="001B730B" w14:paraId="168E48D6" w14:textId="77777777" w:rsidTr="009E4D9A">
        <w:trPr>
          <w:cantSplit/>
          <w:jc w:val="center"/>
        </w:trPr>
        <w:tc>
          <w:tcPr>
            <w:tcW w:w="2880" w:type="dxa"/>
            <w:vAlign w:val="center"/>
          </w:tcPr>
          <w:p w14:paraId="168E48D4" w14:textId="77777777" w:rsidR="001B730B" w:rsidRPr="001B730B" w:rsidRDefault="001B730B" w:rsidP="001B730B">
            <w:pPr>
              <w:ind w:left="0"/>
            </w:pPr>
            <w:r w:rsidRPr="001B730B">
              <w:t xml:space="preserve">List Edit boxes </w:t>
            </w:r>
          </w:p>
        </w:tc>
        <w:tc>
          <w:tcPr>
            <w:tcW w:w="3870" w:type="dxa"/>
            <w:vAlign w:val="center"/>
          </w:tcPr>
          <w:p w14:paraId="168E48D5" w14:textId="77777777" w:rsidR="001B730B" w:rsidRPr="00513CF4" w:rsidRDefault="001B730B" w:rsidP="001B730B">
            <w:pPr>
              <w:tabs>
                <w:tab w:val="num" w:pos="1800"/>
              </w:tabs>
              <w:ind w:left="0" w:hanging="360"/>
              <w:jc w:val="center"/>
              <w:rPr>
                <w:b/>
                <w:caps/>
              </w:rPr>
            </w:pPr>
            <w:r w:rsidRPr="00513CF4">
              <w:rPr>
                <w:b/>
                <w:caps/>
              </w:rPr>
              <w:t>Control + Insert + E</w:t>
            </w:r>
          </w:p>
        </w:tc>
      </w:tr>
      <w:tr w:rsidR="001B730B" w:rsidRPr="001B730B" w14:paraId="168E48D9" w14:textId="77777777" w:rsidTr="009E4D9A">
        <w:trPr>
          <w:cantSplit/>
          <w:jc w:val="center"/>
        </w:trPr>
        <w:tc>
          <w:tcPr>
            <w:tcW w:w="2880" w:type="dxa"/>
            <w:vAlign w:val="center"/>
          </w:tcPr>
          <w:p w14:paraId="168E48D7" w14:textId="77777777" w:rsidR="001B730B" w:rsidRPr="001B730B" w:rsidRDefault="001B730B" w:rsidP="001B730B">
            <w:pPr>
              <w:ind w:left="0"/>
            </w:pPr>
            <w:r w:rsidRPr="001B730B">
              <w:t xml:space="preserve">List Radio buttons </w:t>
            </w:r>
          </w:p>
        </w:tc>
        <w:tc>
          <w:tcPr>
            <w:tcW w:w="3870" w:type="dxa"/>
            <w:vAlign w:val="center"/>
          </w:tcPr>
          <w:p w14:paraId="168E48D8" w14:textId="77777777" w:rsidR="001B730B" w:rsidRPr="00513CF4" w:rsidRDefault="001B730B" w:rsidP="001B730B">
            <w:pPr>
              <w:tabs>
                <w:tab w:val="num" w:pos="1800"/>
              </w:tabs>
              <w:ind w:left="0" w:hanging="360"/>
              <w:jc w:val="center"/>
              <w:rPr>
                <w:b/>
                <w:caps/>
              </w:rPr>
            </w:pPr>
            <w:r w:rsidRPr="00513CF4">
              <w:rPr>
                <w:b/>
                <w:caps/>
              </w:rPr>
              <w:t>Control + Insert + R</w:t>
            </w:r>
          </w:p>
        </w:tc>
      </w:tr>
      <w:tr w:rsidR="001B730B" w:rsidRPr="001B730B" w14:paraId="168E48DC" w14:textId="77777777" w:rsidTr="009E4D9A">
        <w:trPr>
          <w:cantSplit/>
          <w:jc w:val="center"/>
        </w:trPr>
        <w:tc>
          <w:tcPr>
            <w:tcW w:w="2880" w:type="dxa"/>
            <w:vAlign w:val="center"/>
          </w:tcPr>
          <w:p w14:paraId="168E48DA" w14:textId="77777777" w:rsidR="001B730B" w:rsidRPr="001B730B" w:rsidRDefault="001B730B" w:rsidP="001B730B">
            <w:pPr>
              <w:ind w:left="0"/>
            </w:pPr>
            <w:r w:rsidRPr="001B730B">
              <w:t xml:space="preserve">List Check boxes </w:t>
            </w:r>
          </w:p>
        </w:tc>
        <w:tc>
          <w:tcPr>
            <w:tcW w:w="3870" w:type="dxa"/>
            <w:vAlign w:val="center"/>
          </w:tcPr>
          <w:p w14:paraId="168E48DB" w14:textId="77777777" w:rsidR="001B730B" w:rsidRPr="00513CF4" w:rsidRDefault="001B730B" w:rsidP="001B730B">
            <w:pPr>
              <w:tabs>
                <w:tab w:val="num" w:pos="1800"/>
              </w:tabs>
              <w:ind w:left="0" w:hanging="360"/>
              <w:jc w:val="center"/>
              <w:rPr>
                <w:b/>
                <w:caps/>
              </w:rPr>
            </w:pPr>
            <w:r w:rsidRPr="00513CF4">
              <w:rPr>
                <w:b/>
                <w:caps/>
              </w:rPr>
              <w:t>Control + Insert + X</w:t>
            </w:r>
          </w:p>
        </w:tc>
      </w:tr>
      <w:tr w:rsidR="001B730B" w:rsidRPr="001B730B" w14:paraId="168E48DF" w14:textId="77777777" w:rsidTr="009E4D9A">
        <w:trPr>
          <w:cantSplit/>
          <w:jc w:val="center"/>
        </w:trPr>
        <w:tc>
          <w:tcPr>
            <w:tcW w:w="2880" w:type="dxa"/>
            <w:vAlign w:val="center"/>
          </w:tcPr>
          <w:p w14:paraId="168E48DD" w14:textId="77777777" w:rsidR="001B730B" w:rsidRPr="001B730B" w:rsidRDefault="001B730B" w:rsidP="001B730B">
            <w:pPr>
              <w:ind w:left="0"/>
            </w:pPr>
            <w:r w:rsidRPr="001B730B">
              <w:t xml:space="preserve">List Landmarks </w:t>
            </w:r>
          </w:p>
        </w:tc>
        <w:tc>
          <w:tcPr>
            <w:tcW w:w="3870" w:type="dxa"/>
            <w:vAlign w:val="center"/>
          </w:tcPr>
          <w:p w14:paraId="168E48DE" w14:textId="77777777" w:rsidR="001B730B" w:rsidRPr="00513CF4" w:rsidRDefault="001B730B" w:rsidP="001B730B">
            <w:pPr>
              <w:tabs>
                <w:tab w:val="num" w:pos="1800"/>
              </w:tabs>
              <w:ind w:left="0" w:hanging="360"/>
              <w:jc w:val="center"/>
              <w:rPr>
                <w:b/>
                <w:caps/>
              </w:rPr>
            </w:pPr>
            <w:r w:rsidRPr="00513CF4">
              <w:rPr>
                <w:b/>
                <w:caps/>
              </w:rPr>
              <w:t>Control + Insert + Semicolon</w:t>
            </w:r>
          </w:p>
        </w:tc>
      </w:tr>
      <w:tr w:rsidR="001B730B" w:rsidRPr="001B730B" w14:paraId="168E48E2" w14:textId="77777777" w:rsidTr="009E4D9A">
        <w:trPr>
          <w:cantSplit/>
          <w:jc w:val="center"/>
        </w:trPr>
        <w:tc>
          <w:tcPr>
            <w:tcW w:w="2880" w:type="dxa"/>
            <w:vAlign w:val="center"/>
          </w:tcPr>
          <w:p w14:paraId="168E48E0" w14:textId="77777777" w:rsidR="001B730B" w:rsidRPr="001B730B" w:rsidRDefault="001B730B" w:rsidP="001B730B">
            <w:pPr>
              <w:ind w:left="0"/>
            </w:pPr>
            <w:r w:rsidRPr="001B730B">
              <w:t xml:space="preserve">Enter/Leave Multi-Select Mode </w:t>
            </w:r>
          </w:p>
        </w:tc>
        <w:tc>
          <w:tcPr>
            <w:tcW w:w="3870" w:type="dxa"/>
            <w:vAlign w:val="center"/>
          </w:tcPr>
          <w:p w14:paraId="168E48E1" w14:textId="77777777" w:rsidR="001B730B" w:rsidRPr="00513CF4" w:rsidRDefault="001B730B" w:rsidP="00513CF4">
            <w:pPr>
              <w:keepNext/>
              <w:tabs>
                <w:tab w:val="num" w:pos="1800"/>
              </w:tabs>
              <w:ind w:left="0" w:hanging="360"/>
              <w:jc w:val="center"/>
              <w:rPr>
                <w:b/>
                <w:caps/>
              </w:rPr>
            </w:pPr>
            <w:r w:rsidRPr="00513CF4">
              <w:rPr>
                <w:b/>
                <w:caps/>
              </w:rPr>
              <w:t>Shift + F8</w:t>
            </w:r>
          </w:p>
        </w:tc>
      </w:tr>
    </w:tbl>
    <w:p w14:paraId="6C04BFB5" w14:textId="5ED16FAA" w:rsidR="004442C2" w:rsidRPr="00E36EE9" w:rsidRDefault="004442C2">
      <w:pPr>
        <w:pStyle w:val="Caption"/>
        <w:rPr>
          <w:b w:val="0"/>
        </w:rPr>
      </w:pPr>
      <w:bookmarkStart w:id="61" w:name="tables"/>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6</w:t>
      </w:r>
      <w:r w:rsidRPr="00E36EE9">
        <w:rPr>
          <w:b w:val="0"/>
        </w:rPr>
        <w:fldChar w:fldCharType="end"/>
      </w:r>
      <w:r w:rsidRPr="00E36EE9">
        <w:rPr>
          <w:b w:val="0"/>
        </w:rPr>
        <w:t>:  Forms Keystrokes</w:t>
      </w:r>
    </w:p>
    <w:p w14:paraId="168E48E3" w14:textId="77777777" w:rsidR="00EB0768" w:rsidRDefault="00EB0768" w:rsidP="00822CFB">
      <w:pPr>
        <w:pStyle w:val="Heading3"/>
      </w:pPr>
      <w:bookmarkStart w:id="62" w:name="_Toc345945976"/>
      <w:r>
        <w:t xml:space="preserve">Tables </w:t>
      </w:r>
      <w:r w:rsidRPr="00AE5BE1">
        <w:t>Keystroke</w:t>
      </w:r>
      <w:r>
        <w:t>s</w:t>
      </w:r>
      <w:bookmarkEnd w:id="61"/>
      <w:bookmarkEnd w:id="62"/>
    </w:p>
    <w:tbl>
      <w:tblPr>
        <w:tblStyle w:val="TableGrid"/>
        <w:tblW w:w="0" w:type="auto"/>
        <w:jc w:val="center"/>
        <w:tblLook w:val="04A0" w:firstRow="1" w:lastRow="0" w:firstColumn="1" w:lastColumn="0" w:noHBand="0" w:noVBand="1"/>
        <w:tblCaption w:val="Table 7 "/>
        <w:tblDescription w:val="Tables Keystrokes"/>
      </w:tblPr>
      <w:tblGrid>
        <w:gridCol w:w="2880"/>
        <w:gridCol w:w="4956"/>
      </w:tblGrid>
      <w:tr w:rsidR="001B730B" w:rsidRPr="001B730B" w14:paraId="168E48E6" w14:textId="77777777" w:rsidTr="00513CF4">
        <w:trPr>
          <w:cantSplit/>
          <w:tblHeader/>
          <w:jc w:val="center"/>
        </w:trPr>
        <w:tc>
          <w:tcPr>
            <w:tcW w:w="2880" w:type="dxa"/>
            <w:vAlign w:val="center"/>
          </w:tcPr>
          <w:p w14:paraId="168E48E4" w14:textId="77777777" w:rsidR="001B730B" w:rsidRPr="001B730B" w:rsidRDefault="001B730B" w:rsidP="001B730B">
            <w:pPr>
              <w:ind w:left="0"/>
              <w:jc w:val="center"/>
              <w:rPr>
                <w:b/>
              </w:rPr>
            </w:pPr>
            <w:r w:rsidRPr="001B730B">
              <w:rPr>
                <w:b/>
              </w:rPr>
              <w:t>Description</w:t>
            </w:r>
          </w:p>
        </w:tc>
        <w:tc>
          <w:tcPr>
            <w:tcW w:w="4956" w:type="dxa"/>
            <w:vAlign w:val="center"/>
          </w:tcPr>
          <w:p w14:paraId="168E48E5" w14:textId="77777777" w:rsidR="001B730B" w:rsidRPr="000B4FE4" w:rsidRDefault="001B730B" w:rsidP="001B730B">
            <w:pPr>
              <w:ind w:left="0"/>
              <w:jc w:val="center"/>
              <w:rPr>
                <w:b/>
              </w:rPr>
            </w:pPr>
            <w:r w:rsidRPr="000B4FE4">
              <w:rPr>
                <w:b/>
              </w:rPr>
              <w:t>Keystroke</w:t>
            </w:r>
          </w:p>
        </w:tc>
      </w:tr>
      <w:tr w:rsidR="001B730B" w:rsidRPr="001B730B" w14:paraId="168E48E9" w14:textId="77777777" w:rsidTr="00513CF4">
        <w:trPr>
          <w:cantSplit/>
          <w:jc w:val="center"/>
        </w:trPr>
        <w:tc>
          <w:tcPr>
            <w:tcW w:w="2880" w:type="dxa"/>
            <w:vAlign w:val="center"/>
          </w:tcPr>
          <w:p w14:paraId="168E48E7" w14:textId="77777777" w:rsidR="001B730B" w:rsidRPr="001B730B" w:rsidRDefault="001B730B" w:rsidP="001B730B">
            <w:pPr>
              <w:ind w:left="0"/>
            </w:pPr>
            <w:r w:rsidRPr="001B730B">
              <w:t xml:space="preserve">Move to next Table </w:t>
            </w:r>
          </w:p>
        </w:tc>
        <w:tc>
          <w:tcPr>
            <w:tcW w:w="4956" w:type="dxa"/>
            <w:vAlign w:val="center"/>
          </w:tcPr>
          <w:p w14:paraId="168E48E8" w14:textId="77777777" w:rsidR="001B730B" w:rsidRPr="000B4FE4" w:rsidRDefault="001B730B" w:rsidP="001B730B">
            <w:pPr>
              <w:ind w:left="0"/>
              <w:jc w:val="center"/>
              <w:rPr>
                <w:b/>
              </w:rPr>
            </w:pPr>
            <w:r w:rsidRPr="000B4FE4">
              <w:rPr>
                <w:b/>
              </w:rPr>
              <w:t>T</w:t>
            </w:r>
          </w:p>
        </w:tc>
      </w:tr>
      <w:tr w:rsidR="001B730B" w:rsidRPr="001B730B" w14:paraId="168E48EC" w14:textId="77777777" w:rsidTr="00513CF4">
        <w:trPr>
          <w:cantSplit/>
          <w:jc w:val="center"/>
        </w:trPr>
        <w:tc>
          <w:tcPr>
            <w:tcW w:w="2880" w:type="dxa"/>
            <w:vAlign w:val="center"/>
          </w:tcPr>
          <w:p w14:paraId="168E48EA" w14:textId="77777777" w:rsidR="001B730B" w:rsidRPr="001B730B" w:rsidRDefault="001B730B" w:rsidP="001B730B">
            <w:pPr>
              <w:ind w:left="0"/>
            </w:pPr>
            <w:r w:rsidRPr="001B730B">
              <w:t xml:space="preserve">Move to prior Table </w:t>
            </w:r>
          </w:p>
        </w:tc>
        <w:tc>
          <w:tcPr>
            <w:tcW w:w="4956" w:type="dxa"/>
            <w:vAlign w:val="center"/>
          </w:tcPr>
          <w:p w14:paraId="168E48EB" w14:textId="77777777" w:rsidR="001B730B" w:rsidRPr="000B4FE4" w:rsidRDefault="001B730B" w:rsidP="001B730B">
            <w:pPr>
              <w:ind w:left="0"/>
              <w:jc w:val="center"/>
              <w:rPr>
                <w:b/>
              </w:rPr>
            </w:pPr>
            <w:r w:rsidRPr="00513CF4">
              <w:rPr>
                <w:b/>
                <w:caps/>
              </w:rPr>
              <w:t>Shift</w:t>
            </w:r>
            <w:r w:rsidRPr="000B4FE4">
              <w:rPr>
                <w:b/>
              </w:rPr>
              <w:t xml:space="preserve"> + T</w:t>
            </w:r>
          </w:p>
        </w:tc>
      </w:tr>
      <w:tr w:rsidR="001B730B" w:rsidRPr="001B730B" w14:paraId="168E48EF" w14:textId="77777777" w:rsidTr="00513CF4">
        <w:trPr>
          <w:cantSplit/>
          <w:jc w:val="center"/>
        </w:trPr>
        <w:tc>
          <w:tcPr>
            <w:tcW w:w="2880" w:type="dxa"/>
            <w:vAlign w:val="center"/>
          </w:tcPr>
          <w:p w14:paraId="168E48ED" w14:textId="77777777" w:rsidR="001B730B" w:rsidRPr="001B730B" w:rsidRDefault="001B730B" w:rsidP="001B730B">
            <w:pPr>
              <w:ind w:left="0"/>
            </w:pPr>
            <w:r w:rsidRPr="001B730B">
              <w:t xml:space="preserve">Select Table </w:t>
            </w:r>
          </w:p>
        </w:tc>
        <w:tc>
          <w:tcPr>
            <w:tcW w:w="4956" w:type="dxa"/>
            <w:vAlign w:val="center"/>
          </w:tcPr>
          <w:p w14:paraId="168E48EE" w14:textId="77777777" w:rsidR="001B730B" w:rsidRPr="000B4FE4" w:rsidRDefault="001B730B" w:rsidP="001B730B">
            <w:pPr>
              <w:ind w:left="0"/>
              <w:jc w:val="center"/>
              <w:rPr>
                <w:b/>
              </w:rPr>
            </w:pPr>
            <w:r w:rsidRPr="000B4FE4">
              <w:rPr>
                <w:b/>
              </w:rPr>
              <w:t>F8 (when on the line that announces the number of rows and columns)</w:t>
            </w:r>
          </w:p>
        </w:tc>
      </w:tr>
      <w:tr w:rsidR="001B730B" w:rsidRPr="001B730B" w14:paraId="168E48F2" w14:textId="77777777" w:rsidTr="00513CF4">
        <w:trPr>
          <w:cantSplit/>
          <w:jc w:val="center"/>
        </w:trPr>
        <w:tc>
          <w:tcPr>
            <w:tcW w:w="2880" w:type="dxa"/>
            <w:vAlign w:val="center"/>
          </w:tcPr>
          <w:p w14:paraId="168E48F0" w14:textId="77777777" w:rsidR="001B730B" w:rsidRPr="001B730B" w:rsidRDefault="001B730B" w:rsidP="001B730B">
            <w:pPr>
              <w:ind w:left="0"/>
            </w:pPr>
            <w:r w:rsidRPr="001B730B">
              <w:t xml:space="preserve">List Tables </w:t>
            </w:r>
          </w:p>
        </w:tc>
        <w:tc>
          <w:tcPr>
            <w:tcW w:w="4956" w:type="dxa"/>
            <w:vAlign w:val="center"/>
          </w:tcPr>
          <w:p w14:paraId="168E48F1" w14:textId="77777777" w:rsidR="001B730B" w:rsidRPr="00513CF4" w:rsidRDefault="001B730B" w:rsidP="001B730B">
            <w:pPr>
              <w:tabs>
                <w:tab w:val="num" w:pos="1800"/>
              </w:tabs>
              <w:ind w:left="0" w:hanging="360"/>
              <w:jc w:val="center"/>
              <w:rPr>
                <w:b/>
                <w:caps/>
              </w:rPr>
            </w:pPr>
            <w:r w:rsidRPr="00513CF4">
              <w:rPr>
                <w:b/>
                <w:caps/>
              </w:rPr>
              <w:t>Control + Insert + T</w:t>
            </w:r>
          </w:p>
        </w:tc>
      </w:tr>
      <w:tr w:rsidR="001B730B" w:rsidRPr="001B730B" w14:paraId="168E48F5" w14:textId="77777777" w:rsidTr="00513CF4">
        <w:trPr>
          <w:cantSplit/>
          <w:jc w:val="center"/>
        </w:trPr>
        <w:tc>
          <w:tcPr>
            <w:tcW w:w="2880" w:type="dxa"/>
            <w:vAlign w:val="center"/>
          </w:tcPr>
          <w:p w14:paraId="168E48F3" w14:textId="77777777" w:rsidR="001B730B" w:rsidRPr="001B730B" w:rsidRDefault="001B730B" w:rsidP="001B730B">
            <w:pPr>
              <w:ind w:left="0"/>
            </w:pPr>
            <w:r w:rsidRPr="001B730B">
              <w:t xml:space="preserve">Jump to Table cell (from within a table) </w:t>
            </w:r>
          </w:p>
        </w:tc>
        <w:tc>
          <w:tcPr>
            <w:tcW w:w="4956" w:type="dxa"/>
            <w:vAlign w:val="center"/>
          </w:tcPr>
          <w:p w14:paraId="168E48F4" w14:textId="77777777" w:rsidR="001B730B" w:rsidRPr="00513CF4" w:rsidRDefault="001B730B" w:rsidP="001B730B">
            <w:pPr>
              <w:tabs>
                <w:tab w:val="num" w:pos="1800"/>
              </w:tabs>
              <w:ind w:left="0" w:hanging="360"/>
              <w:jc w:val="center"/>
              <w:rPr>
                <w:b/>
                <w:caps/>
              </w:rPr>
            </w:pPr>
            <w:r w:rsidRPr="00513CF4">
              <w:rPr>
                <w:b/>
                <w:caps/>
              </w:rPr>
              <w:t>Control + Windows Key + J</w:t>
            </w:r>
          </w:p>
        </w:tc>
      </w:tr>
      <w:tr w:rsidR="001B730B" w:rsidRPr="001B730B" w14:paraId="168E48F8" w14:textId="77777777" w:rsidTr="00513CF4">
        <w:trPr>
          <w:cantSplit/>
          <w:jc w:val="center"/>
        </w:trPr>
        <w:tc>
          <w:tcPr>
            <w:tcW w:w="2880" w:type="dxa"/>
            <w:vAlign w:val="center"/>
          </w:tcPr>
          <w:p w14:paraId="168E48F6" w14:textId="77777777" w:rsidR="001B730B" w:rsidRPr="001B730B" w:rsidRDefault="001B730B" w:rsidP="001B730B">
            <w:pPr>
              <w:ind w:left="0"/>
            </w:pPr>
            <w:r w:rsidRPr="001B730B">
              <w:t xml:space="preserve">Return to previous cell </w:t>
            </w:r>
          </w:p>
        </w:tc>
        <w:tc>
          <w:tcPr>
            <w:tcW w:w="4956" w:type="dxa"/>
            <w:vAlign w:val="center"/>
          </w:tcPr>
          <w:p w14:paraId="168E48F7" w14:textId="77777777" w:rsidR="001B730B" w:rsidRPr="00513CF4" w:rsidRDefault="001B730B" w:rsidP="001B730B">
            <w:pPr>
              <w:tabs>
                <w:tab w:val="num" w:pos="1800"/>
              </w:tabs>
              <w:ind w:left="0" w:hanging="360"/>
              <w:jc w:val="center"/>
              <w:rPr>
                <w:b/>
                <w:caps/>
              </w:rPr>
            </w:pPr>
            <w:r w:rsidRPr="00513CF4">
              <w:rPr>
                <w:b/>
                <w:caps/>
              </w:rPr>
              <w:t>Control + Shift + Windows Key + J</w:t>
            </w:r>
          </w:p>
        </w:tc>
      </w:tr>
      <w:tr w:rsidR="001B730B" w:rsidRPr="001B730B" w14:paraId="168E48FB" w14:textId="77777777" w:rsidTr="00513CF4">
        <w:trPr>
          <w:cantSplit/>
          <w:jc w:val="center"/>
        </w:trPr>
        <w:tc>
          <w:tcPr>
            <w:tcW w:w="2880" w:type="dxa"/>
            <w:vAlign w:val="center"/>
          </w:tcPr>
          <w:p w14:paraId="168E48F9" w14:textId="77777777" w:rsidR="001B730B" w:rsidRPr="001B730B" w:rsidRDefault="001B730B" w:rsidP="001B730B">
            <w:pPr>
              <w:ind w:left="0"/>
            </w:pPr>
            <w:r w:rsidRPr="001B730B">
              <w:t xml:space="preserve">Read current cell </w:t>
            </w:r>
          </w:p>
        </w:tc>
        <w:tc>
          <w:tcPr>
            <w:tcW w:w="4956" w:type="dxa"/>
            <w:vAlign w:val="center"/>
          </w:tcPr>
          <w:p w14:paraId="168E48FA" w14:textId="77777777" w:rsidR="001B730B" w:rsidRPr="00513CF4" w:rsidRDefault="001B730B" w:rsidP="001B730B">
            <w:pPr>
              <w:tabs>
                <w:tab w:val="num" w:pos="1800"/>
              </w:tabs>
              <w:ind w:left="0" w:hanging="360"/>
              <w:jc w:val="center"/>
              <w:rPr>
                <w:b/>
                <w:caps/>
              </w:rPr>
            </w:pPr>
            <w:r w:rsidRPr="00513CF4">
              <w:rPr>
                <w:b/>
                <w:caps/>
              </w:rPr>
              <w:t>Control + Alt + Num Pad 5</w:t>
            </w:r>
          </w:p>
        </w:tc>
      </w:tr>
      <w:tr w:rsidR="001B730B" w:rsidRPr="001B730B" w14:paraId="168E48FE" w14:textId="77777777" w:rsidTr="00513CF4">
        <w:trPr>
          <w:cantSplit/>
          <w:jc w:val="center"/>
        </w:trPr>
        <w:tc>
          <w:tcPr>
            <w:tcW w:w="2880" w:type="dxa"/>
            <w:vAlign w:val="center"/>
          </w:tcPr>
          <w:p w14:paraId="168E48FC" w14:textId="77777777" w:rsidR="001B730B" w:rsidRPr="001B730B" w:rsidRDefault="001B730B" w:rsidP="001B730B">
            <w:pPr>
              <w:ind w:left="0"/>
            </w:pPr>
            <w:r w:rsidRPr="001B730B">
              <w:t xml:space="preserve">Move to and read next cell </w:t>
            </w:r>
          </w:p>
        </w:tc>
        <w:tc>
          <w:tcPr>
            <w:tcW w:w="4956" w:type="dxa"/>
            <w:vAlign w:val="center"/>
          </w:tcPr>
          <w:p w14:paraId="168E48FD" w14:textId="77777777" w:rsidR="001B730B" w:rsidRPr="00513CF4" w:rsidRDefault="001B730B" w:rsidP="001B730B">
            <w:pPr>
              <w:tabs>
                <w:tab w:val="num" w:pos="1800"/>
              </w:tabs>
              <w:ind w:left="0" w:hanging="360"/>
              <w:jc w:val="center"/>
              <w:rPr>
                <w:b/>
                <w:caps/>
              </w:rPr>
            </w:pPr>
            <w:r w:rsidRPr="00513CF4">
              <w:rPr>
                <w:b/>
                <w:caps/>
              </w:rPr>
              <w:t>Control + Alt + Right Arrow</w:t>
            </w:r>
          </w:p>
        </w:tc>
      </w:tr>
      <w:tr w:rsidR="001B730B" w:rsidRPr="001B730B" w14:paraId="168E4901" w14:textId="77777777" w:rsidTr="00513CF4">
        <w:trPr>
          <w:cantSplit/>
          <w:jc w:val="center"/>
        </w:trPr>
        <w:tc>
          <w:tcPr>
            <w:tcW w:w="2880" w:type="dxa"/>
            <w:vAlign w:val="center"/>
          </w:tcPr>
          <w:p w14:paraId="168E48FF" w14:textId="77777777" w:rsidR="001B730B" w:rsidRPr="001B730B" w:rsidRDefault="001B730B" w:rsidP="001B730B">
            <w:pPr>
              <w:ind w:left="0"/>
            </w:pPr>
            <w:r w:rsidRPr="001B730B">
              <w:t xml:space="preserve">Move to and read prior cell </w:t>
            </w:r>
          </w:p>
        </w:tc>
        <w:tc>
          <w:tcPr>
            <w:tcW w:w="4956" w:type="dxa"/>
            <w:vAlign w:val="center"/>
          </w:tcPr>
          <w:p w14:paraId="168E4900" w14:textId="77777777" w:rsidR="001B730B" w:rsidRPr="00513CF4" w:rsidRDefault="001B730B" w:rsidP="001B730B">
            <w:pPr>
              <w:tabs>
                <w:tab w:val="num" w:pos="1800"/>
              </w:tabs>
              <w:ind w:left="0" w:hanging="360"/>
              <w:jc w:val="center"/>
              <w:rPr>
                <w:b/>
                <w:caps/>
              </w:rPr>
            </w:pPr>
            <w:r w:rsidRPr="00513CF4">
              <w:rPr>
                <w:b/>
                <w:caps/>
              </w:rPr>
              <w:t>Control + Alt + Left Arrow</w:t>
            </w:r>
          </w:p>
        </w:tc>
      </w:tr>
      <w:tr w:rsidR="001B730B" w:rsidRPr="001B730B" w14:paraId="168E4904" w14:textId="77777777" w:rsidTr="00513CF4">
        <w:trPr>
          <w:cantSplit/>
          <w:jc w:val="center"/>
        </w:trPr>
        <w:tc>
          <w:tcPr>
            <w:tcW w:w="2880" w:type="dxa"/>
            <w:vAlign w:val="center"/>
          </w:tcPr>
          <w:p w14:paraId="168E4902" w14:textId="77777777" w:rsidR="001B730B" w:rsidRPr="001B730B" w:rsidRDefault="001B730B" w:rsidP="001B730B">
            <w:pPr>
              <w:ind w:left="0"/>
            </w:pPr>
            <w:r w:rsidRPr="001B730B">
              <w:t xml:space="preserve">Move to and read cell above </w:t>
            </w:r>
          </w:p>
        </w:tc>
        <w:tc>
          <w:tcPr>
            <w:tcW w:w="4956" w:type="dxa"/>
            <w:vAlign w:val="center"/>
          </w:tcPr>
          <w:p w14:paraId="168E4903" w14:textId="77777777" w:rsidR="001B730B" w:rsidRPr="00513CF4" w:rsidRDefault="001B730B" w:rsidP="001B730B">
            <w:pPr>
              <w:tabs>
                <w:tab w:val="num" w:pos="1800"/>
              </w:tabs>
              <w:ind w:left="0" w:hanging="360"/>
              <w:jc w:val="center"/>
              <w:rPr>
                <w:b/>
                <w:caps/>
              </w:rPr>
            </w:pPr>
            <w:r w:rsidRPr="00513CF4">
              <w:rPr>
                <w:b/>
                <w:caps/>
              </w:rPr>
              <w:t>Control + Alt + Up Arrow</w:t>
            </w:r>
          </w:p>
        </w:tc>
      </w:tr>
      <w:tr w:rsidR="001B730B" w:rsidRPr="001B730B" w14:paraId="168E4907" w14:textId="77777777" w:rsidTr="00513CF4">
        <w:trPr>
          <w:cantSplit/>
          <w:jc w:val="center"/>
        </w:trPr>
        <w:tc>
          <w:tcPr>
            <w:tcW w:w="2880" w:type="dxa"/>
            <w:vAlign w:val="center"/>
          </w:tcPr>
          <w:p w14:paraId="168E4905" w14:textId="77777777" w:rsidR="001B730B" w:rsidRPr="001B730B" w:rsidRDefault="001B730B" w:rsidP="001B730B">
            <w:pPr>
              <w:ind w:left="0"/>
            </w:pPr>
            <w:r w:rsidRPr="001B730B">
              <w:t xml:space="preserve">Move to and read cell below </w:t>
            </w:r>
          </w:p>
        </w:tc>
        <w:tc>
          <w:tcPr>
            <w:tcW w:w="4956" w:type="dxa"/>
            <w:vAlign w:val="center"/>
          </w:tcPr>
          <w:p w14:paraId="168E4906" w14:textId="77777777" w:rsidR="001B730B" w:rsidRPr="00513CF4" w:rsidRDefault="001B730B" w:rsidP="001B730B">
            <w:pPr>
              <w:tabs>
                <w:tab w:val="num" w:pos="1800"/>
              </w:tabs>
              <w:ind w:left="0" w:hanging="360"/>
              <w:jc w:val="center"/>
              <w:rPr>
                <w:b/>
                <w:caps/>
              </w:rPr>
            </w:pPr>
            <w:r w:rsidRPr="00513CF4">
              <w:rPr>
                <w:b/>
                <w:caps/>
              </w:rPr>
              <w:t>Control + Alt + Down Arrow</w:t>
            </w:r>
          </w:p>
        </w:tc>
      </w:tr>
      <w:tr w:rsidR="001B730B" w:rsidRPr="001B730B" w14:paraId="168E490A" w14:textId="77777777" w:rsidTr="00513CF4">
        <w:trPr>
          <w:cantSplit/>
          <w:jc w:val="center"/>
        </w:trPr>
        <w:tc>
          <w:tcPr>
            <w:tcW w:w="2880" w:type="dxa"/>
            <w:vAlign w:val="center"/>
          </w:tcPr>
          <w:p w14:paraId="168E4908" w14:textId="77777777" w:rsidR="001B730B" w:rsidRPr="001B730B" w:rsidRDefault="001B730B" w:rsidP="001B730B">
            <w:pPr>
              <w:ind w:left="0"/>
            </w:pPr>
            <w:r w:rsidRPr="001B730B">
              <w:t xml:space="preserve">Move to and read first cell </w:t>
            </w:r>
          </w:p>
        </w:tc>
        <w:tc>
          <w:tcPr>
            <w:tcW w:w="4956" w:type="dxa"/>
            <w:vAlign w:val="center"/>
          </w:tcPr>
          <w:p w14:paraId="168E4909" w14:textId="77777777" w:rsidR="001B730B" w:rsidRPr="00513CF4" w:rsidRDefault="001B730B" w:rsidP="001B730B">
            <w:pPr>
              <w:tabs>
                <w:tab w:val="num" w:pos="1800"/>
              </w:tabs>
              <w:ind w:left="0" w:hanging="360"/>
              <w:jc w:val="center"/>
              <w:rPr>
                <w:b/>
                <w:caps/>
              </w:rPr>
            </w:pPr>
            <w:r w:rsidRPr="00513CF4">
              <w:rPr>
                <w:b/>
                <w:caps/>
              </w:rPr>
              <w:t>Control + Alt + Home</w:t>
            </w:r>
          </w:p>
        </w:tc>
      </w:tr>
      <w:tr w:rsidR="001B730B" w:rsidRPr="001B730B" w14:paraId="168E490D" w14:textId="77777777" w:rsidTr="00513CF4">
        <w:trPr>
          <w:cantSplit/>
          <w:jc w:val="center"/>
        </w:trPr>
        <w:tc>
          <w:tcPr>
            <w:tcW w:w="2880" w:type="dxa"/>
            <w:vAlign w:val="center"/>
          </w:tcPr>
          <w:p w14:paraId="168E490B" w14:textId="77777777" w:rsidR="001B730B" w:rsidRPr="001B730B" w:rsidRDefault="001B730B" w:rsidP="001B730B">
            <w:pPr>
              <w:ind w:left="0"/>
            </w:pPr>
            <w:r w:rsidRPr="001B730B">
              <w:t xml:space="preserve">Move to and read last cell </w:t>
            </w:r>
          </w:p>
        </w:tc>
        <w:tc>
          <w:tcPr>
            <w:tcW w:w="4956" w:type="dxa"/>
            <w:vAlign w:val="center"/>
          </w:tcPr>
          <w:p w14:paraId="168E490C" w14:textId="77777777" w:rsidR="001B730B" w:rsidRPr="00513CF4" w:rsidRDefault="001B730B" w:rsidP="001B730B">
            <w:pPr>
              <w:tabs>
                <w:tab w:val="num" w:pos="1800"/>
              </w:tabs>
              <w:ind w:left="0" w:hanging="360"/>
              <w:jc w:val="center"/>
              <w:rPr>
                <w:b/>
                <w:caps/>
              </w:rPr>
            </w:pPr>
            <w:r w:rsidRPr="00513CF4">
              <w:rPr>
                <w:b/>
                <w:caps/>
              </w:rPr>
              <w:t>Control + Alt + End</w:t>
            </w:r>
          </w:p>
        </w:tc>
      </w:tr>
      <w:tr w:rsidR="001B730B" w:rsidRPr="001B730B" w14:paraId="168E4910" w14:textId="77777777" w:rsidTr="00513CF4">
        <w:trPr>
          <w:cantSplit/>
          <w:jc w:val="center"/>
        </w:trPr>
        <w:tc>
          <w:tcPr>
            <w:tcW w:w="2880" w:type="dxa"/>
            <w:vAlign w:val="center"/>
          </w:tcPr>
          <w:p w14:paraId="168E490E" w14:textId="77777777" w:rsidR="001B730B" w:rsidRPr="001B730B" w:rsidRDefault="001B730B" w:rsidP="001B730B">
            <w:pPr>
              <w:ind w:left="0"/>
            </w:pPr>
            <w:r w:rsidRPr="001B730B">
              <w:t xml:space="preserve">Read next row </w:t>
            </w:r>
          </w:p>
        </w:tc>
        <w:tc>
          <w:tcPr>
            <w:tcW w:w="4956" w:type="dxa"/>
            <w:vAlign w:val="center"/>
          </w:tcPr>
          <w:p w14:paraId="168E490F" w14:textId="77777777" w:rsidR="001B730B" w:rsidRPr="00513CF4" w:rsidRDefault="001B730B" w:rsidP="001B730B">
            <w:pPr>
              <w:tabs>
                <w:tab w:val="num" w:pos="1800"/>
              </w:tabs>
              <w:ind w:left="0" w:hanging="360"/>
              <w:jc w:val="center"/>
              <w:rPr>
                <w:b/>
                <w:caps/>
              </w:rPr>
            </w:pPr>
            <w:r w:rsidRPr="00513CF4">
              <w:rPr>
                <w:b/>
                <w:caps/>
              </w:rPr>
              <w:t>Windows Key + Alt + Down Arrow</w:t>
            </w:r>
          </w:p>
        </w:tc>
      </w:tr>
      <w:tr w:rsidR="001B730B" w:rsidRPr="001B730B" w14:paraId="168E4913" w14:textId="77777777" w:rsidTr="00513CF4">
        <w:trPr>
          <w:cantSplit/>
          <w:jc w:val="center"/>
        </w:trPr>
        <w:tc>
          <w:tcPr>
            <w:tcW w:w="2880" w:type="dxa"/>
            <w:vAlign w:val="center"/>
          </w:tcPr>
          <w:p w14:paraId="168E4911" w14:textId="77777777" w:rsidR="001B730B" w:rsidRPr="001B730B" w:rsidRDefault="001B730B" w:rsidP="001B730B">
            <w:pPr>
              <w:ind w:left="0"/>
            </w:pPr>
            <w:r w:rsidRPr="001B730B">
              <w:t xml:space="preserve">Read prior row </w:t>
            </w:r>
          </w:p>
        </w:tc>
        <w:tc>
          <w:tcPr>
            <w:tcW w:w="4956" w:type="dxa"/>
            <w:vAlign w:val="center"/>
          </w:tcPr>
          <w:p w14:paraId="168E4912" w14:textId="77777777" w:rsidR="001B730B" w:rsidRPr="00513CF4" w:rsidRDefault="001B730B" w:rsidP="001B730B">
            <w:pPr>
              <w:tabs>
                <w:tab w:val="num" w:pos="1800"/>
              </w:tabs>
              <w:ind w:left="0" w:hanging="360"/>
              <w:jc w:val="center"/>
              <w:rPr>
                <w:b/>
                <w:caps/>
              </w:rPr>
            </w:pPr>
            <w:r w:rsidRPr="00513CF4">
              <w:rPr>
                <w:b/>
                <w:caps/>
              </w:rPr>
              <w:t>Windows Key + Alt + Up Arrow</w:t>
            </w:r>
          </w:p>
        </w:tc>
      </w:tr>
      <w:tr w:rsidR="001B730B" w:rsidRPr="001B730B" w14:paraId="168E4916" w14:textId="77777777" w:rsidTr="00513CF4">
        <w:trPr>
          <w:cantSplit/>
          <w:jc w:val="center"/>
        </w:trPr>
        <w:tc>
          <w:tcPr>
            <w:tcW w:w="2880" w:type="dxa"/>
            <w:vAlign w:val="center"/>
          </w:tcPr>
          <w:p w14:paraId="168E4914" w14:textId="77777777" w:rsidR="001B730B" w:rsidRPr="001B730B" w:rsidRDefault="001B730B" w:rsidP="001B730B">
            <w:pPr>
              <w:ind w:left="0"/>
            </w:pPr>
            <w:r w:rsidRPr="001B730B">
              <w:t xml:space="preserve">Read current row </w:t>
            </w:r>
          </w:p>
        </w:tc>
        <w:tc>
          <w:tcPr>
            <w:tcW w:w="4956" w:type="dxa"/>
            <w:vAlign w:val="center"/>
          </w:tcPr>
          <w:p w14:paraId="168E4915" w14:textId="3FADBDE0" w:rsidR="001B730B" w:rsidRPr="006C6EEC" w:rsidRDefault="001B730B" w:rsidP="006C6EEC">
            <w:pPr>
              <w:ind w:left="0"/>
              <w:jc w:val="center"/>
              <w:rPr>
                <w:b/>
              </w:rPr>
            </w:pPr>
            <w:r w:rsidRPr="00513CF4">
              <w:rPr>
                <w:b/>
                <w:caps/>
              </w:rPr>
              <w:t>Windows Key</w:t>
            </w:r>
            <w:r w:rsidRPr="006C6EEC">
              <w:rPr>
                <w:b/>
              </w:rPr>
              <w:t xml:space="preserve"> + </w:t>
            </w:r>
            <w:r w:rsidRPr="00513CF4">
              <w:rPr>
                <w:b/>
                <w:caps/>
              </w:rPr>
              <w:t>Comma</w:t>
            </w:r>
            <w:r w:rsidRPr="006C6EEC">
              <w:rPr>
                <w:b/>
              </w:rPr>
              <w:t xml:space="preserve"> or </w:t>
            </w:r>
            <w:r w:rsidRPr="00513CF4">
              <w:rPr>
                <w:b/>
                <w:caps/>
              </w:rPr>
              <w:t xml:space="preserve">Windows Key </w:t>
            </w:r>
            <w:r w:rsidRPr="006C6EEC">
              <w:rPr>
                <w:b/>
              </w:rPr>
              <w:t xml:space="preserve">+ </w:t>
            </w:r>
            <w:r w:rsidRPr="00513CF4">
              <w:rPr>
                <w:b/>
                <w:caps/>
              </w:rPr>
              <w:t>Num Pad</w:t>
            </w:r>
            <w:r w:rsidRPr="006C6EEC">
              <w:rPr>
                <w:b/>
              </w:rPr>
              <w:t xml:space="preserve"> 5</w:t>
            </w:r>
          </w:p>
        </w:tc>
      </w:tr>
      <w:tr w:rsidR="001B730B" w:rsidRPr="001B730B" w14:paraId="168E4919" w14:textId="77777777" w:rsidTr="00513CF4">
        <w:trPr>
          <w:cantSplit/>
          <w:jc w:val="center"/>
        </w:trPr>
        <w:tc>
          <w:tcPr>
            <w:tcW w:w="2880" w:type="dxa"/>
            <w:vAlign w:val="center"/>
          </w:tcPr>
          <w:p w14:paraId="168E4917" w14:textId="77777777" w:rsidR="001B730B" w:rsidRPr="001B730B" w:rsidRDefault="001B730B" w:rsidP="001B730B">
            <w:pPr>
              <w:ind w:left="0"/>
            </w:pPr>
            <w:r w:rsidRPr="001B730B">
              <w:t xml:space="preserve">Read from beginning of row to current cell </w:t>
            </w:r>
          </w:p>
        </w:tc>
        <w:tc>
          <w:tcPr>
            <w:tcW w:w="4956" w:type="dxa"/>
            <w:vAlign w:val="center"/>
          </w:tcPr>
          <w:p w14:paraId="168E4918" w14:textId="77777777" w:rsidR="001B730B" w:rsidRPr="00513CF4" w:rsidRDefault="001B730B" w:rsidP="001B730B">
            <w:pPr>
              <w:tabs>
                <w:tab w:val="num" w:pos="1800"/>
              </w:tabs>
              <w:ind w:left="0" w:hanging="360"/>
              <w:jc w:val="center"/>
              <w:rPr>
                <w:b/>
                <w:caps/>
              </w:rPr>
            </w:pPr>
            <w:r w:rsidRPr="00513CF4">
              <w:rPr>
                <w:b/>
                <w:caps/>
              </w:rPr>
              <w:t>Insert + Shift + Home</w:t>
            </w:r>
          </w:p>
        </w:tc>
      </w:tr>
      <w:tr w:rsidR="001B730B" w:rsidRPr="001B730B" w14:paraId="168E491C" w14:textId="77777777" w:rsidTr="00513CF4">
        <w:trPr>
          <w:cantSplit/>
          <w:jc w:val="center"/>
        </w:trPr>
        <w:tc>
          <w:tcPr>
            <w:tcW w:w="2880" w:type="dxa"/>
            <w:vAlign w:val="center"/>
          </w:tcPr>
          <w:p w14:paraId="168E491A" w14:textId="77777777" w:rsidR="001B730B" w:rsidRPr="001B730B" w:rsidRDefault="001B730B" w:rsidP="001B730B">
            <w:pPr>
              <w:ind w:left="0"/>
            </w:pPr>
            <w:r w:rsidRPr="001B730B">
              <w:t xml:space="preserve">Read from current cell to end of row </w:t>
            </w:r>
          </w:p>
        </w:tc>
        <w:tc>
          <w:tcPr>
            <w:tcW w:w="4956" w:type="dxa"/>
            <w:vAlign w:val="center"/>
          </w:tcPr>
          <w:p w14:paraId="168E491B" w14:textId="77777777" w:rsidR="001B730B" w:rsidRPr="00513CF4" w:rsidRDefault="001B730B" w:rsidP="001B730B">
            <w:pPr>
              <w:tabs>
                <w:tab w:val="num" w:pos="1800"/>
              </w:tabs>
              <w:ind w:left="0" w:hanging="360"/>
              <w:jc w:val="center"/>
              <w:rPr>
                <w:b/>
                <w:caps/>
              </w:rPr>
            </w:pPr>
            <w:r w:rsidRPr="00513CF4">
              <w:rPr>
                <w:b/>
                <w:caps/>
              </w:rPr>
              <w:t>Insert + Shift + Page Up</w:t>
            </w:r>
          </w:p>
        </w:tc>
      </w:tr>
      <w:tr w:rsidR="001B730B" w:rsidRPr="001B730B" w14:paraId="168E491F" w14:textId="77777777" w:rsidTr="00513CF4">
        <w:trPr>
          <w:cantSplit/>
          <w:jc w:val="center"/>
        </w:trPr>
        <w:tc>
          <w:tcPr>
            <w:tcW w:w="2880" w:type="dxa"/>
            <w:vAlign w:val="center"/>
          </w:tcPr>
          <w:p w14:paraId="168E491D" w14:textId="77777777" w:rsidR="001B730B" w:rsidRPr="001B730B" w:rsidRDefault="001B730B" w:rsidP="001B730B">
            <w:pPr>
              <w:ind w:left="0"/>
            </w:pPr>
            <w:r w:rsidRPr="001B730B">
              <w:t xml:space="preserve">Read current column </w:t>
            </w:r>
          </w:p>
        </w:tc>
        <w:tc>
          <w:tcPr>
            <w:tcW w:w="4956" w:type="dxa"/>
            <w:vAlign w:val="center"/>
          </w:tcPr>
          <w:p w14:paraId="168E491E" w14:textId="77777777" w:rsidR="001B730B" w:rsidRPr="00513CF4" w:rsidRDefault="001B730B" w:rsidP="001B730B">
            <w:pPr>
              <w:tabs>
                <w:tab w:val="num" w:pos="1800"/>
              </w:tabs>
              <w:ind w:left="0" w:hanging="360"/>
              <w:jc w:val="center"/>
              <w:rPr>
                <w:b/>
                <w:caps/>
              </w:rPr>
            </w:pPr>
            <w:r w:rsidRPr="00513CF4">
              <w:rPr>
                <w:b/>
                <w:caps/>
              </w:rPr>
              <w:t>Windows Key + Period</w:t>
            </w:r>
          </w:p>
        </w:tc>
      </w:tr>
      <w:tr w:rsidR="001B730B" w:rsidRPr="001B730B" w14:paraId="168E4922" w14:textId="77777777" w:rsidTr="00513CF4">
        <w:trPr>
          <w:cantSplit/>
          <w:jc w:val="center"/>
        </w:trPr>
        <w:tc>
          <w:tcPr>
            <w:tcW w:w="2880" w:type="dxa"/>
            <w:vAlign w:val="center"/>
          </w:tcPr>
          <w:p w14:paraId="168E4920" w14:textId="77777777" w:rsidR="001B730B" w:rsidRPr="001B730B" w:rsidRDefault="001B730B" w:rsidP="001B730B">
            <w:pPr>
              <w:ind w:left="0"/>
            </w:pPr>
            <w:r w:rsidRPr="001B730B">
              <w:t xml:space="preserve">Read from top of column to current cell </w:t>
            </w:r>
          </w:p>
        </w:tc>
        <w:tc>
          <w:tcPr>
            <w:tcW w:w="4956" w:type="dxa"/>
            <w:vAlign w:val="center"/>
          </w:tcPr>
          <w:p w14:paraId="168E4921" w14:textId="77777777" w:rsidR="001B730B" w:rsidRPr="00513CF4" w:rsidRDefault="001B730B" w:rsidP="001B730B">
            <w:pPr>
              <w:tabs>
                <w:tab w:val="num" w:pos="1800"/>
              </w:tabs>
              <w:ind w:left="0" w:hanging="360"/>
              <w:jc w:val="center"/>
              <w:rPr>
                <w:b/>
                <w:caps/>
              </w:rPr>
            </w:pPr>
            <w:r w:rsidRPr="00513CF4">
              <w:rPr>
                <w:b/>
                <w:caps/>
              </w:rPr>
              <w:t>Insert + Shift + End</w:t>
            </w:r>
          </w:p>
        </w:tc>
      </w:tr>
      <w:tr w:rsidR="001B730B" w:rsidRPr="001B730B" w14:paraId="168E4925" w14:textId="77777777" w:rsidTr="00513CF4">
        <w:trPr>
          <w:cantSplit/>
          <w:jc w:val="center"/>
        </w:trPr>
        <w:tc>
          <w:tcPr>
            <w:tcW w:w="2880" w:type="dxa"/>
            <w:vAlign w:val="center"/>
          </w:tcPr>
          <w:p w14:paraId="168E4923" w14:textId="77777777" w:rsidR="001B730B" w:rsidRPr="001B730B" w:rsidRDefault="001B730B" w:rsidP="001B730B">
            <w:pPr>
              <w:ind w:left="0"/>
            </w:pPr>
            <w:r w:rsidRPr="001B730B">
              <w:t xml:space="preserve">Read from current cell to bottom of column </w:t>
            </w:r>
          </w:p>
        </w:tc>
        <w:tc>
          <w:tcPr>
            <w:tcW w:w="4956" w:type="dxa"/>
            <w:vAlign w:val="center"/>
          </w:tcPr>
          <w:p w14:paraId="168E4924" w14:textId="77777777" w:rsidR="001B730B" w:rsidRPr="00513CF4" w:rsidRDefault="001B730B" w:rsidP="001B730B">
            <w:pPr>
              <w:tabs>
                <w:tab w:val="num" w:pos="1800"/>
              </w:tabs>
              <w:ind w:left="0" w:hanging="360"/>
              <w:jc w:val="center"/>
              <w:rPr>
                <w:b/>
                <w:caps/>
              </w:rPr>
            </w:pPr>
            <w:r w:rsidRPr="00513CF4">
              <w:rPr>
                <w:b/>
                <w:caps/>
              </w:rPr>
              <w:t>Insert + Shift + Page Down</w:t>
            </w:r>
          </w:p>
        </w:tc>
      </w:tr>
      <w:tr w:rsidR="001B730B" w:rsidRPr="001B730B" w14:paraId="168E4928" w14:textId="77777777" w:rsidTr="00513CF4">
        <w:trPr>
          <w:cantSplit/>
          <w:jc w:val="center"/>
        </w:trPr>
        <w:tc>
          <w:tcPr>
            <w:tcW w:w="2880" w:type="dxa"/>
            <w:vAlign w:val="center"/>
          </w:tcPr>
          <w:p w14:paraId="168E4926" w14:textId="77777777" w:rsidR="001B730B" w:rsidRPr="001B730B" w:rsidRDefault="001B730B" w:rsidP="001B730B">
            <w:pPr>
              <w:ind w:left="0"/>
            </w:pPr>
            <w:r w:rsidRPr="001B730B">
              <w:t xml:space="preserve">Read next column </w:t>
            </w:r>
          </w:p>
        </w:tc>
        <w:tc>
          <w:tcPr>
            <w:tcW w:w="4956" w:type="dxa"/>
            <w:vAlign w:val="center"/>
          </w:tcPr>
          <w:p w14:paraId="168E4927" w14:textId="77777777" w:rsidR="001B730B" w:rsidRPr="00513CF4" w:rsidRDefault="001B730B" w:rsidP="001B730B">
            <w:pPr>
              <w:tabs>
                <w:tab w:val="num" w:pos="1800"/>
              </w:tabs>
              <w:ind w:left="0" w:hanging="360"/>
              <w:jc w:val="center"/>
              <w:rPr>
                <w:b/>
                <w:caps/>
              </w:rPr>
            </w:pPr>
            <w:r w:rsidRPr="00513CF4">
              <w:rPr>
                <w:b/>
                <w:caps/>
              </w:rPr>
              <w:t>Windows Key + Alt + Right Arrow</w:t>
            </w:r>
          </w:p>
        </w:tc>
      </w:tr>
      <w:tr w:rsidR="001B730B" w:rsidRPr="001B730B" w14:paraId="168E492B" w14:textId="77777777" w:rsidTr="00513CF4">
        <w:trPr>
          <w:cantSplit/>
          <w:jc w:val="center"/>
        </w:trPr>
        <w:tc>
          <w:tcPr>
            <w:tcW w:w="2880" w:type="dxa"/>
            <w:vAlign w:val="center"/>
          </w:tcPr>
          <w:p w14:paraId="168E4929" w14:textId="77777777" w:rsidR="001B730B" w:rsidRPr="001B730B" w:rsidRDefault="001B730B" w:rsidP="001B730B">
            <w:pPr>
              <w:ind w:left="0"/>
            </w:pPr>
            <w:r w:rsidRPr="001B730B">
              <w:t xml:space="preserve">Read prior column </w:t>
            </w:r>
          </w:p>
        </w:tc>
        <w:tc>
          <w:tcPr>
            <w:tcW w:w="4956" w:type="dxa"/>
            <w:vAlign w:val="center"/>
          </w:tcPr>
          <w:p w14:paraId="168E492A" w14:textId="77777777" w:rsidR="001B730B" w:rsidRPr="00513CF4" w:rsidRDefault="001B730B" w:rsidP="001B730B">
            <w:pPr>
              <w:tabs>
                <w:tab w:val="num" w:pos="1800"/>
              </w:tabs>
              <w:ind w:left="0" w:hanging="360"/>
              <w:jc w:val="center"/>
              <w:rPr>
                <w:b/>
                <w:caps/>
              </w:rPr>
            </w:pPr>
            <w:r w:rsidRPr="00513CF4">
              <w:rPr>
                <w:b/>
                <w:caps/>
              </w:rPr>
              <w:t>Windows Key + Alt + Left Arrow</w:t>
            </w:r>
          </w:p>
        </w:tc>
      </w:tr>
      <w:tr w:rsidR="001B730B" w:rsidRPr="001B730B" w14:paraId="168E492E" w14:textId="77777777" w:rsidTr="00513CF4">
        <w:trPr>
          <w:cantSplit/>
          <w:jc w:val="center"/>
        </w:trPr>
        <w:tc>
          <w:tcPr>
            <w:tcW w:w="2880" w:type="dxa"/>
            <w:vAlign w:val="center"/>
          </w:tcPr>
          <w:p w14:paraId="168E492C" w14:textId="77777777" w:rsidR="001B730B" w:rsidRPr="001B730B" w:rsidRDefault="001B730B" w:rsidP="001B730B">
            <w:pPr>
              <w:ind w:left="0"/>
            </w:pPr>
            <w:r w:rsidRPr="001B730B">
              <w:t xml:space="preserve">Jump to cell (Within Table) </w:t>
            </w:r>
          </w:p>
        </w:tc>
        <w:tc>
          <w:tcPr>
            <w:tcW w:w="4956" w:type="dxa"/>
            <w:vAlign w:val="center"/>
          </w:tcPr>
          <w:p w14:paraId="168E492D" w14:textId="77777777" w:rsidR="001B730B" w:rsidRPr="00513CF4" w:rsidRDefault="001B730B" w:rsidP="001B730B">
            <w:pPr>
              <w:tabs>
                <w:tab w:val="num" w:pos="1800"/>
              </w:tabs>
              <w:ind w:left="0" w:hanging="360"/>
              <w:jc w:val="center"/>
              <w:rPr>
                <w:b/>
                <w:caps/>
              </w:rPr>
            </w:pPr>
            <w:r w:rsidRPr="00513CF4">
              <w:rPr>
                <w:b/>
                <w:caps/>
              </w:rPr>
              <w:t>Control + Windows Key + J</w:t>
            </w:r>
          </w:p>
        </w:tc>
      </w:tr>
      <w:tr w:rsidR="001B730B" w:rsidRPr="001B730B" w14:paraId="168E4931" w14:textId="77777777" w:rsidTr="00513CF4">
        <w:trPr>
          <w:cantSplit/>
          <w:jc w:val="center"/>
        </w:trPr>
        <w:tc>
          <w:tcPr>
            <w:tcW w:w="2880" w:type="dxa"/>
            <w:vAlign w:val="center"/>
          </w:tcPr>
          <w:p w14:paraId="168E492F" w14:textId="77777777" w:rsidR="001B730B" w:rsidRPr="001B730B" w:rsidRDefault="001B730B" w:rsidP="001B730B">
            <w:pPr>
              <w:ind w:left="0"/>
            </w:pPr>
            <w:r w:rsidRPr="001B730B">
              <w:t xml:space="preserve">Return to previous table cell </w:t>
            </w:r>
          </w:p>
        </w:tc>
        <w:tc>
          <w:tcPr>
            <w:tcW w:w="4956" w:type="dxa"/>
            <w:vAlign w:val="center"/>
          </w:tcPr>
          <w:p w14:paraId="168E4930" w14:textId="77777777" w:rsidR="001B730B" w:rsidRPr="00513CF4" w:rsidRDefault="001B730B" w:rsidP="00513CF4">
            <w:pPr>
              <w:keepNext/>
              <w:tabs>
                <w:tab w:val="num" w:pos="1800"/>
              </w:tabs>
              <w:ind w:left="0" w:hanging="360"/>
              <w:jc w:val="center"/>
              <w:rPr>
                <w:b/>
                <w:caps/>
              </w:rPr>
            </w:pPr>
            <w:r w:rsidRPr="00513CF4">
              <w:rPr>
                <w:b/>
                <w:caps/>
              </w:rPr>
              <w:t>Control + Shift + J</w:t>
            </w:r>
          </w:p>
        </w:tc>
      </w:tr>
    </w:tbl>
    <w:p w14:paraId="3490F764" w14:textId="1EF9B4D0" w:rsidR="004442C2" w:rsidRPr="00E36EE9" w:rsidRDefault="004442C2">
      <w:pPr>
        <w:pStyle w:val="Caption"/>
        <w:rPr>
          <w:b w:val="0"/>
        </w:rPr>
      </w:pPr>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7</w:t>
      </w:r>
      <w:r w:rsidRPr="00E36EE9">
        <w:rPr>
          <w:b w:val="0"/>
        </w:rPr>
        <w:fldChar w:fldCharType="end"/>
      </w:r>
      <w:r w:rsidRPr="00E36EE9">
        <w:rPr>
          <w:b w:val="0"/>
        </w:rPr>
        <w:t>:  Tables Keystrokes</w:t>
      </w:r>
    </w:p>
    <w:p w14:paraId="168E4932" w14:textId="77777777" w:rsidR="00EB0768" w:rsidRDefault="00EB0768" w:rsidP="00822CFB">
      <w:pPr>
        <w:pStyle w:val="Heading3"/>
      </w:pPr>
      <w:bookmarkStart w:id="63" w:name="_Toc345945977"/>
      <w:r>
        <w:t>Table Layer Commands</w:t>
      </w:r>
      <w:bookmarkEnd w:id="63"/>
    </w:p>
    <w:p w14:paraId="168E4933" w14:textId="77777777" w:rsidR="00C21841" w:rsidRPr="00C21841" w:rsidRDefault="00C21841" w:rsidP="00C21841">
      <w:pPr>
        <w:spacing w:after="240"/>
      </w:pPr>
      <w:r w:rsidRPr="00C21841">
        <w:t xml:space="preserve">Press </w:t>
      </w:r>
      <w:r w:rsidRPr="00513CF4">
        <w:rPr>
          <w:b/>
          <w:caps/>
        </w:rPr>
        <w:t>Insert + Spacebar</w:t>
      </w:r>
      <w:r w:rsidRPr="00C21841">
        <w:rPr>
          <w:b/>
        </w:rPr>
        <w:t>, T</w:t>
      </w:r>
      <w:r w:rsidRPr="00C21841">
        <w:t xml:space="preserve"> to enter the </w:t>
      </w:r>
      <w:r w:rsidRPr="00C21841">
        <w:rPr>
          <w:b/>
        </w:rPr>
        <w:t>Table Layer</w:t>
      </w:r>
      <w:r w:rsidRPr="00C21841">
        <w:t>. Once in the layer, use the following:</w:t>
      </w:r>
    </w:p>
    <w:tbl>
      <w:tblPr>
        <w:tblStyle w:val="TableGrid"/>
        <w:tblW w:w="0" w:type="auto"/>
        <w:jc w:val="center"/>
        <w:tblLook w:val="04A0" w:firstRow="1" w:lastRow="0" w:firstColumn="1" w:lastColumn="0" w:noHBand="0" w:noVBand="1"/>
        <w:tblCaption w:val="Table 8"/>
        <w:tblDescription w:val="Table Layer Commands"/>
      </w:tblPr>
      <w:tblGrid>
        <w:gridCol w:w="2880"/>
        <w:gridCol w:w="3915"/>
      </w:tblGrid>
      <w:tr w:rsidR="00C21841" w:rsidRPr="00C21841" w14:paraId="168E4936" w14:textId="77777777" w:rsidTr="00513CF4">
        <w:trPr>
          <w:cantSplit/>
          <w:tblHeader/>
          <w:jc w:val="center"/>
        </w:trPr>
        <w:tc>
          <w:tcPr>
            <w:tcW w:w="2880" w:type="dxa"/>
            <w:vAlign w:val="center"/>
          </w:tcPr>
          <w:p w14:paraId="168E4934" w14:textId="77777777" w:rsidR="00C21841" w:rsidRPr="00C21841" w:rsidRDefault="00C21841" w:rsidP="00C21841">
            <w:pPr>
              <w:ind w:left="0"/>
              <w:jc w:val="center"/>
              <w:rPr>
                <w:b/>
              </w:rPr>
            </w:pPr>
            <w:r w:rsidRPr="00C21841">
              <w:rPr>
                <w:b/>
              </w:rPr>
              <w:t>Description</w:t>
            </w:r>
          </w:p>
        </w:tc>
        <w:tc>
          <w:tcPr>
            <w:tcW w:w="3915" w:type="dxa"/>
            <w:vAlign w:val="center"/>
          </w:tcPr>
          <w:p w14:paraId="168E4935" w14:textId="77777777" w:rsidR="00C21841" w:rsidRPr="000B4FE4" w:rsidRDefault="00C21841" w:rsidP="00C21841">
            <w:pPr>
              <w:ind w:left="0"/>
              <w:jc w:val="center"/>
              <w:rPr>
                <w:b/>
              </w:rPr>
            </w:pPr>
            <w:r w:rsidRPr="000B4FE4">
              <w:rPr>
                <w:b/>
              </w:rPr>
              <w:t>Keystroke</w:t>
            </w:r>
          </w:p>
        </w:tc>
      </w:tr>
      <w:tr w:rsidR="00C21841" w:rsidRPr="00C21841" w14:paraId="168E4939" w14:textId="77777777" w:rsidTr="00513CF4">
        <w:trPr>
          <w:cantSplit/>
          <w:jc w:val="center"/>
        </w:trPr>
        <w:tc>
          <w:tcPr>
            <w:tcW w:w="2880" w:type="dxa"/>
            <w:vAlign w:val="center"/>
          </w:tcPr>
          <w:p w14:paraId="168E4937" w14:textId="77777777" w:rsidR="00C21841" w:rsidRPr="00C21841" w:rsidRDefault="00C21841" w:rsidP="00C21841">
            <w:pPr>
              <w:ind w:left="0"/>
            </w:pPr>
            <w:r w:rsidRPr="00C21841">
              <w:t xml:space="preserve">Move by cell </w:t>
            </w:r>
          </w:p>
        </w:tc>
        <w:tc>
          <w:tcPr>
            <w:tcW w:w="3915" w:type="dxa"/>
            <w:vAlign w:val="center"/>
          </w:tcPr>
          <w:p w14:paraId="168E4938" w14:textId="77777777" w:rsidR="00C21841" w:rsidRPr="00513CF4" w:rsidRDefault="00C21841" w:rsidP="00C21841">
            <w:pPr>
              <w:tabs>
                <w:tab w:val="num" w:pos="1800"/>
              </w:tabs>
              <w:ind w:left="0" w:hanging="360"/>
              <w:jc w:val="center"/>
              <w:rPr>
                <w:b/>
                <w:caps/>
              </w:rPr>
            </w:pPr>
            <w:r w:rsidRPr="00513CF4">
              <w:rPr>
                <w:b/>
                <w:caps/>
              </w:rPr>
              <w:t>Arrow Key</w:t>
            </w:r>
          </w:p>
        </w:tc>
      </w:tr>
      <w:tr w:rsidR="00C21841" w:rsidRPr="00C21841" w14:paraId="168E493C" w14:textId="77777777" w:rsidTr="00513CF4">
        <w:trPr>
          <w:cantSplit/>
          <w:jc w:val="center"/>
        </w:trPr>
        <w:tc>
          <w:tcPr>
            <w:tcW w:w="2880" w:type="dxa"/>
            <w:vAlign w:val="center"/>
          </w:tcPr>
          <w:p w14:paraId="168E493A" w14:textId="77777777" w:rsidR="00C21841" w:rsidRPr="00C21841" w:rsidRDefault="00C21841" w:rsidP="00C21841">
            <w:pPr>
              <w:ind w:left="0"/>
            </w:pPr>
            <w:r w:rsidRPr="00C21841">
              <w:t xml:space="preserve">Move to beginning of a row </w:t>
            </w:r>
          </w:p>
        </w:tc>
        <w:tc>
          <w:tcPr>
            <w:tcW w:w="3915" w:type="dxa"/>
            <w:vAlign w:val="center"/>
          </w:tcPr>
          <w:p w14:paraId="168E493B" w14:textId="77777777" w:rsidR="00C21841" w:rsidRPr="00513CF4" w:rsidRDefault="00C21841" w:rsidP="00C21841">
            <w:pPr>
              <w:tabs>
                <w:tab w:val="num" w:pos="1800"/>
              </w:tabs>
              <w:ind w:left="0" w:hanging="360"/>
              <w:jc w:val="center"/>
              <w:rPr>
                <w:b/>
                <w:caps/>
              </w:rPr>
            </w:pPr>
            <w:r w:rsidRPr="00513CF4">
              <w:rPr>
                <w:b/>
                <w:caps/>
              </w:rPr>
              <w:t>Control + Left Arrow</w:t>
            </w:r>
          </w:p>
        </w:tc>
      </w:tr>
      <w:tr w:rsidR="00C21841" w:rsidRPr="00C21841" w14:paraId="168E493F" w14:textId="77777777" w:rsidTr="00513CF4">
        <w:trPr>
          <w:cantSplit/>
          <w:jc w:val="center"/>
        </w:trPr>
        <w:tc>
          <w:tcPr>
            <w:tcW w:w="2880" w:type="dxa"/>
            <w:vAlign w:val="center"/>
          </w:tcPr>
          <w:p w14:paraId="168E493D" w14:textId="77777777" w:rsidR="00C21841" w:rsidRPr="00C21841" w:rsidRDefault="00C21841" w:rsidP="00C21841">
            <w:pPr>
              <w:ind w:left="0"/>
            </w:pPr>
            <w:r w:rsidRPr="00C21841">
              <w:t xml:space="preserve">Move to end of a row </w:t>
            </w:r>
          </w:p>
        </w:tc>
        <w:tc>
          <w:tcPr>
            <w:tcW w:w="3915" w:type="dxa"/>
            <w:vAlign w:val="center"/>
          </w:tcPr>
          <w:p w14:paraId="168E493E" w14:textId="77777777" w:rsidR="00C21841" w:rsidRPr="00513CF4" w:rsidRDefault="00C21841" w:rsidP="00C21841">
            <w:pPr>
              <w:tabs>
                <w:tab w:val="num" w:pos="1800"/>
              </w:tabs>
              <w:ind w:left="0" w:hanging="360"/>
              <w:jc w:val="center"/>
              <w:rPr>
                <w:b/>
                <w:caps/>
              </w:rPr>
            </w:pPr>
            <w:r w:rsidRPr="00513CF4">
              <w:rPr>
                <w:b/>
                <w:caps/>
              </w:rPr>
              <w:t>Control + Right Arrow</w:t>
            </w:r>
          </w:p>
        </w:tc>
      </w:tr>
      <w:tr w:rsidR="00C21841" w:rsidRPr="00C21841" w14:paraId="168E4942" w14:textId="77777777" w:rsidTr="00513CF4">
        <w:trPr>
          <w:cantSplit/>
          <w:jc w:val="center"/>
        </w:trPr>
        <w:tc>
          <w:tcPr>
            <w:tcW w:w="2880" w:type="dxa"/>
            <w:vAlign w:val="center"/>
          </w:tcPr>
          <w:p w14:paraId="168E4940" w14:textId="77777777" w:rsidR="00C21841" w:rsidRPr="00C21841" w:rsidRDefault="00C21841" w:rsidP="00C21841">
            <w:pPr>
              <w:ind w:left="0"/>
            </w:pPr>
            <w:r w:rsidRPr="00C21841">
              <w:t xml:space="preserve">Move to the beginning of a column </w:t>
            </w:r>
          </w:p>
        </w:tc>
        <w:tc>
          <w:tcPr>
            <w:tcW w:w="3915" w:type="dxa"/>
            <w:vAlign w:val="center"/>
          </w:tcPr>
          <w:p w14:paraId="168E4941" w14:textId="77777777" w:rsidR="00C21841" w:rsidRPr="00513CF4" w:rsidRDefault="00C21841" w:rsidP="00C21841">
            <w:pPr>
              <w:tabs>
                <w:tab w:val="num" w:pos="1800"/>
              </w:tabs>
              <w:ind w:left="0" w:hanging="360"/>
              <w:jc w:val="center"/>
              <w:rPr>
                <w:b/>
                <w:caps/>
              </w:rPr>
            </w:pPr>
            <w:r w:rsidRPr="00513CF4">
              <w:rPr>
                <w:b/>
                <w:caps/>
              </w:rPr>
              <w:t>Control + Up Arrow</w:t>
            </w:r>
          </w:p>
        </w:tc>
      </w:tr>
      <w:tr w:rsidR="00C21841" w:rsidRPr="00C21841" w14:paraId="168E4945" w14:textId="77777777" w:rsidTr="00513CF4">
        <w:trPr>
          <w:cantSplit/>
          <w:jc w:val="center"/>
        </w:trPr>
        <w:tc>
          <w:tcPr>
            <w:tcW w:w="2880" w:type="dxa"/>
            <w:vAlign w:val="center"/>
          </w:tcPr>
          <w:p w14:paraId="168E4943" w14:textId="77777777" w:rsidR="00C21841" w:rsidRPr="00C21841" w:rsidRDefault="00C21841" w:rsidP="00C21841">
            <w:pPr>
              <w:ind w:left="0"/>
            </w:pPr>
            <w:r w:rsidRPr="00C21841">
              <w:t xml:space="preserve">Move to the bottom of a column </w:t>
            </w:r>
          </w:p>
        </w:tc>
        <w:tc>
          <w:tcPr>
            <w:tcW w:w="3915" w:type="dxa"/>
            <w:vAlign w:val="center"/>
          </w:tcPr>
          <w:p w14:paraId="168E4944" w14:textId="77777777" w:rsidR="00C21841" w:rsidRPr="00513CF4" w:rsidRDefault="00C21841" w:rsidP="00C21841">
            <w:pPr>
              <w:tabs>
                <w:tab w:val="num" w:pos="1800"/>
              </w:tabs>
              <w:ind w:left="0" w:hanging="360"/>
              <w:jc w:val="center"/>
              <w:rPr>
                <w:b/>
                <w:caps/>
              </w:rPr>
            </w:pPr>
            <w:r w:rsidRPr="00513CF4">
              <w:rPr>
                <w:b/>
                <w:caps/>
              </w:rPr>
              <w:t>Control + Down Arrow</w:t>
            </w:r>
          </w:p>
        </w:tc>
      </w:tr>
      <w:tr w:rsidR="00C21841" w:rsidRPr="00C21841" w14:paraId="168E4948" w14:textId="77777777" w:rsidTr="00513CF4">
        <w:trPr>
          <w:cantSplit/>
          <w:jc w:val="center"/>
        </w:trPr>
        <w:tc>
          <w:tcPr>
            <w:tcW w:w="2880" w:type="dxa"/>
            <w:vAlign w:val="center"/>
          </w:tcPr>
          <w:p w14:paraId="168E4946" w14:textId="77777777" w:rsidR="00C21841" w:rsidRPr="00C21841" w:rsidRDefault="00C21841" w:rsidP="00C21841">
            <w:pPr>
              <w:ind w:left="0"/>
            </w:pPr>
            <w:r w:rsidRPr="00C21841">
              <w:t xml:space="preserve">Move to the beginning of the current row </w:t>
            </w:r>
          </w:p>
        </w:tc>
        <w:tc>
          <w:tcPr>
            <w:tcW w:w="3915" w:type="dxa"/>
            <w:vAlign w:val="center"/>
          </w:tcPr>
          <w:p w14:paraId="168E4947" w14:textId="77777777" w:rsidR="00C21841" w:rsidRPr="00513CF4" w:rsidRDefault="00C21841" w:rsidP="00C21841">
            <w:pPr>
              <w:tabs>
                <w:tab w:val="num" w:pos="1800"/>
              </w:tabs>
              <w:ind w:left="0" w:hanging="360"/>
              <w:jc w:val="center"/>
              <w:rPr>
                <w:b/>
                <w:caps/>
              </w:rPr>
            </w:pPr>
            <w:r w:rsidRPr="00513CF4">
              <w:rPr>
                <w:b/>
                <w:caps/>
              </w:rPr>
              <w:t>Home</w:t>
            </w:r>
          </w:p>
        </w:tc>
      </w:tr>
      <w:tr w:rsidR="00C21841" w:rsidRPr="00C21841" w14:paraId="168E494B" w14:textId="77777777" w:rsidTr="00513CF4">
        <w:trPr>
          <w:cantSplit/>
          <w:jc w:val="center"/>
        </w:trPr>
        <w:tc>
          <w:tcPr>
            <w:tcW w:w="2880" w:type="dxa"/>
            <w:vAlign w:val="center"/>
          </w:tcPr>
          <w:p w14:paraId="168E4949" w14:textId="77777777" w:rsidR="00C21841" w:rsidRPr="00C21841" w:rsidRDefault="00C21841" w:rsidP="00C21841">
            <w:pPr>
              <w:ind w:left="0"/>
            </w:pPr>
            <w:r w:rsidRPr="00C21841">
              <w:t xml:space="preserve">Move to the end of the current row </w:t>
            </w:r>
          </w:p>
        </w:tc>
        <w:tc>
          <w:tcPr>
            <w:tcW w:w="3915" w:type="dxa"/>
            <w:vAlign w:val="center"/>
          </w:tcPr>
          <w:p w14:paraId="168E494A" w14:textId="77777777" w:rsidR="00C21841" w:rsidRPr="00513CF4" w:rsidRDefault="00C21841" w:rsidP="00C21841">
            <w:pPr>
              <w:tabs>
                <w:tab w:val="num" w:pos="1800"/>
              </w:tabs>
              <w:ind w:left="0" w:hanging="360"/>
              <w:jc w:val="center"/>
              <w:rPr>
                <w:b/>
                <w:caps/>
              </w:rPr>
            </w:pPr>
            <w:r w:rsidRPr="00513CF4">
              <w:rPr>
                <w:b/>
                <w:caps/>
              </w:rPr>
              <w:t>End</w:t>
            </w:r>
          </w:p>
        </w:tc>
      </w:tr>
      <w:tr w:rsidR="00C21841" w:rsidRPr="00C21841" w14:paraId="168E494E" w14:textId="77777777" w:rsidTr="00513CF4">
        <w:trPr>
          <w:cantSplit/>
          <w:jc w:val="center"/>
        </w:trPr>
        <w:tc>
          <w:tcPr>
            <w:tcW w:w="2880" w:type="dxa"/>
            <w:vAlign w:val="center"/>
          </w:tcPr>
          <w:p w14:paraId="168E494C" w14:textId="77777777" w:rsidR="00C21841" w:rsidRPr="00C21841" w:rsidRDefault="00C21841" w:rsidP="00C21841">
            <w:pPr>
              <w:ind w:left="0"/>
            </w:pPr>
            <w:r w:rsidRPr="00C21841">
              <w:t xml:space="preserve">Move to the first cell in a table </w:t>
            </w:r>
          </w:p>
        </w:tc>
        <w:tc>
          <w:tcPr>
            <w:tcW w:w="3915" w:type="dxa"/>
            <w:vAlign w:val="center"/>
          </w:tcPr>
          <w:p w14:paraId="168E494D" w14:textId="77777777" w:rsidR="00C21841" w:rsidRPr="00513CF4" w:rsidRDefault="00C21841" w:rsidP="00C21841">
            <w:pPr>
              <w:tabs>
                <w:tab w:val="num" w:pos="1800"/>
              </w:tabs>
              <w:ind w:left="0" w:hanging="360"/>
              <w:jc w:val="center"/>
              <w:rPr>
                <w:b/>
                <w:caps/>
              </w:rPr>
            </w:pPr>
            <w:r w:rsidRPr="00513CF4">
              <w:rPr>
                <w:b/>
                <w:caps/>
              </w:rPr>
              <w:t>Control + Home</w:t>
            </w:r>
          </w:p>
        </w:tc>
      </w:tr>
      <w:tr w:rsidR="00C21841" w:rsidRPr="00C21841" w14:paraId="168E4951" w14:textId="77777777" w:rsidTr="00513CF4">
        <w:trPr>
          <w:cantSplit/>
          <w:jc w:val="center"/>
        </w:trPr>
        <w:tc>
          <w:tcPr>
            <w:tcW w:w="2880" w:type="dxa"/>
            <w:vAlign w:val="center"/>
          </w:tcPr>
          <w:p w14:paraId="168E494F" w14:textId="77777777" w:rsidR="00C21841" w:rsidRPr="00C21841" w:rsidRDefault="00C21841" w:rsidP="00C21841">
            <w:pPr>
              <w:ind w:left="0"/>
            </w:pPr>
            <w:r w:rsidRPr="00C21841">
              <w:t xml:space="preserve">Move to the last cell in a table </w:t>
            </w:r>
          </w:p>
        </w:tc>
        <w:tc>
          <w:tcPr>
            <w:tcW w:w="3915" w:type="dxa"/>
            <w:vAlign w:val="center"/>
          </w:tcPr>
          <w:p w14:paraId="168E4950" w14:textId="77777777" w:rsidR="00C21841" w:rsidRPr="00513CF4" w:rsidRDefault="00C21841" w:rsidP="00C21841">
            <w:pPr>
              <w:tabs>
                <w:tab w:val="num" w:pos="1800"/>
              </w:tabs>
              <w:ind w:left="0" w:hanging="360"/>
              <w:jc w:val="center"/>
              <w:rPr>
                <w:b/>
                <w:caps/>
              </w:rPr>
            </w:pPr>
            <w:r w:rsidRPr="00513CF4">
              <w:rPr>
                <w:b/>
                <w:caps/>
              </w:rPr>
              <w:t>Control + End</w:t>
            </w:r>
          </w:p>
        </w:tc>
      </w:tr>
      <w:tr w:rsidR="00C21841" w:rsidRPr="00C21841" w14:paraId="168E4954" w14:textId="77777777" w:rsidTr="00513CF4">
        <w:trPr>
          <w:cantSplit/>
          <w:jc w:val="center"/>
        </w:trPr>
        <w:tc>
          <w:tcPr>
            <w:tcW w:w="2880" w:type="dxa"/>
            <w:vAlign w:val="center"/>
          </w:tcPr>
          <w:p w14:paraId="168E4952" w14:textId="77777777" w:rsidR="00C21841" w:rsidRPr="00C21841" w:rsidRDefault="00C21841" w:rsidP="00C21841">
            <w:pPr>
              <w:ind w:left="0"/>
            </w:pPr>
            <w:r w:rsidRPr="00C21841">
              <w:t xml:space="preserve">List the Keystrokes you can use in the Layer </w:t>
            </w:r>
          </w:p>
        </w:tc>
        <w:tc>
          <w:tcPr>
            <w:tcW w:w="3915" w:type="dxa"/>
            <w:vAlign w:val="center"/>
          </w:tcPr>
          <w:p w14:paraId="168E4953" w14:textId="77777777" w:rsidR="00C21841" w:rsidRPr="00513CF4" w:rsidRDefault="00C21841" w:rsidP="00C21841">
            <w:pPr>
              <w:tabs>
                <w:tab w:val="num" w:pos="1800"/>
              </w:tabs>
              <w:ind w:left="0" w:hanging="360"/>
              <w:jc w:val="center"/>
              <w:rPr>
                <w:b/>
                <w:caps/>
              </w:rPr>
            </w:pPr>
            <w:r w:rsidRPr="00513CF4">
              <w:rPr>
                <w:b/>
                <w:caps/>
              </w:rPr>
              <w:t>H</w:t>
            </w:r>
          </w:p>
        </w:tc>
      </w:tr>
      <w:tr w:rsidR="00C21841" w:rsidRPr="00C21841" w14:paraId="168E4957" w14:textId="77777777" w:rsidTr="00513CF4">
        <w:trPr>
          <w:cantSplit/>
          <w:jc w:val="center"/>
        </w:trPr>
        <w:tc>
          <w:tcPr>
            <w:tcW w:w="2880" w:type="dxa"/>
            <w:vAlign w:val="center"/>
          </w:tcPr>
          <w:p w14:paraId="168E4955" w14:textId="77777777" w:rsidR="00C21841" w:rsidRPr="00C21841" w:rsidRDefault="00C21841" w:rsidP="00C21841">
            <w:pPr>
              <w:ind w:left="0"/>
            </w:pPr>
            <w:r w:rsidRPr="00C21841">
              <w:t xml:space="preserve">Exit the Layer </w:t>
            </w:r>
          </w:p>
        </w:tc>
        <w:tc>
          <w:tcPr>
            <w:tcW w:w="3915" w:type="dxa"/>
            <w:vAlign w:val="center"/>
          </w:tcPr>
          <w:p w14:paraId="168E4956" w14:textId="77777777" w:rsidR="00C21841" w:rsidRPr="000B4FE4" w:rsidRDefault="00C21841" w:rsidP="00513CF4">
            <w:pPr>
              <w:keepNext/>
              <w:ind w:left="0"/>
              <w:jc w:val="center"/>
              <w:rPr>
                <w:b/>
              </w:rPr>
            </w:pPr>
            <w:r w:rsidRPr="00513CF4">
              <w:rPr>
                <w:b/>
                <w:caps/>
              </w:rPr>
              <w:t>Escape</w:t>
            </w:r>
            <w:r w:rsidRPr="000B4FE4">
              <w:rPr>
                <w:b/>
              </w:rPr>
              <w:t xml:space="preserve"> or </w:t>
            </w:r>
            <w:r w:rsidRPr="00513CF4">
              <w:rPr>
                <w:b/>
                <w:caps/>
              </w:rPr>
              <w:t>Tab</w:t>
            </w:r>
            <w:r w:rsidRPr="000B4FE4">
              <w:rPr>
                <w:b/>
              </w:rPr>
              <w:t xml:space="preserve"> or </w:t>
            </w:r>
            <w:r w:rsidRPr="00513CF4">
              <w:rPr>
                <w:b/>
                <w:caps/>
              </w:rPr>
              <w:t>Spacebar</w:t>
            </w:r>
          </w:p>
        </w:tc>
      </w:tr>
    </w:tbl>
    <w:p w14:paraId="6459B663" w14:textId="1C224173" w:rsidR="00F83EE3" w:rsidRPr="00E36EE9" w:rsidRDefault="00F83EE3">
      <w:pPr>
        <w:pStyle w:val="Caption"/>
        <w:rPr>
          <w:b w:val="0"/>
        </w:rPr>
      </w:pPr>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8</w:t>
      </w:r>
      <w:r w:rsidRPr="00E36EE9">
        <w:rPr>
          <w:b w:val="0"/>
        </w:rPr>
        <w:fldChar w:fldCharType="end"/>
      </w:r>
      <w:r w:rsidRPr="00E36EE9">
        <w:rPr>
          <w:b w:val="0"/>
        </w:rPr>
        <w:t>:  Table Layer Commands</w:t>
      </w:r>
    </w:p>
    <w:p w14:paraId="168E4958" w14:textId="77777777" w:rsidR="00EB0768" w:rsidRDefault="00EB0768" w:rsidP="00822CFB">
      <w:pPr>
        <w:pStyle w:val="Heading3"/>
      </w:pPr>
      <w:bookmarkStart w:id="64" w:name="_Toc345945978"/>
      <w:r>
        <w:t>PlaceMarkers Keystrokes</w:t>
      </w:r>
      <w:bookmarkEnd w:id="64"/>
    </w:p>
    <w:tbl>
      <w:tblPr>
        <w:tblStyle w:val="TableGrid"/>
        <w:tblW w:w="0" w:type="auto"/>
        <w:jc w:val="center"/>
        <w:tblLook w:val="04A0" w:firstRow="1" w:lastRow="0" w:firstColumn="1" w:lastColumn="0" w:noHBand="0" w:noVBand="1"/>
        <w:tblCaption w:val="Table 9"/>
        <w:tblDescription w:val="PlaceMarkers Keystrokes"/>
      </w:tblPr>
      <w:tblGrid>
        <w:gridCol w:w="2880"/>
        <w:gridCol w:w="4230"/>
      </w:tblGrid>
      <w:tr w:rsidR="00C21841" w:rsidRPr="00C21841" w14:paraId="168E495B" w14:textId="77777777" w:rsidTr="00513CF4">
        <w:trPr>
          <w:cantSplit/>
          <w:tblHeader/>
          <w:jc w:val="center"/>
        </w:trPr>
        <w:tc>
          <w:tcPr>
            <w:tcW w:w="2880" w:type="dxa"/>
            <w:vAlign w:val="center"/>
          </w:tcPr>
          <w:p w14:paraId="168E4959" w14:textId="77777777" w:rsidR="00C21841" w:rsidRPr="00C21841" w:rsidRDefault="00C21841" w:rsidP="00C21841">
            <w:pPr>
              <w:ind w:left="0"/>
              <w:rPr>
                <w:b/>
              </w:rPr>
            </w:pPr>
            <w:r w:rsidRPr="00C21841">
              <w:rPr>
                <w:b/>
              </w:rPr>
              <w:t xml:space="preserve">Description </w:t>
            </w:r>
          </w:p>
        </w:tc>
        <w:tc>
          <w:tcPr>
            <w:tcW w:w="4230" w:type="dxa"/>
            <w:vAlign w:val="center"/>
          </w:tcPr>
          <w:p w14:paraId="168E495A" w14:textId="77777777" w:rsidR="00C21841" w:rsidRPr="000B4FE4" w:rsidRDefault="00C21841" w:rsidP="00C21841">
            <w:pPr>
              <w:ind w:left="0"/>
              <w:jc w:val="center"/>
              <w:rPr>
                <w:b/>
              </w:rPr>
            </w:pPr>
            <w:r w:rsidRPr="000B4FE4">
              <w:rPr>
                <w:b/>
              </w:rPr>
              <w:t>Keystroke</w:t>
            </w:r>
          </w:p>
        </w:tc>
      </w:tr>
      <w:tr w:rsidR="00C21841" w:rsidRPr="00C21841" w14:paraId="168E495E" w14:textId="77777777" w:rsidTr="00513CF4">
        <w:trPr>
          <w:cantSplit/>
          <w:jc w:val="center"/>
        </w:trPr>
        <w:tc>
          <w:tcPr>
            <w:tcW w:w="2880" w:type="dxa"/>
            <w:vAlign w:val="center"/>
          </w:tcPr>
          <w:p w14:paraId="168E495C" w14:textId="77777777" w:rsidR="00C21841" w:rsidRPr="00C21841" w:rsidRDefault="00C21841" w:rsidP="00C21841">
            <w:pPr>
              <w:ind w:left="0"/>
            </w:pPr>
            <w:r w:rsidRPr="00C21841">
              <w:t xml:space="preserve">Move to next PlaceMarker </w:t>
            </w:r>
          </w:p>
        </w:tc>
        <w:tc>
          <w:tcPr>
            <w:tcW w:w="4230" w:type="dxa"/>
            <w:vAlign w:val="center"/>
          </w:tcPr>
          <w:p w14:paraId="168E495D" w14:textId="77777777" w:rsidR="00C21841" w:rsidRPr="000B4FE4" w:rsidRDefault="00C21841" w:rsidP="00C21841">
            <w:pPr>
              <w:ind w:left="0"/>
              <w:jc w:val="center"/>
              <w:rPr>
                <w:b/>
              </w:rPr>
            </w:pPr>
            <w:r w:rsidRPr="000B4FE4">
              <w:rPr>
                <w:b/>
              </w:rPr>
              <w:t>K</w:t>
            </w:r>
          </w:p>
        </w:tc>
      </w:tr>
      <w:tr w:rsidR="00C21841" w:rsidRPr="00C21841" w14:paraId="168E4961" w14:textId="77777777" w:rsidTr="00513CF4">
        <w:trPr>
          <w:cantSplit/>
          <w:jc w:val="center"/>
        </w:trPr>
        <w:tc>
          <w:tcPr>
            <w:tcW w:w="2880" w:type="dxa"/>
            <w:vAlign w:val="center"/>
          </w:tcPr>
          <w:p w14:paraId="168E495F" w14:textId="77777777" w:rsidR="00C21841" w:rsidRPr="00C21841" w:rsidRDefault="00C21841" w:rsidP="00C21841">
            <w:pPr>
              <w:ind w:left="0"/>
            </w:pPr>
            <w:r w:rsidRPr="00C21841">
              <w:t xml:space="preserve">Move to prior PlaceMarker </w:t>
            </w:r>
          </w:p>
        </w:tc>
        <w:tc>
          <w:tcPr>
            <w:tcW w:w="4230" w:type="dxa"/>
            <w:vAlign w:val="center"/>
          </w:tcPr>
          <w:p w14:paraId="168E4960" w14:textId="77777777" w:rsidR="00C21841" w:rsidRPr="00513CF4" w:rsidRDefault="00C21841" w:rsidP="00C21841">
            <w:pPr>
              <w:tabs>
                <w:tab w:val="num" w:pos="1800"/>
              </w:tabs>
              <w:ind w:left="0" w:hanging="360"/>
              <w:jc w:val="center"/>
              <w:rPr>
                <w:b/>
                <w:caps/>
              </w:rPr>
            </w:pPr>
            <w:r w:rsidRPr="00513CF4">
              <w:rPr>
                <w:b/>
                <w:caps/>
              </w:rPr>
              <w:t>Shift + K</w:t>
            </w:r>
          </w:p>
        </w:tc>
      </w:tr>
      <w:tr w:rsidR="00C21841" w:rsidRPr="00C21841" w14:paraId="168E4964" w14:textId="77777777" w:rsidTr="00513CF4">
        <w:trPr>
          <w:cantSplit/>
          <w:jc w:val="center"/>
        </w:trPr>
        <w:tc>
          <w:tcPr>
            <w:tcW w:w="2880" w:type="dxa"/>
            <w:vAlign w:val="center"/>
          </w:tcPr>
          <w:p w14:paraId="168E4962" w14:textId="77777777" w:rsidR="00C21841" w:rsidRPr="00C21841" w:rsidRDefault="00C21841" w:rsidP="00C21841">
            <w:pPr>
              <w:ind w:left="0"/>
            </w:pPr>
            <w:r w:rsidRPr="00C21841">
              <w:t xml:space="preserve">Add a temporary PlaceMarker </w:t>
            </w:r>
          </w:p>
        </w:tc>
        <w:tc>
          <w:tcPr>
            <w:tcW w:w="4230" w:type="dxa"/>
            <w:vAlign w:val="center"/>
          </w:tcPr>
          <w:p w14:paraId="168E4963" w14:textId="77777777" w:rsidR="00C21841" w:rsidRPr="00513CF4" w:rsidRDefault="00C21841" w:rsidP="00C21841">
            <w:pPr>
              <w:tabs>
                <w:tab w:val="num" w:pos="1800"/>
              </w:tabs>
              <w:ind w:left="0" w:hanging="360"/>
              <w:jc w:val="center"/>
              <w:rPr>
                <w:b/>
                <w:caps/>
              </w:rPr>
            </w:pPr>
            <w:r w:rsidRPr="00513CF4">
              <w:rPr>
                <w:b/>
                <w:caps/>
              </w:rPr>
              <w:t>Control + Windows key + K</w:t>
            </w:r>
          </w:p>
        </w:tc>
      </w:tr>
      <w:tr w:rsidR="00C21841" w:rsidRPr="00C21841" w14:paraId="168E4967" w14:textId="77777777" w:rsidTr="00513CF4">
        <w:trPr>
          <w:cantSplit/>
          <w:jc w:val="center"/>
        </w:trPr>
        <w:tc>
          <w:tcPr>
            <w:tcW w:w="2880" w:type="dxa"/>
            <w:vAlign w:val="center"/>
          </w:tcPr>
          <w:p w14:paraId="168E4965" w14:textId="77777777" w:rsidR="00C21841" w:rsidRPr="00C21841" w:rsidRDefault="00C21841" w:rsidP="00C21841">
            <w:pPr>
              <w:ind w:left="0"/>
            </w:pPr>
            <w:r w:rsidRPr="00C21841">
              <w:t xml:space="preserve">List PlaceMarkers </w:t>
            </w:r>
          </w:p>
        </w:tc>
        <w:tc>
          <w:tcPr>
            <w:tcW w:w="4230" w:type="dxa"/>
            <w:vAlign w:val="center"/>
          </w:tcPr>
          <w:p w14:paraId="168E4966" w14:textId="77777777" w:rsidR="00C21841" w:rsidRPr="00513CF4" w:rsidRDefault="00C21841" w:rsidP="00C21841">
            <w:pPr>
              <w:tabs>
                <w:tab w:val="num" w:pos="1800"/>
              </w:tabs>
              <w:ind w:left="0" w:hanging="360"/>
              <w:jc w:val="center"/>
              <w:rPr>
                <w:b/>
                <w:caps/>
              </w:rPr>
            </w:pPr>
            <w:r w:rsidRPr="00513CF4">
              <w:rPr>
                <w:b/>
                <w:caps/>
              </w:rPr>
              <w:t>Control + Shift + K</w:t>
            </w:r>
          </w:p>
        </w:tc>
      </w:tr>
      <w:tr w:rsidR="00C21841" w:rsidRPr="00C21841" w14:paraId="168E496A" w14:textId="77777777" w:rsidTr="00513CF4">
        <w:trPr>
          <w:cantSplit/>
          <w:jc w:val="center"/>
        </w:trPr>
        <w:tc>
          <w:tcPr>
            <w:tcW w:w="2880" w:type="dxa"/>
            <w:vAlign w:val="center"/>
          </w:tcPr>
          <w:p w14:paraId="168E4968" w14:textId="77777777" w:rsidR="00C21841" w:rsidRPr="00C21841" w:rsidRDefault="00C21841" w:rsidP="00C21841">
            <w:pPr>
              <w:ind w:left="0"/>
            </w:pPr>
            <w:r w:rsidRPr="00C21841">
              <w:t xml:space="preserve">Read PlaceMarker 1 – 4 </w:t>
            </w:r>
          </w:p>
        </w:tc>
        <w:tc>
          <w:tcPr>
            <w:tcW w:w="4230" w:type="dxa"/>
            <w:vAlign w:val="center"/>
          </w:tcPr>
          <w:p w14:paraId="168E4969" w14:textId="77777777" w:rsidR="00C21841" w:rsidRPr="000B4FE4" w:rsidRDefault="00C21841" w:rsidP="00C21841">
            <w:pPr>
              <w:ind w:left="0"/>
              <w:jc w:val="center"/>
              <w:rPr>
                <w:b/>
              </w:rPr>
            </w:pPr>
            <w:r w:rsidRPr="000B4FE4">
              <w:rPr>
                <w:b/>
              </w:rPr>
              <w:t>Numbers Row 7 through 0</w:t>
            </w:r>
          </w:p>
        </w:tc>
      </w:tr>
      <w:tr w:rsidR="00C21841" w:rsidRPr="00C21841" w14:paraId="168E496D" w14:textId="77777777" w:rsidTr="00513CF4">
        <w:trPr>
          <w:cantSplit/>
          <w:jc w:val="center"/>
        </w:trPr>
        <w:tc>
          <w:tcPr>
            <w:tcW w:w="2880" w:type="dxa"/>
            <w:vAlign w:val="center"/>
          </w:tcPr>
          <w:p w14:paraId="168E496B" w14:textId="77777777" w:rsidR="00C21841" w:rsidRPr="00C21841" w:rsidRDefault="00C21841" w:rsidP="00C21841">
            <w:pPr>
              <w:ind w:left="0"/>
            </w:pPr>
            <w:r w:rsidRPr="00C21841">
              <w:t xml:space="preserve">Move to PlaceMarker 1 – 4 </w:t>
            </w:r>
          </w:p>
        </w:tc>
        <w:tc>
          <w:tcPr>
            <w:tcW w:w="4230" w:type="dxa"/>
            <w:vAlign w:val="center"/>
          </w:tcPr>
          <w:p w14:paraId="168E496C" w14:textId="77777777" w:rsidR="00C21841" w:rsidRPr="000B4FE4" w:rsidRDefault="00C21841" w:rsidP="00C21841">
            <w:pPr>
              <w:ind w:left="0"/>
              <w:jc w:val="center"/>
              <w:rPr>
                <w:b/>
              </w:rPr>
            </w:pPr>
            <w:r w:rsidRPr="00513CF4">
              <w:rPr>
                <w:b/>
                <w:caps/>
              </w:rPr>
              <w:t>Shift + 7</w:t>
            </w:r>
            <w:r w:rsidRPr="000B4FE4">
              <w:rPr>
                <w:b/>
              </w:rPr>
              <w:t xml:space="preserve"> through 0 (to move to PlaceMarkers 1 through 4)</w:t>
            </w:r>
          </w:p>
        </w:tc>
      </w:tr>
      <w:tr w:rsidR="00C21841" w:rsidRPr="00C21841" w14:paraId="168E4970" w14:textId="77777777" w:rsidTr="00513CF4">
        <w:trPr>
          <w:cantSplit/>
          <w:jc w:val="center"/>
        </w:trPr>
        <w:tc>
          <w:tcPr>
            <w:tcW w:w="2880" w:type="dxa"/>
            <w:vAlign w:val="center"/>
          </w:tcPr>
          <w:p w14:paraId="168E496E" w14:textId="77777777" w:rsidR="00C21841" w:rsidRPr="00C21841" w:rsidRDefault="00C21841" w:rsidP="00C21841">
            <w:pPr>
              <w:ind w:left="0"/>
            </w:pPr>
            <w:r w:rsidRPr="00C21841">
              <w:t xml:space="preserve">Listen to PlaceMarker content 1 – 4 </w:t>
            </w:r>
          </w:p>
        </w:tc>
        <w:tc>
          <w:tcPr>
            <w:tcW w:w="4230" w:type="dxa"/>
            <w:vAlign w:val="center"/>
          </w:tcPr>
          <w:p w14:paraId="168E496F" w14:textId="77777777" w:rsidR="00C21841" w:rsidRPr="000B4FE4" w:rsidRDefault="00C21841" w:rsidP="00C21841">
            <w:pPr>
              <w:ind w:left="0"/>
              <w:jc w:val="center"/>
              <w:rPr>
                <w:b/>
              </w:rPr>
            </w:pPr>
            <w:r w:rsidRPr="00513CF4">
              <w:rPr>
                <w:b/>
                <w:caps/>
              </w:rPr>
              <w:t xml:space="preserve">Shift </w:t>
            </w:r>
            <w:r w:rsidRPr="000B4FE4">
              <w:rPr>
                <w:b/>
              </w:rPr>
              <w:t>+ Numbers row 7 through 0</w:t>
            </w:r>
          </w:p>
        </w:tc>
      </w:tr>
      <w:tr w:rsidR="00C21841" w:rsidRPr="00C21841" w14:paraId="168E4973" w14:textId="77777777" w:rsidTr="00513CF4">
        <w:trPr>
          <w:cantSplit/>
          <w:jc w:val="center"/>
        </w:trPr>
        <w:tc>
          <w:tcPr>
            <w:tcW w:w="2880" w:type="dxa"/>
            <w:vAlign w:val="center"/>
          </w:tcPr>
          <w:p w14:paraId="168E4971" w14:textId="77777777" w:rsidR="00C21841" w:rsidRPr="00C21841" w:rsidRDefault="00C21841" w:rsidP="00C21841">
            <w:pPr>
              <w:ind w:left="0"/>
            </w:pPr>
            <w:r w:rsidRPr="00C21841">
              <w:t xml:space="preserve">Add, delete, edit, or rename permanent PlaceMarker </w:t>
            </w:r>
          </w:p>
        </w:tc>
        <w:tc>
          <w:tcPr>
            <w:tcW w:w="4230" w:type="dxa"/>
            <w:vAlign w:val="center"/>
          </w:tcPr>
          <w:p w14:paraId="168E4972" w14:textId="77777777" w:rsidR="00C21841" w:rsidRPr="00513CF4" w:rsidRDefault="00C21841" w:rsidP="00513CF4">
            <w:pPr>
              <w:keepNext/>
              <w:tabs>
                <w:tab w:val="num" w:pos="1800"/>
              </w:tabs>
              <w:ind w:left="0" w:hanging="360"/>
              <w:jc w:val="center"/>
              <w:rPr>
                <w:b/>
                <w:caps/>
              </w:rPr>
            </w:pPr>
            <w:r w:rsidRPr="00513CF4">
              <w:rPr>
                <w:b/>
                <w:caps/>
              </w:rPr>
              <w:t>Control + Shift + K</w:t>
            </w:r>
          </w:p>
        </w:tc>
      </w:tr>
    </w:tbl>
    <w:p w14:paraId="2DA7F556" w14:textId="3A986456" w:rsidR="003E63FF" w:rsidRPr="00E36EE9" w:rsidRDefault="003E63FF">
      <w:pPr>
        <w:pStyle w:val="Caption"/>
        <w:rPr>
          <w:b w:val="0"/>
        </w:rPr>
      </w:pPr>
      <w:bookmarkStart w:id="65" w:name="frames"/>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9</w:t>
      </w:r>
      <w:r w:rsidRPr="00E36EE9">
        <w:rPr>
          <w:b w:val="0"/>
        </w:rPr>
        <w:fldChar w:fldCharType="end"/>
      </w:r>
      <w:r w:rsidRPr="00E36EE9">
        <w:rPr>
          <w:b w:val="0"/>
        </w:rPr>
        <w:t>:  PlaceMarkers Keystrokes</w:t>
      </w:r>
    </w:p>
    <w:p w14:paraId="168E4974" w14:textId="77777777" w:rsidR="00EB0768" w:rsidRDefault="00EB0768" w:rsidP="00822CFB">
      <w:pPr>
        <w:pStyle w:val="Heading3"/>
      </w:pPr>
      <w:bookmarkStart w:id="66" w:name="_Toc345945979"/>
      <w:r>
        <w:t xml:space="preserve">Frames </w:t>
      </w:r>
      <w:r w:rsidRPr="00AE5BE1">
        <w:t>Keystroke</w:t>
      </w:r>
      <w:r>
        <w:t>s</w:t>
      </w:r>
      <w:bookmarkEnd w:id="65"/>
      <w:bookmarkEnd w:id="66"/>
    </w:p>
    <w:tbl>
      <w:tblPr>
        <w:tblStyle w:val="TableGrid"/>
        <w:tblW w:w="0" w:type="auto"/>
        <w:jc w:val="center"/>
        <w:tblLook w:val="04A0" w:firstRow="1" w:lastRow="0" w:firstColumn="1" w:lastColumn="0" w:noHBand="0" w:noVBand="1"/>
        <w:tblCaption w:val="Table 19"/>
        <w:tblDescription w:val="Reports"/>
      </w:tblPr>
      <w:tblGrid>
        <w:gridCol w:w="2880"/>
        <w:gridCol w:w="2880"/>
      </w:tblGrid>
      <w:tr w:rsidR="00C21841" w:rsidRPr="00C21841" w14:paraId="168E4977" w14:textId="77777777" w:rsidTr="00C21841">
        <w:trPr>
          <w:cantSplit/>
          <w:tblHeader/>
          <w:jc w:val="center"/>
        </w:trPr>
        <w:tc>
          <w:tcPr>
            <w:tcW w:w="2880" w:type="dxa"/>
            <w:vAlign w:val="center"/>
          </w:tcPr>
          <w:p w14:paraId="168E4975" w14:textId="77777777" w:rsidR="00C21841" w:rsidRPr="00C21841" w:rsidRDefault="00C21841" w:rsidP="00C21841">
            <w:pPr>
              <w:ind w:left="0"/>
              <w:jc w:val="center"/>
              <w:rPr>
                <w:b/>
              </w:rPr>
            </w:pPr>
            <w:r w:rsidRPr="00C21841">
              <w:rPr>
                <w:b/>
              </w:rPr>
              <w:t>Description</w:t>
            </w:r>
          </w:p>
        </w:tc>
        <w:tc>
          <w:tcPr>
            <w:tcW w:w="2880" w:type="dxa"/>
            <w:vAlign w:val="center"/>
          </w:tcPr>
          <w:p w14:paraId="168E4976" w14:textId="77777777" w:rsidR="00C21841" w:rsidRPr="000B4FE4" w:rsidRDefault="00C21841" w:rsidP="00C21841">
            <w:pPr>
              <w:ind w:left="0"/>
              <w:jc w:val="center"/>
              <w:rPr>
                <w:b/>
              </w:rPr>
            </w:pPr>
            <w:r w:rsidRPr="000B4FE4">
              <w:rPr>
                <w:b/>
              </w:rPr>
              <w:t>Keystroke</w:t>
            </w:r>
          </w:p>
        </w:tc>
      </w:tr>
      <w:tr w:rsidR="00C21841" w:rsidRPr="00C21841" w14:paraId="168E497A" w14:textId="77777777" w:rsidTr="00C21841">
        <w:trPr>
          <w:cantSplit/>
          <w:jc w:val="center"/>
        </w:trPr>
        <w:tc>
          <w:tcPr>
            <w:tcW w:w="2880" w:type="dxa"/>
            <w:vAlign w:val="center"/>
          </w:tcPr>
          <w:p w14:paraId="168E4978" w14:textId="77777777" w:rsidR="00C21841" w:rsidRPr="00C21841" w:rsidRDefault="00C21841" w:rsidP="00C21841">
            <w:pPr>
              <w:ind w:left="0"/>
            </w:pPr>
            <w:r w:rsidRPr="00C21841">
              <w:t xml:space="preserve">Next Frame </w:t>
            </w:r>
          </w:p>
        </w:tc>
        <w:tc>
          <w:tcPr>
            <w:tcW w:w="2880" w:type="dxa"/>
            <w:vAlign w:val="center"/>
          </w:tcPr>
          <w:p w14:paraId="168E4979" w14:textId="77777777" w:rsidR="00C21841" w:rsidRPr="00513CF4" w:rsidRDefault="00C21841" w:rsidP="00C21841">
            <w:pPr>
              <w:tabs>
                <w:tab w:val="num" w:pos="1800"/>
              </w:tabs>
              <w:ind w:left="0" w:hanging="360"/>
              <w:jc w:val="center"/>
              <w:rPr>
                <w:b/>
                <w:caps/>
              </w:rPr>
            </w:pPr>
            <w:r w:rsidRPr="00513CF4">
              <w:rPr>
                <w:b/>
                <w:caps/>
              </w:rPr>
              <w:t>M</w:t>
            </w:r>
          </w:p>
        </w:tc>
      </w:tr>
      <w:tr w:rsidR="00C21841" w:rsidRPr="00C21841" w14:paraId="168E497D" w14:textId="77777777" w:rsidTr="00C21841">
        <w:trPr>
          <w:cantSplit/>
          <w:jc w:val="center"/>
        </w:trPr>
        <w:tc>
          <w:tcPr>
            <w:tcW w:w="2880" w:type="dxa"/>
            <w:vAlign w:val="center"/>
          </w:tcPr>
          <w:p w14:paraId="168E497B" w14:textId="77777777" w:rsidR="00C21841" w:rsidRPr="00C21841" w:rsidRDefault="00C21841" w:rsidP="00C21841">
            <w:pPr>
              <w:ind w:left="0"/>
            </w:pPr>
            <w:r w:rsidRPr="00C21841">
              <w:t xml:space="preserve">Prior Frame </w:t>
            </w:r>
          </w:p>
        </w:tc>
        <w:tc>
          <w:tcPr>
            <w:tcW w:w="2880" w:type="dxa"/>
            <w:vAlign w:val="center"/>
          </w:tcPr>
          <w:p w14:paraId="168E497C" w14:textId="77777777" w:rsidR="00C21841" w:rsidRPr="00513CF4" w:rsidRDefault="00C21841" w:rsidP="00C21841">
            <w:pPr>
              <w:tabs>
                <w:tab w:val="num" w:pos="1800"/>
              </w:tabs>
              <w:ind w:left="0" w:hanging="360"/>
              <w:jc w:val="center"/>
              <w:rPr>
                <w:b/>
                <w:caps/>
              </w:rPr>
            </w:pPr>
            <w:r w:rsidRPr="00513CF4">
              <w:rPr>
                <w:b/>
                <w:caps/>
              </w:rPr>
              <w:t>Shift + M</w:t>
            </w:r>
          </w:p>
        </w:tc>
      </w:tr>
      <w:tr w:rsidR="00C21841" w:rsidRPr="00C21841" w14:paraId="168E4980" w14:textId="77777777" w:rsidTr="00C21841">
        <w:trPr>
          <w:cantSplit/>
          <w:jc w:val="center"/>
        </w:trPr>
        <w:tc>
          <w:tcPr>
            <w:tcW w:w="2880" w:type="dxa"/>
            <w:vAlign w:val="center"/>
          </w:tcPr>
          <w:p w14:paraId="168E497E" w14:textId="77777777" w:rsidR="00C21841" w:rsidRPr="00C21841" w:rsidRDefault="00C21841" w:rsidP="00C21841">
            <w:pPr>
              <w:ind w:left="0"/>
            </w:pPr>
            <w:r w:rsidRPr="00C21841">
              <w:t xml:space="preserve">Move to Frame 1 to 10 </w:t>
            </w:r>
          </w:p>
        </w:tc>
        <w:tc>
          <w:tcPr>
            <w:tcW w:w="2880" w:type="dxa"/>
            <w:vAlign w:val="center"/>
          </w:tcPr>
          <w:p w14:paraId="168E497F" w14:textId="77777777" w:rsidR="00C21841" w:rsidRPr="00E74857" w:rsidRDefault="00C21841" w:rsidP="00C21841">
            <w:pPr>
              <w:ind w:left="0"/>
              <w:jc w:val="center"/>
              <w:rPr>
                <w:b/>
              </w:rPr>
            </w:pPr>
            <w:r w:rsidRPr="00E74857">
              <w:rPr>
                <w:b/>
              </w:rPr>
              <w:t>Unassigned</w:t>
            </w:r>
          </w:p>
        </w:tc>
      </w:tr>
      <w:tr w:rsidR="00C21841" w:rsidRPr="00C21841" w14:paraId="168E4983" w14:textId="77777777" w:rsidTr="00C21841">
        <w:trPr>
          <w:cantSplit/>
          <w:jc w:val="center"/>
        </w:trPr>
        <w:tc>
          <w:tcPr>
            <w:tcW w:w="2880" w:type="dxa"/>
            <w:vAlign w:val="center"/>
          </w:tcPr>
          <w:p w14:paraId="168E4981" w14:textId="77777777" w:rsidR="00C21841" w:rsidRPr="00C21841" w:rsidRDefault="00C21841" w:rsidP="00C21841">
            <w:pPr>
              <w:ind w:left="0"/>
            </w:pPr>
            <w:r w:rsidRPr="00C21841">
              <w:t xml:space="preserve">List Frames </w:t>
            </w:r>
          </w:p>
        </w:tc>
        <w:tc>
          <w:tcPr>
            <w:tcW w:w="2880" w:type="dxa"/>
            <w:vAlign w:val="center"/>
          </w:tcPr>
          <w:p w14:paraId="168E4982" w14:textId="77777777" w:rsidR="00C21841" w:rsidRPr="00513CF4" w:rsidRDefault="00C21841" w:rsidP="00513CF4">
            <w:pPr>
              <w:keepNext/>
              <w:tabs>
                <w:tab w:val="num" w:pos="1800"/>
              </w:tabs>
              <w:ind w:left="0" w:hanging="360"/>
              <w:jc w:val="center"/>
              <w:rPr>
                <w:b/>
                <w:caps/>
              </w:rPr>
            </w:pPr>
            <w:r w:rsidRPr="00513CF4">
              <w:rPr>
                <w:b/>
                <w:caps/>
              </w:rPr>
              <w:t>Insert + F9</w:t>
            </w:r>
          </w:p>
        </w:tc>
      </w:tr>
    </w:tbl>
    <w:p w14:paraId="3A8C95A5" w14:textId="5081CEDD" w:rsidR="003E63FF" w:rsidRPr="00E36EE9" w:rsidRDefault="003E63FF">
      <w:pPr>
        <w:pStyle w:val="Caption"/>
        <w:rPr>
          <w:b w:val="0"/>
        </w:rPr>
      </w:pPr>
      <w:bookmarkStart w:id="67" w:name="elements"/>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10</w:t>
      </w:r>
      <w:r w:rsidRPr="00E36EE9">
        <w:rPr>
          <w:b w:val="0"/>
        </w:rPr>
        <w:fldChar w:fldCharType="end"/>
      </w:r>
      <w:r w:rsidRPr="00E36EE9">
        <w:rPr>
          <w:b w:val="0"/>
        </w:rPr>
        <w:t>:  Frames Keystrokes</w:t>
      </w:r>
    </w:p>
    <w:p w14:paraId="168E4984" w14:textId="77777777" w:rsidR="00EB0768" w:rsidRPr="00AB469F" w:rsidRDefault="00EB0768" w:rsidP="00822CFB">
      <w:pPr>
        <w:pStyle w:val="Heading3"/>
      </w:pPr>
      <w:bookmarkStart w:id="68" w:name="_Toc345945980"/>
      <w:r w:rsidRPr="00AB469F">
        <w:t>Elements Keystrokes</w:t>
      </w:r>
      <w:bookmarkEnd w:id="67"/>
      <w:bookmarkEnd w:id="68"/>
    </w:p>
    <w:tbl>
      <w:tblPr>
        <w:tblStyle w:val="TableGrid"/>
        <w:tblW w:w="0" w:type="auto"/>
        <w:jc w:val="center"/>
        <w:tblLook w:val="04A0" w:firstRow="1" w:lastRow="0" w:firstColumn="1" w:lastColumn="0" w:noHBand="0" w:noVBand="1"/>
        <w:tblCaption w:val="Table 11"/>
        <w:tblDescription w:val="Elements Keystrokes"/>
      </w:tblPr>
      <w:tblGrid>
        <w:gridCol w:w="2880"/>
        <w:gridCol w:w="4219"/>
      </w:tblGrid>
      <w:tr w:rsidR="00823AB8" w:rsidRPr="00823AB8" w14:paraId="168E4987" w14:textId="77777777" w:rsidTr="00513CF4">
        <w:trPr>
          <w:cantSplit/>
          <w:tblHeader/>
          <w:jc w:val="center"/>
        </w:trPr>
        <w:tc>
          <w:tcPr>
            <w:tcW w:w="2880" w:type="dxa"/>
            <w:vAlign w:val="center"/>
          </w:tcPr>
          <w:p w14:paraId="168E4985" w14:textId="77777777" w:rsidR="00823AB8" w:rsidRPr="00823AB8" w:rsidRDefault="00823AB8" w:rsidP="00823AB8">
            <w:pPr>
              <w:ind w:left="0"/>
              <w:jc w:val="center"/>
              <w:rPr>
                <w:b/>
              </w:rPr>
            </w:pPr>
            <w:r w:rsidRPr="00823AB8">
              <w:rPr>
                <w:b/>
              </w:rPr>
              <w:t>Description</w:t>
            </w:r>
          </w:p>
        </w:tc>
        <w:tc>
          <w:tcPr>
            <w:tcW w:w="4219" w:type="dxa"/>
            <w:vAlign w:val="center"/>
          </w:tcPr>
          <w:p w14:paraId="168E4986" w14:textId="77777777" w:rsidR="00823AB8" w:rsidRPr="000B4FE4" w:rsidRDefault="00823AB8" w:rsidP="00823AB8">
            <w:pPr>
              <w:ind w:left="0"/>
              <w:jc w:val="center"/>
              <w:rPr>
                <w:b/>
              </w:rPr>
            </w:pPr>
            <w:r w:rsidRPr="000B4FE4">
              <w:rPr>
                <w:b/>
              </w:rPr>
              <w:t>Keystroke</w:t>
            </w:r>
          </w:p>
        </w:tc>
      </w:tr>
      <w:tr w:rsidR="00823AB8" w:rsidRPr="00823AB8" w14:paraId="168E498A" w14:textId="77777777" w:rsidTr="00513CF4">
        <w:trPr>
          <w:cantSplit/>
          <w:jc w:val="center"/>
        </w:trPr>
        <w:tc>
          <w:tcPr>
            <w:tcW w:w="2880" w:type="dxa"/>
            <w:vAlign w:val="center"/>
          </w:tcPr>
          <w:p w14:paraId="168E4988" w14:textId="77777777" w:rsidR="00823AB8" w:rsidRPr="00823AB8" w:rsidRDefault="00823AB8" w:rsidP="00823AB8">
            <w:pPr>
              <w:ind w:left="0"/>
            </w:pPr>
            <w:r w:rsidRPr="00823AB8">
              <w:t xml:space="preserve">Next same element </w:t>
            </w:r>
          </w:p>
        </w:tc>
        <w:tc>
          <w:tcPr>
            <w:tcW w:w="4219" w:type="dxa"/>
            <w:vAlign w:val="center"/>
          </w:tcPr>
          <w:p w14:paraId="168E4989" w14:textId="77777777" w:rsidR="00823AB8" w:rsidRPr="000B4FE4" w:rsidRDefault="00823AB8" w:rsidP="00823AB8">
            <w:pPr>
              <w:ind w:left="0"/>
              <w:jc w:val="center"/>
              <w:rPr>
                <w:b/>
              </w:rPr>
            </w:pPr>
            <w:r w:rsidRPr="000B4FE4">
              <w:rPr>
                <w:b/>
              </w:rPr>
              <w:t>S</w:t>
            </w:r>
          </w:p>
        </w:tc>
      </w:tr>
      <w:tr w:rsidR="00823AB8" w:rsidRPr="00823AB8" w14:paraId="168E498D" w14:textId="77777777" w:rsidTr="00513CF4">
        <w:trPr>
          <w:cantSplit/>
          <w:jc w:val="center"/>
        </w:trPr>
        <w:tc>
          <w:tcPr>
            <w:tcW w:w="2880" w:type="dxa"/>
            <w:vAlign w:val="center"/>
          </w:tcPr>
          <w:p w14:paraId="168E498B" w14:textId="77777777" w:rsidR="00823AB8" w:rsidRPr="00823AB8" w:rsidRDefault="00823AB8" w:rsidP="00823AB8">
            <w:pPr>
              <w:ind w:left="0"/>
            </w:pPr>
            <w:r w:rsidRPr="00823AB8">
              <w:t xml:space="preserve">Prior same element </w:t>
            </w:r>
          </w:p>
        </w:tc>
        <w:tc>
          <w:tcPr>
            <w:tcW w:w="4219" w:type="dxa"/>
            <w:vAlign w:val="center"/>
          </w:tcPr>
          <w:p w14:paraId="168E498C" w14:textId="77777777" w:rsidR="00823AB8" w:rsidRPr="00513CF4" w:rsidRDefault="00823AB8" w:rsidP="00823AB8">
            <w:pPr>
              <w:tabs>
                <w:tab w:val="num" w:pos="1800"/>
              </w:tabs>
              <w:ind w:left="0" w:hanging="360"/>
              <w:jc w:val="center"/>
              <w:rPr>
                <w:b/>
                <w:caps/>
              </w:rPr>
            </w:pPr>
            <w:r w:rsidRPr="00513CF4">
              <w:rPr>
                <w:b/>
                <w:caps/>
              </w:rPr>
              <w:t>Shift + S</w:t>
            </w:r>
          </w:p>
        </w:tc>
      </w:tr>
      <w:tr w:rsidR="00823AB8" w:rsidRPr="00823AB8" w14:paraId="168E4990" w14:textId="77777777" w:rsidTr="00513CF4">
        <w:trPr>
          <w:cantSplit/>
          <w:jc w:val="center"/>
        </w:trPr>
        <w:tc>
          <w:tcPr>
            <w:tcW w:w="2880" w:type="dxa"/>
            <w:vAlign w:val="center"/>
          </w:tcPr>
          <w:p w14:paraId="168E498E" w14:textId="77777777" w:rsidR="00823AB8" w:rsidRPr="00823AB8" w:rsidRDefault="00823AB8" w:rsidP="00823AB8">
            <w:pPr>
              <w:ind w:left="0"/>
            </w:pPr>
            <w:r w:rsidRPr="00823AB8">
              <w:t xml:space="preserve">Next different element </w:t>
            </w:r>
          </w:p>
        </w:tc>
        <w:tc>
          <w:tcPr>
            <w:tcW w:w="4219" w:type="dxa"/>
            <w:vAlign w:val="center"/>
          </w:tcPr>
          <w:p w14:paraId="168E498F" w14:textId="77777777" w:rsidR="00823AB8" w:rsidRPr="00513CF4" w:rsidRDefault="00823AB8" w:rsidP="00823AB8">
            <w:pPr>
              <w:tabs>
                <w:tab w:val="num" w:pos="1800"/>
              </w:tabs>
              <w:ind w:left="0" w:hanging="360"/>
              <w:jc w:val="center"/>
              <w:rPr>
                <w:b/>
                <w:caps/>
              </w:rPr>
            </w:pPr>
            <w:r w:rsidRPr="00513CF4">
              <w:rPr>
                <w:b/>
                <w:caps/>
              </w:rPr>
              <w:t>D</w:t>
            </w:r>
          </w:p>
        </w:tc>
      </w:tr>
      <w:tr w:rsidR="00823AB8" w:rsidRPr="00823AB8" w14:paraId="168E4993" w14:textId="77777777" w:rsidTr="00513CF4">
        <w:trPr>
          <w:cantSplit/>
          <w:jc w:val="center"/>
        </w:trPr>
        <w:tc>
          <w:tcPr>
            <w:tcW w:w="2880" w:type="dxa"/>
            <w:vAlign w:val="center"/>
          </w:tcPr>
          <w:p w14:paraId="168E4991" w14:textId="77777777" w:rsidR="00823AB8" w:rsidRPr="00823AB8" w:rsidRDefault="00823AB8" w:rsidP="00823AB8">
            <w:pPr>
              <w:ind w:left="0"/>
            </w:pPr>
            <w:r w:rsidRPr="00823AB8">
              <w:t xml:space="preserve">Prior different element </w:t>
            </w:r>
          </w:p>
        </w:tc>
        <w:tc>
          <w:tcPr>
            <w:tcW w:w="4219" w:type="dxa"/>
            <w:vAlign w:val="center"/>
          </w:tcPr>
          <w:p w14:paraId="168E4992" w14:textId="77777777" w:rsidR="00823AB8" w:rsidRPr="00513CF4" w:rsidRDefault="00823AB8" w:rsidP="00823AB8">
            <w:pPr>
              <w:tabs>
                <w:tab w:val="num" w:pos="1800"/>
              </w:tabs>
              <w:ind w:left="0" w:hanging="360"/>
              <w:jc w:val="center"/>
              <w:rPr>
                <w:b/>
                <w:caps/>
              </w:rPr>
            </w:pPr>
            <w:r w:rsidRPr="00513CF4">
              <w:rPr>
                <w:b/>
                <w:caps/>
              </w:rPr>
              <w:t>Shift + D</w:t>
            </w:r>
          </w:p>
        </w:tc>
      </w:tr>
      <w:tr w:rsidR="00823AB8" w:rsidRPr="00823AB8" w14:paraId="168E4996" w14:textId="77777777" w:rsidTr="00513CF4">
        <w:trPr>
          <w:cantSplit/>
          <w:jc w:val="center"/>
        </w:trPr>
        <w:tc>
          <w:tcPr>
            <w:tcW w:w="2880" w:type="dxa"/>
            <w:vAlign w:val="center"/>
          </w:tcPr>
          <w:p w14:paraId="168E4994" w14:textId="77777777" w:rsidR="00823AB8" w:rsidRPr="00823AB8" w:rsidRDefault="00823AB8" w:rsidP="00823AB8">
            <w:pPr>
              <w:ind w:left="0"/>
            </w:pPr>
            <w:r w:rsidRPr="00823AB8">
              <w:t xml:space="preserve">Next element </w:t>
            </w:r>
          </w:p>
        </w:tc>
        <w:tc>
          <w:tcPr>
            <w:tcW w:w="4219" w:type="dxa"/>
            <w:vAlign w:val="center"/>
          </w:tcPr>
          <w:p w14:paraId="168E4995" w14:textId="77777777" w:rsidR="00823AB8" w:rsidRPr="00513CF4" w:rsidRDefault="00823AB8" w:rsidP="00823AB8">
            <w:pPr>
              <w:tabs>
                <w:tab w:val="num" w:pos="1800"/>
              </w:tabs>
              <w:ind w:left="0" w:hanging="360"/>
              <w:jc w:val="center"/>
              <w:rPr>
                <w:b/>
                <w:caps/>
              </w:rPr>
            </w:pPr>
            <w:r w:rsidRPr="00513CF4">
              <w:rPr>
                <w:b/>
                <w:caps/>
              </w:rPr>
              <w:t>Shift + Period</w:t>
            </w:r>
          </w:p>
        </w:tc>
      </w:tr>
      <w:tr w:rsidR="00823AB8" w:rsidRPr="00823AB8" w14:paraId="168E4999" w14:textId="77777777" w:rsidTr="00513CF4">
        <w:trPr>
          <w:cantSplit/>
          <w:jc w:val="center"/>
        </w:trPr>
        <w:tc>
          <w:tcPr>
            <w:tcW w:w="2880" w:type="dxa"/>
            <w:vAlign w:val="center"/>
          </w:tcPr>
          <w:p w14:paraId="168E4997" w14:textId="77777777" w:rsidR="00823AB8" w:rsidRPr="00823AB8" w:rsidRDefault="00823AB8" w:rsidP="00823AB8">
            <w:pPr>
              <w:ind w:left="0"/>
            </w:pPr>
            <w:r w:rsidRPr="00823AB8">
              <w:t xml:space="preserve">Previous element </w:t>
            </w:r>
          </w:p>
        </w:tc>
        <w:tc>
          <w:tcPr>
            <w:tcW w:w="4219" w:type="dxa"/>
            <w:vAlign w:val="center"/>
          </w:tcPr>
          <w:p w14:paraId="168E4998" w14:textId="77777777" w:rsidR="00823AB8" w:rsidRPr="00513CF4" w:rsidRDefault="00823AB8" w:rsidP="00823AB8">
            <w:pPr>
              <w:tabs>
                <w:tab w:val="num" w:pos="1800"/>
              </w:tabs>
              <w:ind w:left="0" w:hanging="360"/>
              <w:jc w:val="center"/>
              <w:rPr>
                <w:b/>
                <w:caps/>
              </w:rPr>
            </w:pPr>
            <w:r w:rsidRPr="00513CF4">
              <w:rPr>
                <w:b/>
                <w:caps/>
              </w:rPr>
              <w:t>Shift + Comma</w:t>
            </w:r>
          </w:p>
        </w:tc>
      </w:tr>
      <w:tr w:rsidR="00823AB8" w:rsidRPr="00823AB8" w14:paraId="168E499C" w14:textId="77777777" w:rsidTr="00513CF4">
        <w:trPr>
          <w:cantSplit/>
          <w:jc w:val="center"/>
        </w:trPr>
        <w:tc>
          <w:tcPr>
            <w:tcW w:w="2880" w:type="dxa"/>
            <w:vAlign w:val="center"/>
          </w:tcPr>
          <w:p w14:paraId="168E499A" w14:textId="77777777" w:rsidR="00823AB8" w:rsidRPr="00823AB8" w:rsidRDefault="00823AB8" w:rsidP="00823AB8">
            <w:pPr>
              <w:ind w:left="0"/>
            </w:pPr>
            <w:r w:rsidRPr="00823AB8">
              <w:t xml:space="preserve">Select entire element </w:t>
            </w:r>
          </w:p>
        </w:tc>
        <w:tc>
          <w:tcPr>
            <w:tcW w:w="4219" w:type="dxa"/>
            <w:vAlign w:val="center"/>
          </w:tcPr>
          <w:p w14:paraId="168E499B" w14:textId="77777777" w:rsidR="00823AB8" w:rsidRPr="00513CF4" w:rsidRDefault="00823AB8" w:rsidP="00823AB8">
            <w:pPr>
              <w:tabs>
                <w:tab w:val="num" w:pos="1800"/>
              </w:tabs>
              <w:ind w:left="0" w:hanging="360"/>
              <w:jc w:val="center"/>
              <w:rPr>
                <w:b/>
                <w:caps/>
              </w:rPr>
            </w:pPr>
            <w:r w:rsidRPr="00513CF4">
              <w:rPr>
                <w:b/>
                <w:caps/>
              </w:rPr>
              <w:t>F8</w:t>
            </w:r>
          </w:p>
        </w:tc>
      </w:tr>
      <w:tr w:rsidR="00823AB8" w:rsidRPr="00823AB8" w14:paraId="168E499F" w14:textId="77777777" w:rsidTr="00513CF4">
        <w:trPr>
          <w:cantSplit/>
          <w:jc w:val="center"/>
        </w:trPr>
        <w:tc>
          <w:tcPr>
            <w:tcW w:w="2880" w:type="dxa"/>
            <w:vAlign w:val="center"/>
          </w:tcPr>
          <w:p w14:paraId="168E499D" w14:textId="77777777" w:rsidR="00823AB8" w:rsidRPr="00823AB8" w:rsidRDefault="00823AB8" w:rsidP="00823AB8">
            <w:pPr>
              <w:ind w:left="0"/>
            </w:pPr>
            <w:r w:rsidRPr="00823AB8">
              <w:t xml:space="preserve">Move to the beginning of the current table, list or element </w:t>
            </w:r>
          </w:p>
        </w:tc>
        <w:tc>
          <w:tcPr>
            <w:tcW w:w="4219" w:type="dxa"/>
            <w:vAlign w:val="center"/>
          </w:tcPr>
          <w:p w14:paraId="168E499E" w14:textId="77777777" w:rsidR="00823AB8" w:rsidRPr="00513CF4" w:rsidRDefault="00823AB8" w:rsidP="00823AB8">
            <w:pPr>
              <w:tabs>
                <w:tab w:val="num" w:pos="1800"/>
              </w:tabs>
              <w:ind w:left="0" w:hanging="360"/>
              <w:jc w:val="center"/>
              <w:rPr>
                <w:b/>
                <w:caps/>
              </w:rPr>
            </w:pPr>
            <w:r w:rsidRPr="00513CF4">
              <w:rPr>
                <w:b/>
                <w:caps/>
              </w:rPr>
              <w:t>Windows key + Home</w:t>
            </w:r>
          </w:p>
        </w:tc>
      </w:tr>
      <w:tr w:rsidR="00823AB8" w:rsidRPr="00823AB8" w14:paraId="168E49A2" w14:textId="77777777" w:rsidTr="00513CF4">
        <w:trPr>
          <w:cantSplit/>
          <w:jc w:val="center"/>
        </w:trPr>
        <w:tc>
          <w:tcPr>
            <w:tcW w:w="2880" w:type="dxa"/>
            <w:vAlign w:val="center"/>
          </w:tcPr>
          <w:p w14:paraId="168E49A0" w14:textId="77777777" w:rsidR="00823AB8" w:rsidRPr="00823AB8" w:rsidRDefault="00823AB8" w:rsidP="00823AB8">
            <w:pPr>
              <w:ind w:left="0"/>
            </w:pPr>
            <w:r w:rsidRPr="00823AB8">
              <w:t xml:space="preserve">Move to the end of the current table, list or element </w:t>
            </w:r>
          </w:p>
        </w:tc>
        <w:tc>
          <w:tcPr>
            <w:tcW w:w="4219" w:type="dxa"/>
            <w:vAlign w:val="center"/>
          </w:tcPr>
          <w:p w14:paraId="168E49A1" w14:textId="77777777" w:rsidR="00823AB8" w:rsidRPr="00513CF4" w:rsidRDefault="00823AB8" w:rsidP="00823AB8">
            <w:pPr>
              <w:tabs>
                <w:tab w:val="num" w:pos="1800"/>
              </w:tabs>
              <w:ind w:left="0" w:hanging="360"/>
              <w:jc w:val="center"/>
              <w:rPr>
                <w:b/>
                <w:caps/>
              </w:rPr>
            </w:pPr>
            <w:r w:rsidRPr="00513CF4">
              <w:rPr>
                <w:b/>
                <w:caps/>
              </w:rPr>
              <w:t>Windows key + End</w:t>
            </w:r>
          </w:p>
        </w:tc>
      </w:tr>
      <w:tr w:rsidR="00823AB8" w:rsidRPr="00823AB8" w14:paraId="168E49A5" w14:textId="77777777" w:rsidTr="00513CF4">
        <w:trPr>
          <w:cantSplit/>
          <w:jc w:val="center"/>
        </w:trPr>
        <w:tc>
          <w:tcPr>
            <w:tcW w:w="2880" w:type="dxa"/>
            <w:vAlign w:val="center"/>
          </w:tcPr>
          <w:p w14:paraId="168E49A3" w14:textId="77777777" w:rsidR="00823AB8" w:rsidRPr="00823AB8" w:rsidRDefault="00823AB8" w:rsidP="00823AB8">
            <w:pPr>
              <w:ind w:left="0"/>
            </w:pPr>
            <w:r w:rsidRPr="00823AB8">
              <w:t xml:space="preserve">Display element information </w:t>
            </w:r>
          </w:p>
        </w:tc>
        <w:tc>
          <w:tcPr>
            <w:tcW w:w="4219" w:type="dxa"/>
            <w:vAlign w:val="center"/>
          </w:tcPr>
          <w:p w14:paraId="168E49A4" w14:textId="77777777" w:rsidR="00823AB8" w:rsidRPr="00513CF4" w:rsidRDefault="00823AB8" w:rsidP="00823AB8">
            <w:pPr>
              <w:tabs>
                <w:tab w:val="num" w:pos="1800"/>
              </w:tabs>
              <w:ind w:left="0" w:hanging="360"/>
              <w:jc w:val="center"/>
              <w:rPr>
                <w:b/>
                <w:caps/>
              </w:rPr>
            </w:pPr>
            <w:r w:rsidRPr="00513CF4">
              <w:rPr>
                <w:b/>
                <w:caps/>
              </w:rPr>
              <w:t>Shift + Insert + F1</w:t>
            </w:r>
          </w:p>
        </w:tc>
      </w:tr>
      <w:tr w:rsidR="00823AB8" w:rsidRPr="00823AB8" w14:paraId="168E49A8" w14:textId="77777777" w:rsidTr="00513CF4">
        <w:trPr>
          <w:cantSplit/>
          <w:jc w:val="center"/>
        </w:trPr>
        <w:tc>
          <w:tcPr>
            <w:tcW w:w="2880" w:type="dxa"/>
            <w:vAlign w:val="center"/>
          </w:tcPr>
          <w:p w14:paraId="168E49A6" w14:textId="77777777" w:rsidR="00823AB8" w:rsidRPr="00823AB8" w:rsidRDefault="00823AB8" w:rsidP="00823AB8">
            <w:pPr>
              <w:ind w:left="0"/>
            </w:pPr>
            <w:r w:rsidRPr="00823AB8">
              <w:t xml:space="preserve">Display detailed element information </w:t>
            </w:r>
          </w:p>
        </w:tc>
        <w:tc>
          <w:tcPr>
            <w:tcW w:w="4219" w:type="dxa"/>
            <w:vAlign w:val="center"/>
          </w:tcPr>
          <w:p w14:paraId="168E49A7" w14:textId="77777777" w:rsidR="00823AB8" w:rsidRPr="00513CF4" w:rsidRDefault="00823AB8" w:rsidP="00823AB8">
            <w:pPr>
              <w:tabs>
                <w:tab w:val="num" w:pos="1800"/>
              </w:tabs>
              <w:ind w:left="0" w:hanging="360"/>
              <w:jc w:val="center"/>
              <w:rPr>
                <w:b/>
                <w:caps/>
              </w:rPr>
            </w:pPr>
            <w:r w:rsidRPr="00513CF4">
              <w:rPr>
                <w:b/>
                <w:caps/>
              </w:rPr>
              <w:t>Control + Shift + Insert + F1</w:t>
            </w:r>
          </w:p>
        </w:tc>
      </w:tr>
      <w:tr w:rsidR="00823AB8" w:rsidRPr="00823AB8" w14:paraId="168E49AB" w14:textId="77777777" w:rsidTr="00513CF4">
        <w:trPr>
          <w:cantSplit/>
          <w:jc w:val="center"/>
        </w:trPr>
        <w:tc>
          <w:tcPr>
            <w:tcW w:w="2880" w:type="dxa"/>
            <w:vAlign w:val="center"/>
          </w:tcPr>
          <w:p w14:paraId="168E49A9" w14:textId="77777777" w:rsidR="00823AB8" w:rsidRPr="00823AB8" w:rsidRDefault="00823AB8" w:rsidP="00823AB8">
            <w:pPr>
              <w:ind w:left="0"/>
            </w:pPr>
            <w:r w:rsidRPr="00823AB8">
              <w:t xml:space="preserve">Activate Mouse Over </w:t>
            </w:r>
          </w:p>
        </w:tc>
        <w:tc>
          <w:tcPr>
            <w:tcW w:w="4219" w:type="dxa"/>
            <w:vAlign w:val="center"/>
          </w:tcPr>
          <w:p w14:paraId="168E49AA" w14:textId="77777777" w:rsidR="00823AB8" w:rsidRPr="00513CF4" w:rsidRDefault="00823AB8" w:rsidP="00513CF4">
            <w:pPr>
              <w:keepNext/>
              <w:tabs>
                <w:tab w:val="num" w:pos="1800"/>
              </w:tabs>
              <w:ind w:left="0" w:hanging="360"/>
              <w:jc w:val="center"/>
              <w:rPr>
                <w:b/>
                <w:caps/>
              </w:rPr>
            </w:pPr>
            <w:r w:rsidRPr="00513CF4">
              <w:rPr>
                <w:b/>
                <w:caps/>
              </w:rPr>
              <w:t>Insert + Control + Enter</w:t>
            </w:r>
          </w:p>
        </w:tc>
      </w:tr>
    </w:tbl>
    <w:p w14:paraId="5B529123" w14:textId="62FD9B6D" w:rsidR="00E106D3" w:rsidRPr="00E36EE9" w:rsidRDefault="00E106D3">
      <w:pPr>
        <w:pStyle w:val="Caption"/>
        <w:rPr>
          <w:b w:val="0"/>
        </w:rPr>
      </w:pPr>
      <w:bookmarkStart w:id="69" w:name="other"/>
      <w:bookmarkEnd w:id="69"/>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11</w:t>
      </w:r>
      <w:r w:rsidRPr="00E36EE9">
        <w:rPr>
          <w:b w:val="0"/>
        </w:rPr>
        <w:fldChar w:fldCharType="end"/>
      </w:r>
      <w:r w:rsidRPr="00E36EE9">
        <w:rPr>
          <w:b w:val="0"/>
        </w:rPr>
        <w:t>:  Elements Keystrokes</w:t>
      </w:r>
    </w:p>
    <w:p w14:paraId="168E49AC" w14:textId="77777777" w:rsidR="00EB0768" w:rsidRDefault="00EB0768" w:rsidP="00822CFB">
      <w:pPr>
        <w:pStyle w:val="Heading3"/>
      </w:pPr>
      <w:bookmarkStart w:id="70" w:name="_Toc345945981"/>
      <w:r>
        <w:t xml:space="preserve">Other HTML </w:t>
      </w:r>
      <w:r w:rsidRPr="00AE5BE1">
        <w:t>Keystroke</w:t>
      </w:r>
      <w:r>
        <w:t>s</w:t>
      </w:r>
      <w:bookmarkEnd w:id="70"/>
    </w:p>
    <w:tbl>
      <w:tblPr>
        <w:tblStyle w:val="TableGrid"/>
        <w:tblW w:w="0" w:type="auto"/>
        <w:jc w:val="center"/>
        <w:tblLook w:val="04A0" w:firstRow="1" w:lastRow="0" w:firstColumn="1" w:lastColumn="0" w:noHBand="0" w:noVBand="1"/>
        <w:tblCaption w:val="Table 12"/>
        <w:tblDescription w:val="Other HTML Keystrokes"/>
      </w:tblPr>
      <w:tblGrid>
        <w:gridCol w:w="2880"/>
        <w:gridCol w:w="4028"/>
      </w:tblGrid>
      <w:tr w:rsidR="00823AB8" w:rsidRPr="00823AB8" w14:paraId="168E49AF" w14:textId="77777777" w:rsidTr="00513CF4">
        <w:trPr>
          <w:cantSplit/>
          <w:tblHeader/>
          <w:jc w:val="center"/>
        </w:trPr>
        <w:tc>
          <w:tcPr>
            <w:tcW w:w="2880" w:type="dxa"/>
            <w:vAlign w:val="center"/>
          </w:tcPr>
          <w:p w14:paraId="168E49AD" w14:textId="77777777" w:rsidR="00823AB8" w:rsidRPr="00823AB8" w:rsidRDefault="00823AB8" w:rsidP="00823AB8">
            <w:pPr>
              <w:ind w:left="0"/>
              <w:jc w:val="center"/>
              <w:rPr>
                <w:b/>
              </w:rPr>
            </w:pPr>
            <w:r w:rsidRPr="00823AB8">
              <w:rPr>
                <w:b/>
              </w:rPr>
              <w:t>Description</w:t>
            </w:r>
          </w:p>
        </w:tc>
        <w:tc>
          <w:tcPr>
            <w:tcW w:w="4028" w:type="dxa"/>
            <w:vAlign w:val="center"/>
          </w:tcPr>
          <w:p w14:paraId="168E49AE" w14:textId="77777777" w:rsidR="00823AB8" w:rsidRPr="000B4FE4" w:rsidRDefault="00823AB8" w:rsidP="00823AB8">
            <w:pPr>
              <w:ind w:left="0"/>
              <w:jc w:val="center"/>
              <w:rPr>
                <w:b/>
              </w:rPr>
            </w:pPr>
            <w:r w:rsidRPr="000B4FE4">
              <w:rPr>
                <w:b/>
              </w:rPr>
              <w:t>Keystroke</w:t>
            </w:r>
          </w:p>
        </w:tc>
      </w:tr>
      <w:tr w:rsidR="00823AB8" w:rsidRPr="00823AB8" w14:paraId="168E49B2" w14:textId="77777777" w:rsidTr="00513CF4">
        <w:trPr>
          <w:cantSplit/>
          <w:jc w:val="center"/>
        </w:trPr>
        <w:tc>
          <w:tcPr>
            <w:tcW w:w="2880" w:type="dxa"/>
            <w:vAlign w:val="center"/>
          </w:tcPr>
          <w:p w14:paraId="168E49B0" w14:textId="77777777" w:rsidR="00823AB8" w:rsidRPr="00823AB8" w:rsidRDefault="00823AB8" w:rsidP="00823AB8">
            <w:pPr>
              <w:ind w:left="0"/>
            </w:pPr>
            <w:r w:rsidRPr="00823AB8">
              <w:t xml:space="preserve">Feeds menu </w:t>
            </w:r>
          </w:p>
        </w:tc>
        <w:tc>
          <w:tcPr>
            <w:tcW w:w="4028" w:type="dxa"/>
            <w:vAlign w:val="center"/>
          </w:tcPr>
          <w:p w14:paraId="168E49B1" w14:textId="77777777" w:rsidR="00823AB8" w:rsidRPr="00513CF4" w:rsidRDefault="00823AB8" w:rsidP="00823AB8">
            <w:pPr>
              <w:tabs>
                <w:tab w:val="num" w:pos="1800"/>
              </w:tabs>
              <w:ind w:left="0" w:hanging="360"/>
              <w:jc w:val="center"/>
              <w:rPr>
                <w:b/>
                <w:caps/>
              </w:rPr>
            </w:pPr>
            <w:r w:rsidRPr="00513CF4">
              <w:rPr>
                <w:b/>
                <w:caps/>
              </w:rPr>
              <w:t>Alt + J</w:t>
            </w:r>
          </w:p>
        </w:tc>
      </w:tr>
      <w:tr w:rsidR="00823AB8" w:rsidRPr="00823AB8" w14:paraId="168E49B5" w14:textId="77777777" w:rsidTr="00513CF4">
        <w:trPr>
          <w:cantSplit/>
          <w:jc w:val="center"/>
        </w:trPr>
        <w:tc>
          <w:tcPr>
            <w:tcW w:w="2880" w:type="dxa"/>
            <w:vAlign w:val="center"/>
          </w:tcPr>
          <w:p w14:paraId="168E49B3" w14:textId="77777777" w:rsidR="00823AB8" w:rsidRPr="00823AB8" w:rsidRDefault="00823AB8" w:rsidP="00823AB8">
            <w:pPr>
              <w:ind w:left="0"/>
            </w:pPr>
            <w:r w:rsidRPr="00823AB8">
              <w:t xml:space="preserve">Open Download Manager </w:t>
            </w:r>
          </w:p>
        </w:tc>
        <w:tc>
          <w:tcPr>
            <w:tcW w:w="4028" w:type="dxa"/>
            <w:vAlign w:val="center"/>
          </w:tcPr>
          <w:p w14:paraId="168E49B4" w14:textId="77777777" w:rsidR="00823AB8" w:rsidRPr="00513CF4" w:rsidRDefault="00823AB8" w:rsidP="00823AB8">
            <w:pPr>
              <w:tabs>
                <w:tab w:val="num" w:pos="1800"/>
              </w:tabs>
              <w:ind w:left="0" w:hanging="360"/>
              <w:jc w:val="center"/>
              <w:rPr>
                <w:b/>
                <w:caps/>
              </w:rPr>
            </w:pPr>
            <w:r w:rsidRPr="00513CF4">
              <w:rPr>
                <w:b/>
                <w:caps/>
              </w:rPr>
              <w:t>Control + J</w:t>
            </w:r>
          </w:p>
        </w:tc>
      </w:tr>
      <w:tr w:rsidR="00823AB8" w:rsidRPr="00823AB8" w14:paraId="168E49B8" w14:textId="77777777" w:rsidTr="00513CF4">
        <w:trPr>
          <w:cantSplit/>
          <w:jc w:val="center"/>
        </w:trPr>
        <w:tc>
          <w:tcPr>
            <w:tcW w:w="2880" w:type="dxa"/>
            <w:vAlign w:val="center"/>
          </w:tcPr>
          <w:p w14:paraId="168E49B6" w14:textId="77777777" w:rsidR="00823AB8" w:rsidRPr="00823AB8" w:rsidRDefault="00823AB8" w:rsidP="00823AB8">
            <w:pPr>
              <w:ind w:left="0"/>
            </w:pPr>
            <w:r w:rsidRPr="00823AB8">
              <w:t xml:space="preserve">Feeds list in Internet Explorer </w:t>
            </w:r>
          </w:p>
        </w:tc>
        <w:tc>
          <w:tcPr>
            <w:tcW w:w="4028" w:type="dxa"/>
            <w:vAlign w:val="center"/>
          </w:tcPr>
          <w:p w14:paraId="168E49B7" w14:textId="77777777" w:rsidR="00823AB8" w:rsidRPr="00513CF4" w:rsidRDefault="00823AB8" w:rsidP="00823AB8">
            <w:pPr>
              <w:tabs>
                <w:tab w:val="num" w:pos="1800"/>
              </w:tabs>
              <w:ind w:left="0" w:hanging="360"/>
              <w:jc w:val="center"/>
              <w:rPr>
                <w:b/>
                <w:caps/>
              </w:rPr>
            </w:pPr>
            <w:r w:rsidRPr="00513CF4">
              <w:rPr>
                <w:b/>
                <w:caps/>
              </w:rPr>
              <w:t>Control + G</w:t>
            </w:r>
          </w:p>
        </w:tc>
      </w:tr>
      <w:tr w:rsidR="00823AB8" w:rsidRPr="00823AB8" w14:paraId="168E49BB" w14:textId="77777777" w:rsidTr="00513CF4">
        <w:trPr>
          <w:cantSplit/>
          <w:jc w:val="center"/>
        </w:trPr>
        <w:tc>
          <w:tcPr>
            <w:tcW w:w="2880" w:type="dxa"/>
            <w:vAlign w:val="center"/>
          </w:tcPr>
          <w:p w14:paraId="168E49B9" w14:textId="77777777" w:rsidR="00823AB8" w:rsidRPr="00823AB8" w:rsidRDefault="00823AB8" w:rsidP="00823AB8">
            <w:pPr>
              <w:ind w:left="0"/>
            </w:pPr>
            <w:r w:rsidRPr="00823AB8">
              <w:t xml:space="preserve">Search box in Internet Explorer </w:t>
            </w:r>
          </w:p>
        </w:tc>
        <w:tc>
          <w:tcPr>
            <w:tcW w:w="4028" w:type="dxa"/>
            <w:vAlign w:val="center"/>
          </w:tcPr>
          <w:p w14:paraId="168E49BA" w14:textId="77777777" w:rsidR="00823AB8" w:rsidRPr="00513CF4" w:rsidRDefault="00823AB8" w:rsidP="00823AB8">
            <w:pPr>
              <w:tabs>
                <w:tab w:val="num" w:pos="1800"/>
              </w:tabs>
              <w:ind w:left="0" w:hanging="360"/>
              <w:jc w:val="center"/>
              <w:rPr>
                <w:b/>
                <w:caps/>
              </w:rPr>
            </w:pPr>
            <w:r w:rsidRPr="00513CF4">
              <w:rPr>
                <w:b/>
                <w:caps/>
              </w:rPr>
              <w:t>Control + E</w:t>
            </w:r>
          </w:p>
        </w:tc>
      </w:tr>
      <w:tr w:rsidR="00823AB8" w:rsidRPr="00823AB8" w14:paraId="168E49BE" w14:textId="77777777" w:rsidTr="00513CF4">
        <w:trPr>
          <w:cantSplit/>
          <w:jc w:val="center"/>
        </w:trPr>
        <w:tc>
          <w:tcPr>
            <w:tcW w:w="2880" w:type="dxa"/>
            <w:vAlign w:val="center"/>
          </w:tcPr>
          <w:p w14:paraId="168E49BC" w14:textId="77777777" w:rsidR="00823AB8" w:rsidRPr="00823AB8" w:rsidRDefault="00823AB8" w:rsidP="00823AB8">
            <w:pPr>
              <w:ind w:left="0"/>
            </w:pPr>
            <w:r w:rsidRPr="00823AB8">
              <w:t xml:space="preserve">Search button </w:t>
            </w:r>
          </w:p>
        </w:tc>
        <w:tc>
          <w:tcPr>
            <w:tcW w:w="4028" w:type="dxa"/>
            <w:vAlign w:val="center"/>
          </w:tcPr>
          <w:p w14:paraId="168E49BD" w14:textId="77777777" w:rsidR="00823AB8" w:rsidRPr="00513CF4" w:rsidRDefault="00823AB8" w:rsidP="00823AB8">
            <w:pPr>
              <w:tabs>
                <w:tab w:val="num" w:pos="1800"/>
              </w:tabs>
              <w:ind w:left="0" w:hanging="360"/>
              <w:jc w:val="center"/>
              <w:rPr>
                <w:b/>
                <w:caps/>
              </w:rPr>
            </w:pPr>
            <w:r w:rsidRPr="00513CF4">
              <w:rPr>
                <w:b/>
                <w:caps/>
              </w:rPr>
              <w:t>Alt + Enter</w:t>
            </w:r>
          </w:p>
        </w:tc>
      </w:tr>
      <w:tr w:rsidR="00823AB8" w:rsidRPr="00823AB8" w14:paraId="168E49C1" w14:textId="77777777" w:rsidTr="00513CF4">
        <w:trPr>
          <w:cantSplit/>
          <w:jc w:val="center"/>
        </w:trPr>
        <w:tc>
          <w:tcPr>
            <w:tcW w:w="2880" w:type="dxa"/>
            <w:vAlign w:val="center"/>
          </w:tcPr>
          <w:p w14:paraId="168E49BF" w14:textId="77777777" w:rsidR="00823AB8" w:rsidRPr="00823AB8" w:rsidRDefault="00823AB8" w:rsidP="00823AB8">
            <w:pPr>
              <w:ind w:left="0"/>
            </w:pPr>
            <w:r w:rsidRPr="00823AB8">
              <w:t xml:space="preserve">Create Custom Label </w:t>
            </w:r>
          </w:p>
        </w:tc>
        <w:tc>
          <w:tcPr>
            <w:tcW w:w="4028" w:type="dxa"/>
            <w:vAlign w:val="center"/>
          </w:tcPr>
          <w:p w14:paraId="168E49C0" w14:textId="77777777" w:rsidR="00823AB8" w:rsidRPr="00513CF4" w:rsidRDefault="00823AB8" w:rsidP="00823AB8">
            <w:pPr>
              <w:tabs>
                <w:tab w:val="num" w:pos="1800"/>
              </w:tabs>
              <w:ind w:left="0" w:hanging="360"/>
              <w:jc w:val="center"/>
              <w:rPr>
                <w:b/>
                <w:caps/>
              </w:rPr>
            </w:pPr>
            <w:r w:rsidRPr="00513CF4">
              <w:rPr>
                <w:b/>
                <w:caps/>
              </w:rPr>
              <w:t>Control + Insert + Tab</w:t>
            </w:r>
          </w:p>
        </w:tc>
      </w:tr>
      <w:tr w:rsidR="00823AB8" w:rsidRPr="00823AB8" w14:paraId="168E49C4" w14:textId="77777777" w:rsidTr="00513CF4">
        <w:trPr>
          <w:cantSplit/>
          <w:jc w:val="center"/>
        </w:trPr>
        <w:tc>
          <w:tcPr>
            <w:tcW w:w="2880" w:type="dxa"/>
            <w:vAlign w:val="center"/>
          </w:tcPr>
          <w:p w14:paraId="168E49C2" w14:textId="77777777" w:rsidR="00823AB8" w:rsidRPr="00823AB8" w:rsidRDefault="00823AB8" w:rsidP="00823AB8">
            <w:pPr>
              <w:ind w:left="0"/>
            </w:pPr>
            <w:r w:rsidRPr="00823AB8">
              <w:t xml:space="preserve">Create temporary PlaceMarker </w:t>
            </w:r>
          </w:p>
        </w:tc>
        <w:tc>
          <w:tcPr>
            <w:tcW w:w="4028" w:type="dxa"/>
            <w:vAlign w:val="center"/>
          </w:tcPr>
          <w:p w14:paraId="168E49C3" w14:textId="77777777" w:rsidR="00823AB8" w:rsidRPr="00513CF4" w:rsidRDefault="00823AB8" w:rsidP="00823AB8">
            <w:pPr>
              <w:tabs>
                <w:tab w:val="num" w:pos="1800"/>
              </w:tabs>
              <w:ind w:left="0" w:hanging="360"/>
              <w:jc w:val="center"/>
              <w:rPr>
                <w:b/>
                <w:caps/>
              </w:rPr>
            </w:pPr>
            <w:r w:rsidRPr="00513CF4">
              <w:rPr>
                <w:b/>
                <w:caps/>
              </w:rPr>
              <w:t>Control + Windows Key + K</w:t>
            </w:r>
          </w:p>
        </w:tc>
      </w:tr>
      <w:tr w:rsidR="00823AB8" w:rsidRPr="00823AB8" w14:paraId="168E49C7" w14:textId="77777777" w:rsidTr="00513CF4">
        <w:trPr>
          <w:cantSplit/>
          <w:jc w:val="center"/>
        </w:trPr>
        <w:tc>
          <w:tcPr>
            <w:tcW w:w="2880" w:type="dxa"/>
            <w:vAlign w:val="center"/>
          </w:tcPr>
          <w:p w14:paraId="168E49C5" w14:textId="77777777" w:rsidR="00823AB8" w:rsidRPr="00823AB8" w:rsidRDefault="00823AB8" w:rsidP="00823AB8">
            <w:pPr>
              <w:ind w:left="0"/>
            </w:pPr>
            <w:r w:rsidRPr="00823AB8">
              <w:t xml:space="preserve">List, Go To, Create Permanent, Rename, or Remove PlaceMarker </w:t>
            </w:r>
          </w:p>
        </w:tc>
        <w:tc>
          <w:tcPr>
            <w:tcW w:w="4028" w:type="dxa"/>
            <w:vAlign w:val="center"/>
          </w:tcPr>
          <w:p w14:paraId="168E49C6" w14:textId="77777777" w:rsidR="00823AB8" w:rsidRPr="00513CF4" w:rsidRDefault="00823AB8" w:rsidP="00823AB8">
            <w:pPr>
              <w:tabs>
                <w:tab w:val="num" w:pos="1800"/>
              </w:tabs>
              <w:ind w:left="0" w:hanging="360"/>
              <w:jc w:val="center"/>
              <w:rPr>
                <w:b/>
                <w:caps/>
              </w:rPr>
            </w:pPr>
            <w:r w:rsidRPr="00513CF4">
              <w:rPr>
                <w:b/>
                <w:caps/>
              </w:rPr>
              <w:t>Control + Shift + K</w:t>
            </w:r>
          </w:p>
        </w:tc>
      </w:tr>
      <w:tr w:rsidR="00823AB8" w:rsidRPr="00823AB8" w14:paraId="168E49CA" w14:textId="77777777" w:rsidTr="00513CF4">
        <w:trPr>
          <w:cantSplit/>
          <w:jc w:val="center"/>
        </w:trPr>
        <w:tc>
          <w:tcPr>
            <w:tcW w:w="2880" w:type="dxa"/>
            <w:vAlign w:val="center"/>
          </w:tcPr>
          <w:p w14:paraId="168E49C8" w14:textId="77777777" w:rsidR="00823AB8" w:rsidRPr="00823AB8" w:rsidRDefault="00823AB8" w:rsidP="00823AB8">
            <w:pPr>
              <w:ind w:left="0"/>
            </w:pPr>
            <w:r w:rsidRPr="00823AB8">
              <w:t xml:space="preserve">Move to next PlaceMarker </w:t>
            </w:r>
          </w:p>
        </w:tc>
        <w:tc>
          <w:tcPr>
            <w:tcW w:w="4028" w:type="dxa"/>
            <w:vAlign w:val="center"/>
          </w:tcPr>
          <w:p w14:paraId="168E49C9" w14:textId="77777777" w:rsidR="00823AB8" w:rsidRPr="00513CF4" w:rsidRDefault="00823AB8" w:rsidP="00823AB8">
            <w:pPr>
              <w:tabs>
                <w:tab w:val="num" w:pos="1800"/>
              </w:tabs>
              <w:ind w:left="0" w:hanging="360"/>
              <w:jc w:val="center"/>
              <w:rPr>
                <w:b/>
                <w:caps/>
              </w:rPr>
            </w:pPr>
            <w:r w:rsidRPr="00513CF4">
              <w:rPr>
                <w:b/>
                <w:caps/>
              </w:rPr>
              <w:t>K</w:t>
            </w:r>
          </w:p>
        </w:tc>
      </w:tr>
      <w:tr w:rsidR="00823AB8" w:rsidRPr="00823AB8" w14:paraId="168E49CD" w14:textId="77777777" w:rsidTr="00513CF4">
        <w:trPr>
          <w:cantSplit/>
          <w:jc w:val="center"/>
        </w:trPr>
        <w:tc>
          <w:tcPr>
            <w:tcW w:w="2880" w:type="dxa"/>
            <w:vAlign w:val="center"/>
          </w:tcPr>
          <w:p w14:paraId="168E49CB" w14:textId="77777777" w:rsidR="00823AB8" w:rsidRPr="00823AB8" w:rsidRDefault="00823AB8" w:rsidP="00823AB8">
            <w:pPr>
              <w:ind w:left="0"/>
            </w:pPr>
            <w:r w:rsidRPr="00823AB8">
              <w:t xml:space="preserve">Move to previous PlaceMarker </w:t>
            </w:r>
          </w:p>
        </w:tc>
        <w:tc>
          <w:tcPr>
            <w:tcW w:w="4028" w:type="dxa"/>
            <w:vAlign w:val="center"/>
          </w:tcPr>
          <w:p w14:paraId="168E49CC" w14:textId="77777777" w:rsidR="00823AB8" w:rsidRPr="00513CF4" w:rsidRDefault="00823AB8" w:rsidP="00823AB8">
            <w:pPr>
              <w:tabs>
                <w:tab w:val="num" w:pos="1800"/>
              </w:tabs>
              <w:ind w:left="0" w:hanging="360"/>
              <w:jc w:val="center"/>
              <w:rPr>
                <w:b/>
                <w:caps/>
              </w:rPr>
            </w:pPr>
            <w:r w:rsidRPr="00513CF4">
              <w:rPr>
                <w:b/>
                <w:caps/>
              </w:rPr>
              <w:t>Shift + K</w:t>
            </w:r>
          </w:p>
        </w:tc>
      </w:tr>
      <w:tr w:rsidR="00823AB8" w:rsidRPr="00823AB8" w14:paraId="168E49D0" w14:textId="77777777" w:rsidTr="00513CF4">
        <w:trPr>
          <w:cantSplit/>
          <w:jc w:val="center"/>
        </w:trPr>
        <w:tc>
          <w:tcPr>
            <w:tcW w:w="2880" w:type="dxa"/>
            <w:vAlign w:val="center"/>
          </w:tcPr>
          <w:p w14:paraId="168E49CE" w14:textId="77777777" w:rsidR="00823AB8" w:rsidRPr="00823AB8" w:rsidRDefault="00823AB8" w:rsidP="00823AB8">
            <w:pPr>
              <w:ind w:left="0"/>
            </w:pPr>
            <w:r w:rsidRPr="00823AB8">
              <w:t xml:space="preserve">Move to next list </w:t>
            </w:r>
          </w:p>
        </w:tc>
        <w:tc>
          <w:tcPr>
            <w:tcW w:w="4028" w:type="dxa"/>
            <w:vAlign w:val="center"/>
          </w:tcPr>
          <w:p w14:paraId="168E49CF" w14:textId="77777777" w:rsidR="00823AB8" w:rsidRPr="00513CF4" w:rsidRDefault="00823AB8" w:rsidP="00823AB8">
            <w:pPr>
              <w:tabs>
                <w:tab w:val="num" w:pos="1800"/>
              </w:tabs>
              <w:ind w:left="0" w:hanging="360"/>
              <w:jc w:val="center"/>
              <w:rPr>
                <w:b/>
                <w:caps/>
              </w:rPr>
            </w:pPr>
            <w:r w:rsidRPr="00513CF4">
              <w:rPr>
                <w:b/>
                <w:caps/>
              </w:rPr>
              <w:t>L</w:t>
            </w:r>
          </w:p>
        </w:tc>
      </w:tr>
      <w:tr w:rsidR="00823AB8" w:rsidRPr="00823AB8" w14:paraId="168E49D3" w14:textId="77777777" w:rsidTr="00513CF4">
        <w:trPr>
          <w:cantSplit/>
          <w:jc w:val="center"/>
        </w:trPr>
        <w:tc>
          <w:tcPr>
            <w:tcW w:w="2880" w:type="dxa"/>
            <w:vAlign w:val="center"/>
          </w:tcPr>
          <w:p w14:paraId="168E49D1" w14:textId="77777777" w:rsidR="00823AB8" w:rsidRPr="00823AB8" w:rsidRDefault="00823AB8" w:rsidP="00823AB8">
            <w:pPr>
              <w:ind w:left="0"/>
            </w:pPr>
            <w:r w:rsidRPr="00823AB8">
              <w:t xml:space="preserve">Move to prior list </w:t>
            </w:r>
          </w:p>
        </w:tc>
        <w:tc>
          <w:tcPr>
            <w:tcW w:w="4028" w:type="dxa"/>
            <w:vAlign w:val="center"/>
          </w:tcPr>
          <w:p w14:paraId="168E49D2" w14:textId="77777777" w:rsidR="00823AB8" w:rsidRPr="00513CF4" w:rsidRDefault="00823AB8" w:rsidP="00823AB8">
            <w:pPr>
              <w:tabs>
                <w:tab w:val="num" w:pos="1800"/>
              </w:tabs>
              <w:ind w:left="0" w:hanging="360"/>
              <w:jc w:val="center"/>
              <w:rPr>
                <w:b/>
                <w:caps/>
              </w:rPr>
            </w:pPr>
            <w:r w:rsidRPr="00513CF4">
              <w:rPr>
                <w:b/>
                <w:caps/>
              </w:rPr>
              <w:t>Shift + L</w:t>
            </w:r>
          </w:p>
        </w:tc>
      </w:tr>
      <w:tr w:rsidR="00823AB8" w:rsidRPr="00823AB8" w14:paraId="168E49D6" w14:textId="77777777" w:rsidTr="00513CF4">
        <w:trPr>
          <w:cantSplit/>
          <w:jc w:val="center"/>
        </w:trPr>
        <w:tc>
          <w:tcPr>
            <w:tcW w:w="2880" w:type="dxa"/>
            <w:vAlign w:val="center"/>
          </w:tcPr>
          <w:p w14:paraId="168E49D4" w14:textId="77777777" w:rsidR="00823AB8" w:rsidRPr="00823AB8" w:rsidRDefault="00823AB8" w:rsidP="00823AB8">
            <w:pPr>
              <w:ind w:left="0"/>
            </w:pPr>
            <w:r w:rsidRPr="00823AB8">
              <w:t xml:space="preserve">Select list </w:t>
            </w:r>
          </w:p>
        </w:tc>
        <w:tc>
          <w:tcPr>
            <w:tcW w:w="4028" w:type="dxa"/>
            <w:vAlign w:val="center"/>
          </w:tcPr>
          <w:p w14:paraId="168E49D5" w14:textId="77777777" w:rsidR="00823AB8" w:rsidRPr="00513CF4" w:rsidRDefault="00823AB8" w:rsidP="00823AB8">
            <w:pPr>
              <w:tabs>
                <w:tab w:val="num" w:pos="1800"/>
              </w:tabs>
              <w:ind w:left="0" w:hanging="360"/>
              <w:jc w:val="center"/>
              <w:rPr>
                <w:b/>
                <w:caps/>
              </w:rPr>
            </w:pPr>
            <w:r w:rsidRPr="00513CF4">
              <w:rPr>
                <w:b/>
                <w:caps/>
              </w:rPr>
              <w:t>F8</w:t>
            </w:r>
          </w:p>
        </w:tc>
      </w:tr>
      <w:tr w:rsidR="00823AB8" w:rsidRPr="00823AB8" w14:paraId="168E49D9" w14:textId="77777777" w:rsidTr="00513CF4">
        <w:trPr>
          <w:cantSplit/>
          <w:jc w:val="center"/>
        </w:trPr>
        <w:tc>
          <w:tcPr>
            <w:tcW w:w="2880" w:type="dxa"/>
            <w:vAlign w:val="center"/>
          </w:tcPr>
          <w:p w14:paraId="168E49D7" w14:textId="77777777" w:rsidR="00823AB8" w:rsidRPr="00823AB8" w:rsidRDefault="00823AB8" w:rsidP="00823AB8">
            <w:pPr>
              <w:ind w:left="0"/>
            </w:pPr>
            <w:r w:rsidRPr="00823AB8">
              <w:t xml:space="preserve">List All ordered, unordered, and definition Lists </w:t>
            </w:r>
          </w:p>
        </w:tc>
        <w:tc>
          <w:tcPr>
            <w:tcW w:w="4028" w:type="dxa"/>
            <w:vAlign w:val="center"/>
          </w:tcPr>
          <w:p w14:paraId="168E49D8" w14:textId="77777777" w:rsidR="00823AB8" w:rsidRPr="00513CF4" w:rsidRDefault="00823AB8" w:rsidP="00823AB8">
            <w:pPr>
              <w:tabs>
                <w:tab w:val="num" w:pos="1800"/>
              </w:tabs>
              <w:ind w:left="0" w:hanging="360"/>
              <w:jc w:val="center"/>
              <w:rPr>
                <w:b/>
                <w:caps/>
              </w:rPr>
            </w:pPr>
            <w:r w:rsidRPr="00513CF4">
              <w:rPr>
                <w:b/>
                <w:caps/>
              </w:rPr>
              <w:t>Control + Insert + L</w:t>
            </w:r>
          </w:p>
        </w:tc>
      </w:tr>
      <w:tr w:rsidR="00823AB8" w:rsidRPr="00823AB8" w14:paraId="168E49DC" w14:textId="77777777" w:rsidTr="00513CF4">
        <w:trPr>
          <w:cantSplit/>
          <w:jc w:val="center"/>
        </w:trPr>
        <w:tc>
          <w:tcPr>
            <w:tcW w:w="2880" w:type="dxa"/>
            <w:vAlign w:val="center"/>
          </w:tcPr>
          <w:p w14:paraId="168E49DA" w14:textId="77777777" w:rsidR="00823AB8" w:rsidRPr="00823AB8" w:rsidRDefault="00823AB8" w:rsidP="00823AB8">
            <w:pPr>
              <w:ind w:left="0"/>
            </w:pPr>
            <w:r w:rsidRPr="00823AB8">
              <w:t xml:space="preserve">Move to next item in a list </w:t>
            </w:r>
          </w:p>
        </w:tc>
        <w:tc>
          <w:tcPr>
            <w:tcW w:w="4028" w:type="dxa"/>
            <w:vAlign w:val="center"/>
          </w:tcPr>
          <w:p w14:paraId="168E49DB" w14:textId="77777777" w:rsidR="00823AB8" w:rsidRPr="000B4FE4" w:rsidRDefault="00823AB8" w:rsidP="00823AB8">
            <w:pPr>
              <w:ind w:left="0"/>
              <w:jc w:val="center"/>
              <w:rPr>
                <w:b/>
              </w:rPr>
            </w:pPr>
            <w:r w:rsidRPr="000B4FE4">
              <w:rPr>
                <w:b/>
              </w:rPr>
              <w:t>I</w:t>
            </w:r>
          </w:p>
        </w:tc>
      </w:tr>
      <w:tr w:rsidR="00823AB8" w:rsidRPr="00823AB8" w14:paraId="168E49DF" w14:textId="77777777" w:rsidTr="00513CF4">
        <w:trPr>
          <w:cantSplit/>
          <w:jc w:val="center"/>
        </w:trPr>
        <w:tc>
          <w:tcPr>
            <w:tcW w:w="2880" w:type="dxa"/>
            <w:vAlign w:val="center"/>
          </w:tcPr>
          <w:p w14:paraId="168E49DD" w14:textId="77777777" w:rsidR="00823AB8" w:rsidRPr="00823AB8" w:rsidRDefault="00823AB8" w:rsidP="00823AB8">
            <w:pPr>
              <w:ind w:left="0"/>
            </w:pPr>
            <w:r w:rsidRPr="00823AB8">
              <w:t xml:space="preserve">Move to prior item in a list </w:t>
            </w:r>
          </w:p>
        </w:tc>
        <w:tc>
          <w:tcPr>
            <w:tcW w:w="4028" w:type="dxa"/>
            <w:vAlign w:val="center"/>
          </w:tcPr>
          <w:p w14:paraId="168E49DE" w14:textId="77777777" w:rsidR="00823AB8" w:rsidRPr="00513CF4" w:rsidRDefault="00823AB8" w:rsidP="00823AB8">
            <w:pPr>
              <w:tabs>
                <w:tab w:val="num" w:pos="1800"/>
              </w:tabs>
              <w:ind w:left="0" w:hanging="360"/>
              <w:jc w:val="center"/>
              <w:rPr>
                <w:b/>
                <w:caps/>
              </w:rPr>
            </w:pPr>
            <w:r w:rsidRPr="00513CF4">
              <w:rPr>
                <w:b/>
                <w:caps/>
              </w:rPr>
              <w:t>Shift + I</w:t>
            </w:r>
          </w:p>
        </w:tc>
      </w:tr>
      <w:tr w:rsidR="00823AB8" w:rsidRPr="00823AB8" w14:paraId="168E49E2" w14:textId="77777777" w:rsidTr="00513CF4">
        <w:trPr>
          <w:cantSplit/>
          <w:jc w:val="center"/>
        </w:trPr>
        <w:tc>
          <w:tcPr>
            <w:tcW w:w="2880" w:type="dxa"/>
            <w:vAlign w:val="center"/>
          </w:tcPr>
          <w:p w14:paraId="168E49E0" w14:textId="77777777" w:rsidR="00823AB8" w:rsidRPr="00823AB8" w:rsidRDefault="00823AB8" w:rsidP="00823AB8">
            <w:pPr>
              <w:ind w:left="0"/>
            </w:pPr>
            <w:r w:rsidRPr="00823AB8">
              <w:t xml:space="preserve">Reload Web page </w:t>
            </w:r>
          </w:p>
        </w:tc>
        <w:tc>
          <w:tcPr>
            <w:tcW w:w="4028" w:type="dxa"/>
            <w:vAlign w:val="center"/>
          </w:tcPr>
          <w:p w14:paraId="168E49E1" w14:textId="77777777" w:rsidR="00823AB8" w:rsidRPr="000B4FE4" w:rsidRDefault="00823AB8" w:rsidP="00823AB8">
            <w:pPr>
              <w:ind w:left="0"/>
              <w:jc w:val="center"/>
              <w:rPr>
                <w:b/>
              </w:rPr>
            </w:pPr>
            <w:r w:rsidRPr="000B4FE4">
              <w:rPr>
                <w:b/>
              </w:rPr>
              <w:t>F5</w:t>
            </w:r>
          </w:p>
        </w:tc>
      </w:tr>
      <w:tr w:rsidR="00823AB8" w:rsidRPr="00823AB8" w14:paraId="168E49E5" w14:textId="77777777" w:rsidTr="00513CF4">
        <w:trPr>
          <w:cantSplit/>
          <w:jc w:val="center"/>
        </w:trPr>
        <w:tc>
          <w:tcPr>
            <w:tcW w:w="2880" w:type="dxa"/>
            <w:vAlign w:val="center"/>
          </w:tcPr>
          <w:p w14:paraId="168E49E3" w14:textId="77777777" w:rsidR="00823AB8" w:rsidRPr="00823AB8" w:rsidRDefault="00823AB8" w:rsidP="00823AB8">
            <w:pPr>
              <w:ind w:left="0"/>
            </w:pPr>
            <w:r w:rsidRPr="00823AB8">
              <w:t xml:space="preserve">Refresh JAWS Virtual Mode </w:t>
            </w:r>
          </w:p>
        </w:tc>
        <w:tc>
          <w:tcPr>
            <w:tcW w:w="4028" w:type="dxa"/>
            <w:vAlign w:val="center"/>
          </w:tcPr>
          <w:p w14:paraId="168E49E4" w14:textId="77777777" w:rsidR="00823AB8" w:rsidRPr="00513CF4" w:rsidRDefault="00823AB8" w:rsidP="00823AB8">
            <w:pPr>
              <w:tabs>
                <w:tab w:val="num" w:pos="1800"/>
              </w:tabs>
              <w:ind w:left="0" w:hanging="360"/>
              <w:jc w:val="center"/>
              <w:rPr>
                <w:b/>
                <w:caps/>
              </w:rPr>
            </w:pPr>
            <w:r w:rsidRPr="00513CF4">
              <w:rPr>
                <w:b/>
                <w:caps/>
              </w:rPr>
              <w:t>Insert + ESC</w:t>
            </w:r>
          </w:p>
        </w:tc>
      </w:tr>
      <w:tr w:rsidR="00823AB8" w:rsidRPr="00823AB8" w14:paraId="168E49E8" w14:textId="77777777" w:rsidTr="00513CF4">
        <w:trPr>
          <w:cantSplit/>
          <w:jc w:val="center"/>
        </w:trPr>
        <w:tc>
          <w:tcPr>
            <w:tcW w:w="2880" w:type="dxa"/>
            <w:vAlign w:val="center"/>
          </w:tcPr>
          <w:p w14:paraId="168E49E6" w14:textId="77777777" w:rsidR="00823AB8" w:rsidRPr="00823AB8" w:rsidRDefault="00823AB8" w:rsidP="00823AB8">
            <w:pPr>
              <w:ind w:left="0"/>
            </w:pPr>
            <w:r w:rsidRPr="00823AB8">
              <w:t xml:space="preserve">List Toolbar buttons </w:t>
            </w:r>
          </w:p>
        </w:tc>
        <w:tc>
          <w:tcPr>
            <w:tcW w:w="4028" w:type="dxa"/>
            <w:vAlign w:val="center"/>
          </w:tcPr>
          <w:p w14:paraId="168E49E7" w14:textId="77777777" w:rsidR="00823AB8" w:rsidRPr="00513CF4" w:rsidRDefault="00823AB8" w:rsidP="00823AB8">
            <w:pPr>
              <w:tabs>
                <w:tab w:val="num" w:pos="1800"/>
              </w:tabs>
              <w:ind w:left="0" w:hanging="360"/>
              <w:jc w:val="center"/>
              <w:rPr>
                <w:b/>
                <w:caps/>
              </w:rPr>
            </w:pPr>
            <w:r w:rsidRPr="00513CF4">
              <w:rPr>
                <w:b/>
                <w:caps/>
              </w:rPr>
              <w:t>Insert + F8</w:t>
            </w:r>
          </w:p>
        </w:tc>
      </w:tr>
      <w:tr w:rsidR="00823AB8" w:rsidRPr="00823AB8" w14:paraId="168E49EB" w14:textId="77777777" w:rsidTr="00513CF4">
        <w:trPr>
          <w:cantSplit/>
          <w:jc w:val="center"/>
        </w:trPr>
        <w:tc>
          <w:tcPr>
            <w:tcW w:w="2880" w:type="dxa"/>
            <w:vAlign w:val="center"/>
          </w:tcPr>
          <w:p w14:paraId="168E49E9" w14:textId="77777777" w:rsidR="00823AB8" w:rsidRPr="00823AB8" w:rsidRDefault="00823AB8" w:rsidP="00823AB8">
            <w:pPr>
              <w:ind w:left="0"/>
            </w:pPr>
            <w:r w:rsidRPr="00823AB8">
              <w:t xml:space="preserve">Route Virtual to PC cursor </w:t>
            </w:r>
          </w:p>
        </w:tc>
        <w:tc>
          <w:tcPr>
            <w:tcW w:w="4028" w:type="dxa"/>
            <w:vAlign w:val="center"/>
          </w:tcPr>
          <w:p w14:paraId="168E49EA" w14:textId="77777777" w:rsidR="00823AB8" w:rsidRPr="00513CF4" w:rsidRDefault="00823AB8" w:rsidP="00823AB8">
            <w:pPr>
              <w:tabs>
                <w:tab w:val="num" w:pos="1800"/>
              </w:tabs>
              <w:ind w:left="0" w:hanging="360"/>
              <w:jc w:val="center"/>
              <w:rPr>
                <w:b/>
                <w:caps/>
              </w:rPr>
            </w:pPr>
            <w:r w:rsidRPr="00513CF4">
              <w:rPr>
                <w:b/>
                <w:caps/>
              </w:rPr>
              <w:t>Insert + Delete</w:t>
            </w:r>
          </w:p>
        </w:tc>
      </w:tr>
      <w:tr w:rsidR="00823AB8" w:rsidRPr="00823AB8" w14:paraId="168E49EE" w14:textId="77777777" w:rsidTr="00513CF4">
        <w:trPr>
          <w:cantSplit/>
          <w:jc w:val="center"/>
        </w:trPr>
        <w:tc>
          <w:tcPr>
            <w:tcW w:w="2880" w:type="dxa"/>
            <w:vAlign w:val="center"/>
          </w:tcPr>
          <w:p w14:paraId="168E49EC" w14:textId="77777777" w:rsidR="00823AB8" w:rsidRPr="00823AB8" w:rsidRDefault="00823AB8" w:rsidP="00823AB8">
            <w:pPr>
              <w:ind w:left="0"/>
            </w:pPr>
            <w:r w:rsidRPr="00823AB8">
              <w:t xml:space="preserve">Route PC to Virtual cursor </w:t>
            </w:r>
          </w:p>
        </w:tc>
        <w:tc>
          <w:tcPr>
            <w:tcW w:w="4028" w:type="dxa"/>
            <w:vAlign w:val="center"/>
          </w:tcPr>
          <w:p w14:paraId="168E49ED" w14:textId="77777777" w:rsidR="00823AB8" w:rsidRPr="00513CF4" w:rsidRDefault="00823AB8" w:rsidP="00823AB8">
            <w:pPr>
              <w:tabs>
                <w:tab w:val="num" w:pos="1800"/>
              </w:tabs>
              <w:ind w:left="0" w:hanging="360"/>
              <w:jc w:val="center"/>
              <w:rPr>
                <w:b/>
                <w:caps/>
              </w:rPr>
            </w:pPr>
            <w:r w:rsidRPr="00513CF4">
              <w:rPr>
                <w:b/>
                <w:caps/>
              </w:rPr>
              <w:t>Control + Insert + Delete</w:t>
            </w:r>
          </w:p>
        </w:tc>
      </w:tr>
      <w:tr w:rsidR="00823AB8" w:rsidRPr="00823AB8" w14:paraId="168E49F1" w14:textId="77777777" w:rsidTr="00513CF4">
        <w:trPr>
          <w:cantSplit/>
          <w:jc w:val="center"/>
        </w:trPr>
        <w:tc>
          <w:tcPr>
            <w:tcW w:w="2880" w:type="dxa"/>
            <w:vAlign w:val="center"/>
          </w:tcPr>
          <w:p w14:paraId="168E49EF" w14:textId="77777777" w:rsidR="00823AB8" w:rsidRPr="00823AB8" w:rsidRDefault="00823AB8" w:rsidP="00823AB8">
            <w:pPr>
              <w:ind w:left="0"/>
            </w:pPr>
            <w:r w:rsidRPr="00823AB8">
              <w:t xml:space="preserve">Route Virtual to JAWS cursor </w:t>
            </w:r>
          </w:p>
        </w:tc>
        <w:tc>
          <w:tcPr>
            <w:tcW w:w="4028" w:type="dxa"/>
            <w:vAlign w:val="center"/>
          </w:tcPr>
          <w:p w14:paraId="168E49F0" w14:textId="77777777" w:rsidR="00823AB8" w:rsidRPr="00513CF4" w:rsidRDefault="00823AB8" w:rsidP="00823AB8">
            <w:pPr>
              <w:tabs>
                <w:tab w:val="num" w:pos="1800"/>
              </w:tabs>
              <w:ind w:left="0" w:hanging="360"/>
              <w:jc w:val="center"/>
              <w:rPr>
                <w:b/>
                <w:caps/>
              </w:rPr>
            </w:pPr>
            <w:r w:rsidRPr="00513CF4">
              <w:rPr>
                <w:b/>
                <w:caps/>
              </w:rPr>
              <w:t>Insert + Num Pad Plus</w:t>
            </w:r>
          </w:p>
        </w:tc>
      </w:tr>
      <w:tr w:rsidR="00823AB8" w:rsidRPr="00823AB8" w14:paraId="168E49F4" w14:textId="77777777" w:rsidTr="00513CF4">
        <w:trPr>
          <w:cantSplit/>
          <w:jc w:val="center"/>
        </w:trPr>
        <w:tc>
          <w:tcPr>
            <w:tcW w:w="2880" w:type="dxa"/>
            <w:vAlign w:val="center"/>
          </w:tcPr>
          <w:p w14:paraId="168E49F2" w14:textId="77777777" w:rsidR="00823AB8" w:rsidRPr="00823AB8" w:rsidRDefault="00823AB8" w:rsidP="00823AB8">
            <w:pPr>
              <w:ind w:left="0"/>
            </w:pPr>
            <w:r w:rsidRPr="00823AB8">
              <w:t xml:space="preserve">Virtual Cursor toggle </w:t>
            </w:r>
          </w:p>
        </w:tc>
        <w:tc>
          <w:tcPr>
            <w:tcW w:w="4028" w:type="dxa"/>
            <w:vAlign w:val="center"/>
          </w:tcPr>
          <w:p w14:paraId="168E49F3" w14:textId="77777777" w:rsidR="00823AB8" w:rsidRPr="00513CF4" w:rsidRDefault="00823AB8" w:rsidP="00823AB8">
            <w:pPr>
              <w:tabs>
                <w:tab w:val="num" w:pos="1800"/>
              </w:tabs>
              <w:ind w:left="0" w:hanging="360"/>
              <w:jc w:val="center"/>
              <w:rPr>
                <w:b/>
                <w:caps/>
              </w:rPr>
            </w:pPr>
            <w:r w:rsidRPr="00513CF4">
              <w:rPr>
                <w:b/>
                <w:caps/>
              </w:rPr>
              <w:t>Insert + Z</w:t>
            </w:r>
          </w:p>
        </w:tc>
      </w:tr>
      <w:tr w:rsidR="00823AB8" w:rsidRPr="00823AB8" w14:paraId="168E49F7" w14:textId="77777777" w:rsidTr="00513CF4">
        <w:trPr>
          <w:cantSplit/>
          <w:jc w:val="center"/>
        </w:trPr>
        <w:tc>
          <w:tcPr>
            <w:tcW w:w="2880" w:type="dxa"/>
            <w:vAlign w:val="center"/>
          </w:tcPr>
          <w:p w14:paraId="168E49F5" w14:textId="77777777" w:rsidR="00823AB8" w:rsidRPr="00823AB8" w:rsidRDefault="00823AB8" w:rsidP="00823AB8">
            <w:pPr>
              <w:ind w:left="0"/>
            </w:pPr>
            <w:r w:rsidRPr="00823AB8">
              <w:t xml:space="preserve">Personalize Web page </w:t>
            </w:r>
          </w:p>
        </w:tc>
        <w:tc>
          <w:tcPr>
            <w:tcW w:w="4028" w:type="dxa"/>
            <w:vAlign w:val="center"/>
          </w:tcPr>
          <w:p w14:paraId="168E49F6" w14:textId="77777777" w:rsidR="00823AB8" w:rsidRPr="00513CF4" w:rsidRDefault="00823AB8" w:rsidP="00823AB8">
            <w:pPr>
              <w:tabs>
                <w:tab w:val="num" w:pos="1800"/>
              </w:tabs>
              <w:ind w:left="0" w:hanging="360"/>
              <w:jc w:val="center"/>
              <w:rPr>
                <w:b/>
                <w:caps/>
              </w:rPr>
            </w:pPr>
            <w:r w:rsidRPr="00513CF4">
              <w:rPr>
                <w:b/>
                <w:caps/>
              </w:rPr>
              <w:t>Shift + Insert + V</w:t>
            </w:r>
          </w:p>
        </w:tc>
      </w:tr>
      <w:tr w:rsidR="00823AB8" w:rsidRPr="00823AB8" w14:paraId="168E49FA" w14:textId="77777777" w:rsidTr="00513CF4">
        <w:trPr>
          <w:cantSplit/>
          <w:jc w:val="center"/>
        </w:trPr>
        <w:tc>
          <w:tcPr>
            <w:tcW w:w="2880" w:type="dxa"/>
            <w:vAlign w:val="center"/>
          </w:tcPr>
          <w:p w14:paraId="168E49F8" w14:textId="77777777" w:rsidR="00823AB8" w:rsidRPr="00823AB8" w:rsidRDefault="00823AB8" w:rsidP="00823AB8">
            <w:pPr>
              <w:ind w:left="0"/>
            </w:pPr>
            <w:r w:rsidRPr="00823AB8">
              <w:t xml:space="preserve">JAWS Find </w:t>
            </w:r>
          </w:p>
        </w:tc>
        <w:tc>
          <w:tcPr>
            <w:tcW w:w="4028" w:type="dxa"/>
            <w:vAlign w:val="center"/>
          </w:tcPr>
          <w:p w14:paraId="168E49F9" w14:textId="77777777" w:rsidR="00823AB8" w:rsidRPr="000B4FE4" w:rsidRDefault="00823AB8" w:rsidP="00823AB8">
            <w:pPr>
              <w:ind w:left="0"/>
              <w:jc w:val="center"/>
              <w:rPr>
                <w:b/>
              </w:rPr>
            </w:pPr>
            <w:r w:rsidRPr="00513CF4">
              <w:rPr>
                <w:b/>
                <w:caps/>
              </w:rPr>
              <w:t>Insert + Control</w:t>
            </w:r>
            <w:r w:rsidRPr="000B4FE4">
              <w:rPr>
                <w:b/>
              </w:rPr>
              <w:t xml:space="preserve"> + F or </w:t>
            </w:r>
            <w:r w:rsidRPr="00513CF4">
              <w:rPr>
                <w:b/>
                <w:caps/>
              </w:rPr>
              <w:t>Control</w:t>
            </w:r>
            <w:r w:rsidRPr="000B4FE4">
              <w:rPr>
                <w:b/>
              </w:rPr>
              <w:t xml:space="preserve"> + F</w:t>
            </w:r>
          </w:p>
        </w:tc>
      </w:tr>
      <w:tr w:rsidR="00823AB8" w:rsidRPr="00823AB8" w14:paraId="168E49FD" w14:textId="77777777" w:rsidTr="00513CF4">
        <w:trPr>
          <w:cantSplit/>
          <w:jc w:val="center"/>
        </w:trPr>
        <w:tc>
          <w:tcPr>
            <w:tcW w:w="2880" w:type="dxa"/>
            <w:vAlign w:val="center"/>
          </w:tcPr>
          <w:p w14:paraId="168E49FB" w14:textId="77777777" w:rsidR="00823AB8" w:rsidRPr="00823AB8" w:rsidRDefault="00823AB8" w:rsidP="00823AB8">
            <w:pPr>
              <w:ind w:left="0"/>
            </w:pPr>
            <w:r w:rsidRPr="00823AB8">
              <w:t xml:space="preserve">JAWS Find next </w:t>
            </w:r>
          </w:p>
        </w:tc>
        <w:tc>
          <w:tcPr>
            <w:tcW w:w="4028" w:type="dxa"/>
            <w:vAlign w:val="center"/>
          </w:tcPr>
          <w:p w14:paraId="168E49FC" w14:textId="77777777" w:rsidR="00823AB8" w:rsidRPr="000B4FE4" w:rsidRDefault="00823AB8" w:rsidP="00823AB8">
            <w:pPr>
              <w:ind w:left="0"/>
              <w:jc w:val="center"/>
              <w:rPr>
                <w:b/>
              </w:rPr>
            </w:pPr>
            <w:r w:rsidRPr="00513CF4">
              <w:rPr>
                <w:b/>
                <w:caps/>
              </w:rPr>
              <w:t>Insert</w:t>
            </w:r>
            <w:r w:rsidRPr="000B4FE4">
              <w:rPr>
                <w:b/>
              </w:rPr>
              <w:t xml:space="preserve"> + F3 or F3</w:t>
            </w:r>
          </w:p>
        </w:tc>
      </w:tr>
      <w:tr w:rsidR="00823AB8" w:rsidRPr="00823AB8" w14:paraId="168E4A00" w14:textId="77777777" w:rsidTr="00513CF4">
        <w:trPr>
          <w:cantSplit/>
          <w:jc w:val="center"/>
        </w:trPr>
        <w:tc>
          <w:tcPr>
            <w:tcW w:w="2880" w:type="dxa"/>
            <w:vAlign w:val="center"/>
          </w:tcPr>
          <w:p w14:paraId="168E49FE" w14:textId="77777777" w:rsidR="00823AB8" w:rsidRPr="00823AB8" w:rsidRDefault="00823AB8" w:rsidP="00823AB8">
            <w:pPr>
              <w:ind w:left="0"/>
            </w:pPr>
            <w:r w:rsidRPr="00823AB8">
              <w:t xml:space="preserve">JAWS Find previous </w:t>
            </w:r>
          </w:p>
        </w:tc>
        <w:tc>
          <w:tcPr>
            <w:tcW w:w="4028" w:type="dxa"/>
            <w:vAlign w:val="center"/>
          </w:tcPr>
          <w:p w14:paraId="168E49FF" w14:textId="77777777" w:rsidR="00823AB8" w:rsidRPr="000B4FE4" w:rsidRDefault="00823AB8" w:rsidP="00823AB8">
            <w:pPr>
              <w:ind w:left="0"/>
              <w:jc w:val="center"/>
              <w:rPr>
                <w:b/>
              </w:rPr>
            </w:pPr>
            <w:r w:rsidRPr="00513CF4">
              <w:rPr>
                <w:b/>
                <w:caps/>
              </w:rPr>
              <w:t>Insert + Shift</w:t>
            </w:r>
            <w:r w:rsidRPr="000B4FE4">
              <w:rPr>
                <w:b/>
              </w:rPr>
              <w:t xml:space="preserve"> + F3 or </w:t>
            </w:r>
            <w:r w:rsidRPr="00513CF4">
              <w:rPr>
                <w:b/>
                <w:caps/>
              </w:rPr>
              <w:t xml:space="preserve">Shift </w:t>
            </w:r>
            <w:r w:rsidRPr="000B4FE4">
              <w:rPr>
                <w:b/>
              </w:rPr>
              <w:t>+ F3</w:t>
            </w:r>
          </w:p>
        </w:tc>
      </w:tr>
      <w:tr w:rsidR="00823AB8" w:rsidRPr="00823AB8" w14:paraId="168E4A03" w14:textId="77777777" w:rsidTr="00513CF4">
        <w:trPr>
          <w:cantSplit/>
          <w:jc w:val="center"/>
        </w:trPr>
        <w:tc>
          <w:tcPr>
            <w:tcW w:w="2880" w:type="dxa"/>
            <w:vAlign w:val="center"/>
          </w:tcPr>
          <w:p w14:paraId="168E4A01" w14:textId="77777777" w:rsidR="00823AB8" w:rsidRPr="00823AB8" w:rsidRDefault="00823AB8" w:rsidP="00823AB8">
            <w:pPr>
              <w:ind w:left="0"/>
            </w:pPr>
            <w:r w:rsidRPr="00823AB8">
              <w:t xml:space="preserve">Jump to line </w:t>
            </w:r>
          </w:p>
        </w:tc>
        <w:tc>
          <w:tcPr>
            <w:tcW w:w="4028" w:type="dxa"/>
            <w:vAlign w:val="center"/>
          </w:tcPr>
          <w:p w14:paraId="168E4A02" w14:textId="77777777" w:rsidR="00823AB8" w:rsidRPr="000B4FE4" w:rsidRDefault="00823AB8" w:rsidP="00823AB8">
            <w:pPr>
              <w:ind w:left="0"/>
              <w:jc w:val="center"/>
              <w:rPr>
                <w:b/>
              </w:rPr>
            </w:pPr>
            <w:r w:rsidRPr="000B4FE4">
              <w:rPr>
                <w:b/>
              </w:rPr>
              <w:t>J</w:t>
            </w:r>
          </w:p>
        </w:tc>
      </w:tr>
      <w:tr w:rsidR="00823AB8" w:rsidRPr="00823AB8" w14:paraId="168E4A06" w14:textId="77777777" w:rsidTr="00513CF4">
        <w:trPr>
          <w:cantSplit/>
          <w:jc w:val="center"/>
        </w:trPr>
        <w:tc>
          <w:tcPr>
            <w:tcW w:w="2880" w:type="dxa"/>
            <w:vAlign w:val="center"/>
          </w:tcPr>
          <w:p w14:paraId="168E4A04" w14:textId="77777777" w:rsidR="00823AB8" w:rsidRPr="00823AB8" w:rsidRDefault="00823AB8" w:rsidP="00823AB8">
            <w:pPr>
              <w:ind w:left="0"/>
            </w:pPr>
            <w:r w:rsidRPr="00823AB8">
              <w:t xml:space="preserve">Return to previous line </w:t>
            </w:r>
          </w:p>
        </w:tc>
        <w:tc>
          <w:tcPr>
            <w:tcW w:w="4028" w:type="dxa"/>
            <w:vAlign w:val="center"/>
          </w:tcPr>
          <w:p w14:paraId="168E4A05" w14:textId="77777777" w:rsidR="00823AB8" w:rsidRPr="00513CF4" w:rsidRDefault="00823AB8" w:rsidP="00823AB8">
            <w:pPr>
              <w:tabs>
                <w:tab w:val="num" w:pos="1800"/>
              </w:tabs>
              <w:ind w:left="0" w:hanging="360"/>
              <w:jc w:val="center"/>
              <w:rPr>
                <w:b/>
                <w:caps/>
              </w:rPr>
            </w:pPr>
            <w:r w:rsidRPr="00513CF4">
              <w:rPr>
                <w:b/>
                <w:caps/>
              </w:rPr>
              <w:t>Shift + J</w:t>
            </w:r>
          </w:p>
        </w:tc>
      </w:tr>
      <w:tr w:rsidR="00823AB8" w:rsidRPr="00823AB8" w14:paraId="168E4A09" w14:textId="77777777" w:rsidTr="00513CF4">
        <w:trPr>
          <w:cantSplit/>
          <w:jc w:val="center"/>
        </w:trPr>
        <w:tc>
          <w:tcPr>
            <w:tcW w:w="2880" w:type="dxa"/>
            <w:vAlign w:val="center"/>
          </w:tcPr>
          <w:p w14:paraId="168E4A07" w14:textId="77777777" w:rsidR="00823AB8" w:rsidRPr="00823AB8" w:rsidRDefault="00823AB8" w:rsidP="00823AB8">
            <w:pPr>
              <w:ind w:left="0"/>
            </w:pPr>
            <w:r w:rsidRPr="00823AB8">
              <w:t xml:space="preserve">Move to next division </w:t>
            </w:r>
          </w:p>
        </w:tc>
        <w:tc>
          <w:tcPr>
            <w:tcW w:w="4028" w:type="dxa"/>
            <w:vAlign w:val="center"/>
          </w:tcPr>
          <w:p w14:paraId="168E4A08" w14:textId="77777777" w:rsidR="00823AB8" w:rsidRPr="00513CF4" w:rsidRDefault="00823AB8" w:rsidP="00823AB8">
            <w:pPr>
              <w:tabs>
                <w:tab w:val="num" w:pos="1800"/>
              </w:tabs>
              <w:ind w:left="0" w:hanging="360"/>
              <w:jc w:val="center"/>
              <w:rPr>
                <w:b/>
                <w:caps/>
              </w:rPr>
            </w:pPr>
            <w:r w:rsidRPr="00513CF4">
              <w:rPr>
                <w:b/>
                <w:caps/>
              </w:rPr>
              <w:t>Z</w:t>
            </w:r>
          </w:p>
        </w:tc>
      </w:tr>
      <w:tr w:rsidR="00823AB8" w:rsidRPr="00823AB8" w14:paraId="168E4A0C" w14:textId="77777777" w:rsidTr="00513CF4">
        <w:trPr>
          <w:cantSplit/>
          <w:jc w:val="center"/>
        </w:trPr>
        <w:tc>
          <w:tcPr>
            <w:tcW w:w="2880" w:type="dxa"/>
            <w:vAlign w:val="center"/>
          </w:tcPr>
          <w:p w14:paraId="168E4A0A" w14:textId="77777777" w:rsidR="00823AB8" w:rsidRPr="00823AB8" w:rsidRDefault="00823AB8" w:rsidP="00823AB8">
            <w:pPr>
              <w:ind w:left="0"/>
            </w:pPr>
            <w:r w:rsidRPr="00823AB8">
              <w:t xml:space="preserve">Move to prior division </w:t>
            </w:r>
          </w:p>
        </w:tc>
        <w:tc>
          <w:tcPr>
            <w:tcW w:w="4028" w:type="dxa"/>
            <w:vAlign w:val="center"/>
          </w:tcPr>
          <w:p w14:paraId="168E4A0B" w14:textId="77777777" w:rsidR="00823AB8" w:rsidRPr="00513CF4" w:rsidRDefault="00823AB8" w:rsidP="00823AB8">
            <w:pPr>
              <w:tabs>
                <w:tab w:val="num" w:pos="1800"/>
              </w:tabs>
              <w:ind w:left="0" w:hanging="360"/>
              <w:jc w:val="center"/>
              <w:rPr>
                <w:b/>
                <w:caps/>
              </w:rPr>
            </w:pPr>
            <w:r w:rsidRPr="00513CF4">
              <w:rPr>
                <w:b/>
                <w:caps/>
              </w:rPr>
              <w:t>Shift + Z</w:t>
            </w:r>
          </w:p>
        </w:tc>
      </w:tr>
      <w:tr w:rsidR="00823AB8" w:rsidRPr="00823AB8" w14:paraId="168E4A0F" w14:textId="77777777" w:rsidTr="00513CF4">
        <w:trPr>
          <w:cantSplit/>
          <w:jc w:val="center"/>
        </w:trPr>
        <w:tc>
          <w:tcPr>
            <w:tcW w:w="2880" w:type="dxa"/>
            <w:vAlign w:val="center"/>
          </w:tcPr>
          <w:p w14:paraId="168E4A0D" w14:textId="77777777" w:rsidR="00823AB8" w:rsidRPr="00823AB8" w:rsidRDefault="00823AB8" w:rsidP="00823AB8">
            <w:pPr>
              <w:ind w:left="0"/>
            </w:pPr>
            <w:r w:rsidRPr="00823AB8">
              <w:t xml:space="preserve">List divisions </w:t>
            </w:r>
          </w:p>
        </w:tc>
        <w:tc>
          <w:tcPr>
            <w:tcW w:w="4028" w:type="dxa"/>
            <w:vAlign w:val="center"/>
          </w:tcPr>
          <w:p w14:paraId="168E4A0E" w14:textId="77777777" w:rsidR="00823AB8" w:rsidRPr="00513CF4" w:rsidRDefault="00823AB8" w:rsidP="00513CF4">
            <w:pPr>
              <w:keepNext/>
              <w:tabs>
                <w:tab w:val="num" w:pos="1800"/>
              </w:tabs>
              <w:ind w:left="0" w:hanging="360"/>
              <w:jc w:val="center"/>
              <w:rPr>
                <w:b/>
                <w:caps/>
              </w:rPr>
            </w:pPr>
            <w:r w:rsidRPr="00513CF4">
              <w:rPr>
                <w:b/>
                <w:caps/>
              </w:rPr>
              <w:t>Control + Insert + Z</w:t>
            </w:r>
          </w:p>
        </w:tc>
      </w:tr>
    </w:tbl>
    <w:p w14:paraId="36ECA64F" w14:textId="2CE70712" w:rsidR="00B44BFB" w:rsidRPr="00E36EE9" w:rsidRDefault="00B44BFB">
      <w:pPr>
        <w:pStyle w:val="Caption"/>
        <w:rPr>
          <w:b w:val="0"/>
        </w:rPr>
      </w:pPr>
      <w:bookmarkStart w:id="71" w:name="lists"/>
      <w:bookmarkEnd w:id="71"/>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sidR="00D07C33">
        <w:rPr>
          <w:b w:val="0"/>
          <w:noProof/>
        </w:rPr>
        <w:t>12</w:t>
      </w:r>
      <w:r w:rsidRPr="00E36EE9">
        <w:rPr>
          <w:b w:val="0"/>
        </w:rPr>
        <w:fldChar w:fldCharType="end"/>
      </w:r>
      <w:r w:rsidRPr="00E36EE9">
        <w:rPr>
          <w:b w:val="0"/>
        </w:rPr>
        <w:t>:  Other HTML Keystrokes</w:t>
      </w:r>
    </w:p>
    <w:p w14:paraId="168E4A10" w14:textId="77777777" w:rsidR="00EB0768" w:rsidRDefault="00EB0768" w:rsidP="00822CFB">
      <w:pPr>
        <w:pStyle w:val="Heading3"/>
      </w:pPr>
      <w:bookmarkStart w:id="72" w:name="_Toc345945982"/>
      <w:r>
        <w:t>Lists of Elements</w:t>
      </w:r>
      <w:bookmarkEnd w:id="72"/>
    </w:p>
    <w:p w14:paraId="168E4A11" w14:textId="77777777" w:rsidR="00EB0768" w:rsidRDefault="00EB0768" w:rsidP="00F37C89">
      <w:pPr>
        <w:spacing w:after="240"/>
      </w:pPr>
      <w:r>
        <w:rPr>
          <w:rStyle w:val="Strong"/>
        </w:rPr>
        <w:t>Note:</w:t>
      </w:r>
      <w:r>
        <w:t xml:space="preserve"> You can also press </w:t>
      </w:r>
      <w:r w:rsidRPr="00513CF4">
        <w:rPr>
          <w:rStyle w:val="Strong"/>
          <w:caps/>
        </w:rPr>
        <w:t>Insert</w:t>
      </w:r>
      <w:r>
        <w:rPr>
          <w:rStyle w:val="Strong"/>
        </w:rPr>
        <w:t xml:space="preserve"> + F3</w:t>
      </w:r>
      <w:r>
        <w:t xml:space="preserve"> to select the type of HTML element list you want to view. </w:t>
      </w:r>
    </w:p>
    <w:tbl>
      <w:tblPr>
        <w:tblStyle w:val="TableGrid"/>
        <w:tblW w:w="0" w:type="auto"/>
        <w:jc w:val="center"/>
        <w:tblLook w:val="04A0" w:firstRow="1" w:lastRow="0" w:firstColumn="1" w:lastColumn="0" w:noHBand="0" w:noVBand="1"/>
        <w:tblCaption w:val="Table 13"/>
        <w:tblDescription w:val="List of Elements"/>
      </w:tblPr>
      <w:tblGrid>
        <w:gridCol w:w="2880"/>
        <w:gridCol w:w="3375"/>
      </w:tblGrid>
      <w:tr w:rsidR="00F37C89" w:rsidRPr="00F37C89" w14:paraId="168E4A14" w14:textId="77777777" w:rsidTr="00513CF4">
        <w:trPr>
          <w:cantSplit/>
          <w:trHeight w:hRule="exact" w:val="576"/>
          <w:tblHeader/>
          <w:jc w:val="center"/>
        </w:trPr>
        <w:tc>
          <w:tcPr>
            <w:tcW w:w="2880" w:type="dxa"/>
            <w:vAlign w:val="bottom"/>
          </w:tcPr>
          <w:p w14:paraId="168E4A12" w14:textId="77777777" w:rsidR="00F37C89" w:rsidRPr="00F37C89" w:rsidRDefault="00F37C89" w:rsidP="00F37C89">
            <w:pPr>
              <w:pStyle w:val="NoSpace"/>
              <w:tabs>
                <w:tab w:val="clear" w:pos="3915"/>
              </w:tabs>
              <w:jc w:val="center"/>
              <w:rPr>
                <w:rFonts w:ascii="Arial Bold" w:hAnsi="Arial Bold"/>
                <w:b/>
              </w:rPr>
            </w:pPr>
            <w:r w:rsidRPr="00F37C89">
              <w:rPr>
                <w:rFonts w:ascii="Arial Bold" w:hAnsi="Arial Bold"/>
                <w:b/>
              </w:rPr>
              <w:t>Element</w:t>
            </w:r>
          </w:p>
        </w:tc>
        <w:tc>
          <w:tcPr>
            <w:tcW w:w="3375" w:type="dxa"/>
            <w:vAlign w:val="bottom"/>
          </w:tcPr>
          <w:p w14:paraId="168E4A13" w14:textId="77777777" w:rsidR="00F37C89" w:rsidRPr="000B4FE4" w:rsidRDefault="00F37C89" w:rsidP="00F37C89">
            <w:pPr>
              <w:pStyle w:val="NoSpace"/>
              <w:tabs>
                <w:tab w:val="clear" w:pos="3915"/>
              </w:tabs>
              <w:jc w:val="center"/>
              <w:rPr>
                <w:rFonts w:ascii="Arial Bold" w:hAnsi="Arial Bold"/>
                <w:b/>
              </w:rPr>
            </w:pPr>
            <w:r w:rsidRPr="000B4FE4">
              <w:rPr>
                <w:rFonts w:ascii="Arial Bold" w:hAnsi="Arial Bold"/>
                <w:b/>
              </w:rPr>
              <w:t>Keystroke</w:t>
            </w:r>
          </w:p>
        </w:tc>
      </w:tr>
      <w:tr w:rsidR="00F37C89" w:rsidRPr="00F37C89" w14:paraId="168E4A17" w14:textId="77777777" w:rsidTr="00513CF4">
        <w:trPr>
          <w:cantSplit/>
          <w:jc w:val="center"/>
        </w:trPr>
        <w:tc>
          <w:tcPr>
            <w:tcW w:w="2880" w:type="dxa"/>
            <w:vAlign w:val="center"/>
          </w:tcPr>
          <w:p w14:paraId="168E4A15" w14:textId="77777777" w:rsidR="00F37C89" w:rsidRPr="00F37C89" w:rsidRDefault="00F37C89" w:rsidP="00F37C89">
            <w:pPr>
              <w:ind w:left="0"/>
            </w:pPr>
            <w:r w:rsidRPr="00F37C89">
              <w:t xml:space="preserve">Form fields </w:t>
            </w:r>
          </w:p>
        </w:tc>
        <w:tc>
          <w:tcPr>
            <w:tcW w:w="3375" w:type="dxa"/>
            <w:vAlign w:val="center"/>
          </w:tcPr>
          <w:p w14:paraId="168E4A16" w14:textId="77777777" w:rsidR="00F37C89" w:rsidRPr="00513CF4" w:rsidRDefault="00F37C89" w:rsidP="00F37C89">
            <w:pPr>
              <w:tabs>
                <w:tab w:val="num" w:pos="1800"/>
              </w:tabs>
              <w:ind w:left="0" w:hanging="360"/>
              <w:jc w:val="center"/>
              <w:rPr>
                <w:b/>
                <w:caps/>
              </w:rPr>
            </w:pPr>
            <w:r w:rsidRPr="00513CF4">
              <w:rPr>
                <w:b/>
                <w:caps/>
              </w:rPr>
              <w:t>Insert + F5</w:t>
            </w:r>
          </w:p>
        </w:tc>
      </w:tr>
      <w:tr w:rsidR="00F37C89" w:rsidRPr="00F37C89" w14:paraId="168E4A1A" w14:textId="77777777" w:rsidTr="00513CF4">
        <w:trPr>
          <w:cantSplit/>
          <w:jc w:val="center"/>
        </w:trPr>
        <w:tc>
          <w:tcPr>
            <w:tcW w:w="2880" w:type="dxa"/>
            <w:vAlign w:val="center"/>
          </w:tcPr>
          <w:p w14:paraId="168E4A18" w14:textId="77777777" w:rsidR="00F37C89" w:rsidRPr="00F37C89" w:rsidRDefault="00F37C89" w:rsidP="00F37C89">
            <w:pPr>
              <w:ind w:left="0"/>
            </w:pPr>
            <w:r w:rsidRPr="00F37C89">
              <w:t xml:space="preserve">Headings </w:t>
            </w:r>
          </w:p>
        </w:tc>
        <w:tc>
          <w:tcPr>
            <w:tcW w:w="3375" w:type="dxa"/>
            <w:vAlign w:val="center"/>
          </w:tcPr>
          <w:p w14:paraId="168E4A19" w14:textId="77777777" w:rsidR="00F37C89" w:rsidRPr="00513CF4" w:rsidRDefault="00F37C89" w:rsidP="00F37C89">
            <w:pPr>
              <w:tabs>
                <w:tab w:val="num" w:pos="1800"/>
              </w:tabs>
              <w:ind w:left="0" w:hanging="360"/>
              <w:jc w:val="center"/>
              <w:rPr>
                <w:b/>
                <w:caps/>
              </w:rPr>
            </w:pPr>
            <w:r w:rsidRPr="00513CF4">
              <w:rPr>
                <w:b/>
                <w:caps/>
              </w:rPr>
              <w:t>Insert + F6</w:t>
            </w:r>
          </w:p>
        </w:tc>
      </w:tr>
      <w:tr w:rsidR="00F37C89" w:rsidRPr="00F37C89" w14:paraId="168E4A1D" w14:textId="77777777" w:rsidTr="00513CF4">
        <w:trPr>
          <w:cantSplit/>
          <w:jc w:val="center"/>
        </w:trPr>
        <w:tc>
          <w:tcPr>
            <w:tcW w:w="2880" w:type="dxa"/>
            <w:vAlign w:val="center"/>
          </w:tcPr>
          <w:p w14:paraId="168E4A1B" w14:textId="77777777" w:rsidR="00F37C89" w:rsidRPr="00F37C89" w:rsidRDefault="00F37C89" w:rsidP="00F37C89">
            <w:pPr>
              <w:ind w:left="0"/>
            </w:pPr>
            <w:r w:rsidRPr="00F37C89">
              <w:t xml:space="preserve">Links </w:t>
            </w:r>
          </w:p>
        </w:tc>
        <w:tc>
          <w:tcPr>
            <w:tcW w:w="3375" w:type="dxa"/>
            <w:vAlign w:val="center"/>
          </w:tcPr>
          <w:p w14:paraId="168E4A1C" w14:textId="77777777" w:rsidR="00F37C89" w:rsidRPr="00513CF4" w:rsidRDefault="00F37C89" w:rsidP="00F37C89">
            <w:pPr>
              <w:tabs>
                <w:tab w:val="num" w:pos="1800"/>
              </w:tabs>
              <w:ind w:left="0" w:hanging="360"/>
              <w:jc w:val="center"/>
              <w:rPr>
                <w:b/>
                <w:caps/>
              </w:rPr>
            </w:pPr>
            <w:r w:rsidRPr="00513CF4">
              <w:rPr>
                <w:b/>
                <w:caps/>
              </w:rPr>
              <w:t>Insert + F7</w:t>
            </w:r>
          </w:p>
        </w:tc>
      </w:tr>
      <w:tr w:rsidR="00F37C89" w:rsidRPr="00F37C89" w14:paraId="168E4A20" w14:textId="77777777" w:rsidTr="00513CF4">
        <w:trPr>
          <w:cantSplit/>
          <w:jc w:val="center"/>
        </w:trPr>
        <w:tc>
          <w:tcPr>
            <w:tcW w:w="2880" w:type="dxa"/>
            <w:vAlign w:val="center"/>
          </w:tcPr>
          <w:p w14:paraId="168E4A1E" w14:textId="77777777" w:rsidR="00F37C89" w:rsidRPr="00F37C89" w:rsidRDefault="00F37C89" w:rsidP="00F37C89">
            <w:pPr>
              <w:ind w:left="0"/>
            </w:pPr>
            <w:r w:rsidRPr="00F37C89">
              <w:t xml:space="preserve">Frames </w:t>
            </w:r>
          </w:p>
        </w:tc>
        <w:tc>
          <w:tcPr>
            <w:tcW w:w="3375" w:type="dxa"/>
            <w:vAlign w:val="center"/>
          </w:tcPr>
          <w:p w14:paraId="168E4A1F" w14:textId="77777777" w:rsidR="00F37C89" w:rsidRPr="00513CF4" w:rsidRDefault="00F37C89" w:rsidP="00F37C89">
            <w:pPr>
              <w:tabs>
                <w:tab w:val="num" w:pos="1800"/>
              </w:tabs>
              <w:ind w:left="0" w:hanging="360"/>
              <w:jc w:val="center"/>
              <w:rPr>
                <w:b/>
                <w:caps/>
              </w:rPr>
            </w:pPr>
            <w:r w:rsidRPr="00513CF4">
              <w:rPr>
                <w:b/>
                <w:caps/>
              </w:rPr>
              <w:t>Insert + F9</w:t>
            </w:r>
          </w:p>
        </w:tc>
      </w:tr>
      <w:tr w:rsidR="00F37C89" w:rsidRPr="00F37C89" w14:paraId="168E4A23" w14:textId="77777777" w:rsidTr="00513CF4">
        <w:trPr>
          <w:cantSplit/>
          <w:jc w:val="center"/>
        </w:trPr>
        <w:tc>
          <w:tcPr>
            <w:tcW w:w="2880" w:type="dxa"/>
            <w:vAlign w:val="center"/>
          </w:tcPr>
          <w:p w14:paraId="168E4A21" w14:textId="77777777" w:rsidR="00F37C89" w:rsidRPr="00F37C89" w:rsidRDefault="00F37C89" w:rsidP="00F37C89">
            <w:pPr>
              <w:ind w:left="0"/>
            </w:pPr>
            <w:r w:rsidRPr="00F37C89">
              <w:t xml:space="preserve">Anchors </w:t>
            </w:r>
          </w:p>
        </w:tc>
        <w:tc>
          <w:tcPr>
            <w:tcW w:w="3375" w:type="dxa"/>
            <w:vAlign w:val="center"/>
          </w:tcPr>
          <w:p w14:paraId="168E4A22" w14:textId="77777777" w:rsidR="00F37C89" w:rsidRPr="00513CF4" w:rsidRDefault="00F37C89" w:rsidP="00F37C89">
            <w:pPr>
              <w:tabs>
                <w:tab w:val="num" w:pos="1800"/>
              </w:tabs>
              <w:ind w:left="0" w:hanging="360"/>
              <w:jc w:val="center"/>
              <w:rPr>
                <w:b/>
                <w:caps/>
              </w:rPr>
            </w:pPr>
            <w:r w:rsidRPr="00513CF4">
              <w:rPr>
                <w:b/>
                <w:caps/>
              </w:rPr>
              <w:t>Control + Insert + A</w:t>
            </w:r>
          </w:p>
        </w:tc>
      </w:tr>
      <w:tr w:rsidR="00F37C89" w:rsidRPr="00F37C89" w14:paraId="168E4A26" w14:textId="77777777" w:rsidTr="00513CF4">
        <w:trPr>
          <w:cantSplit/>
          <w:jc w:val="center"/>
        </w:trPr>
        <w:tc>
          <w:tcPr>
            <w:tcW w:w="2880" w:type="dxa"/>
            <w:vAlign w:val="center"/>
          </w:tcPr>
          <w:p w14:paraId="168E4A24" w14:textId="77777777" w:rsidR="00F37C89" w:rsidRPr="00F37C89" w:rsidRDefault="00F37C89" w:rsidP="00F37C89">
            <w:pPr>
              <w:ind w:left="0"/>
            </w:pPr>
            <w:r w:rsidRPr="00F37C89">
              <w:t xml:space="preserve">Buttons </w:t>
            </w:r>
          </w:p>
        </w:tc>
        <w:tc>
          <w:tcPr>
            <w:tcW w:w="3375" w:type="dxa"/>
            <w:vAlign w:val="center"/>
          </w:tcPr>
          <w:p w14:paraId="168E4A25" w14:textId="77777777" w:rsidR="00F37C89" w:rsidRPr="00513CF4" w:rsidRDefault="00F37C89" w:rsidP="00F37C89">
            <w:pPr>
              <w:tabs>
                <w:tab w:val="num" w:pos="1800"/>
              </w:tabs>
              <w:ind w:left="0" w:hanging="360"/>
              <w:jc w:val="center"/>
              <w:rPr>
                <w:b/>
                <w:caps/>
              </w:rPr>
            </w:pPr>
            <w:r w:rsidRPr="00513CF4">
              <w:rPr>
                <w:b/>
                <w:caps/>
              </w:rPr>
              <w:t>Control + Insert + B</w:t>
            </w:r>
          </w:p>
        </w:tc>
      </w:tr>
      <w:tr w:rsidR="00F37C89" w:rsidRPr="00F37C89" w14:paraId="168E4A29" w14:textId="77777777" w:rsidTr="00513CF4">
        <w:trPr>
          <w:cantSplit/>
          <w:jc w:val="center"/>
        </w:trPr>
        <w:tc>
          <w:tcPr>
            <w:tcW w:w="2880" w:type="dxa"/>
            <w:vAlign w:val="center"/>
          </w:tcPr>
          <w:p w14:paraId="168E4A27" w14:textId="77777777" w:rsidR="00F37C89" w:rsidRPr="00F37C89" w:rsidRDefault="00F37C89" w:rsidP="00F37C89">
            <w:pPr>
              <w:ind w:left="0"/>
            </w:pPr>
            <w:r w:rsidRPr="00F37C89">
              <w:t xml:space="preserve">Combo boxes </w:t>
            </w:r>
          </w:p>
        </w:tc>
        <w:tc>
          <w:tcPr>
            <w:tcW w:w="3375" w:type="dxa"/>
            <w:vAlign w:val="center"/>
          </w:tcPr>
          <w:p w14:paraId="168E4A28" w14:textId="77777777" w:rsidR="00F37C89" w:rsidRPr="00513CF4" w:rsidRDefault="00F37C89" w:rsidP="00F37C89">
            <w:pPr>
              <w:tabs>
                <w:tab w:val="num" w:pos="1800"/>
              </w:tabs>
              <w:ind w:left="0" w:hanging="360"/>
              <w:jc w:val="center"/>
              <w:rPr>
                <w:b/>
                <w:caps/>
              </w:rPr>
            </w:pPr>
            <w:r w:rsidRPr="00513CF4">
              <w:rPr>
                <w:b/>
                <w:caps/>
              </w:rPr>
              <w:t>Control + Insert + C</w:t>
            </w:r>
          </w:p>
        </w:tc>
      </w:tr>
      <w:tr w:rsidR="00F37C89" w:rsidRPr="00F37C89" w14:paraId="168E4A2C" w14:textId="77777777" w:rsidTr="00513CF4">
        <w:trPr>
          <w:cantSplit/>
          <w:jc w:val="center"/>
        </w:trPr>
        <w:tc>
          <w:tcPr>
            <w:tcW w:w="2880" w:type="dxa"/>
            <w:vAlign w:val="center"/>
          </w:tcPr>
          <w:p w14:paraId="168E4A2A" w14:textId="77777777" w:rsidR="00F37C89" w:rsidRPr="00F37C89" w:rsidRDefault="00F37C89" w:rsidP="00F37C89">
            <w:pPr>
              <w:ind w:left="0"/>
            </w:pPr>
            <w:r w:rsidRPr="00F37C89">
              <w:t xml:space="preserve">Edit boxes </w:t>
            </w:r>
          </w:p>
        </w:tc>
        <w:tc>
          <w:tcPr>
            <w:tcW w:w="3375" w:type="dxa"/>
            <w:vAlign w:val="center"/>
          </w:tcPr>
          <w:p w14:paraId="168E4A2B" w14:textId="77777777" w:rsidR="00F37C89" w:rsidRPr="00513CF4" w:rsidRDefault="00F37C89" w:rsidP="00F37C89">
            <w:pPr>
              <w:tabs>
                <w:tab w:val="num" w:pos="1800"/>
              </w:tabs>
              <w:ind w:left="0" w:hanging="360"/>
              <w:jc w:val="center"/>
              <w:rPr>
                <w:b/>
                <w:caps/>
              </w:rPr>
            </w:pPr>
            <w:r w:rsidRPr="00513CF4">
              <w:rPr>
                <w:b/>
                <w:caps/>
              </w:rPr>
              <w:t>Control + Insert + E</w:t>
            </w:r>
          </w:p>
        </w:tc>
      </w:tr>
      <w:tr w:rsidR="00F37C89" w:rsidRPr="00F37C89" w14:paraId="168E4A2F" w14:textId="77777777" w:rsidTr="00513CF4">
        <w:trPr>
          <w:cantSplit/>
          <w:jc w:val="center"/>
        </w:trPr>
        <w:tc>
          <w:tcPr>
            <w:tcW w:w="2880" w:type="dxa"/>
            <w:vAlign w:val="center"/>
          </w:tcPr>
          <w:p w14:paraId="168E4A2D" w14:textId="77777777" w:rsidR="00F37C89" w:rsidRPr="00F37C89" w:rsidRDefault="00F37C89" w:rsidP="00F37C89">
            <w:pPr>
              <w:ind w:left="0"/>
            </w:pPr>
            <w:r w:rsidRPr="00F37C89">
              <w:t xml:space="preserve">Lists </w:t>
            </w:r>
          </w:p>
        </w:tc>
        <w:tc>
          <w:tcPr>
            <w:tcW w:w="3375" w:type="dxa"/>
            <w:vAlign w:val="center"/>
          </w:tcPr>
          <w:p w14:paraId="168E4A2E" w14:textId="77777777" w:rsidR="00F37C89" w:rsidRPr="00513CF4" w:rsidRDefault="00F37C89" w:rsidP="00F37C89">
            <w:pPr>
              <w:tabs>
                <w:tab w:val="num" w:pos="1800"/>
              </w:tabs>
              <w:ind w:left="0" w:hanging="360"/>
              <w:jc w:val="center"/>
              <w:rPr>
                <w:b/>
                <w:caps/>
              </w:rPr>
            </w:pPr>
            <w:r w:rsidRPr="00513CF4">
              <w:rPr>
                <w:b/>
                <w:caps/>
              </w:rPr>
              <w:t>Control + Insert + L</w:t>
            </w:r>
          </w:p>
        </w:tc>
      </w:tr>
      <w:tr w:rsidR="00F37C89" w:rsidRPr="00F37C89" w14:paraId="168E4A32" w14:textId="77777777" w:rsidTr="00513CF4">
        <w:trPr>
          <w:cantSplit/>
          <w:jc w:val="center"/>
        </w:trPr>
        <w:tc>
          <w:tcPr>
            <w:tcW w:w="2880" w:type="dxa"/>
            <w:vAlign w:val="center"/>
          </w:tcPr>
          <w:p w14:paraId="168E4A30" w14:textId="77777777" w:rsidR="00F37C89" w:rsidRPr="00F37C89" w:rsidRDefault="00F37C89" w:rsidP="00F37C89">
            <w:pPr>
              <w:ind w:left="0"/>
            </w:pPr>
            <w:r w:rsidRPr="00F37C89">
              <w:t xml:space="preserve">Graphics </w:t>
            </w:r>
          </w:p>
        </w:tc>
        <w:tc>
          <w:tcPr>
            <w:tcW w:w="3375" w:type="dxa"/>
            <w:vAlign w:val="center"/>
          </w:tcPr>
          <w:p w14:paraId="168E4A31" w14:textId="77777777" w:rsidR="00F37C89" w:rsidRPr="00513CF4" w:rsidRDefault="00F37C89" w:rsidP="00F37C89">
            <w:pPr>
              <w:tabs>
                <w:tab w:val="num" w:pos="1800"/>
              </w:tabs>
              <w:ind w:left="0" w:hanging="360"/>
              <w:jc w:val="center"/>
              <w:rPr>
                <w:b/>
                <w:caps/>
              </w:rPr>
            </w:pPr>
            <w:r w:rsidRPr="00513CF4">
              <w:rPr>
                <w:b/>
                <w:caps/>
              </w:rPr>
              <w:t>Control + Insert + G</w:t>
            </w:r>
          </w:p>
        </w:tc>
      </w:tr>
      <w:tr w:rsidR="00F37C89" w:rsidRPr="00F37C89" w14:paraId="168E4A35" w14:textId="77777777" w:rsidTr="00513CF4">
        <w:trPr>
          <w:cantSplit/>
          <w:jc w:val="center"/>
        </w:trPr>
        <w:tc>
          <w:tcPr>
            <w:tcW w:w="2880" w:type="dxa"/>
            <w:vAlign w:val="center"/>
          </w:tcPr>
          <w:p w14:paraId="168E4A33" w14:textId="77777777" w:rsidR="00F37C89" w:rsidRPr="00F37C89" w:rsidRDefault="00F37C89" w:rsidP="00F37C89">
            <w:pPr>
              <w:ind w:left="0"/>
            </w:pPr>
            <w:r w:rsidRPr="00F37C89">
              <w:t xml:space="preserve">Paragraphs </w:t>
            </w:r>
          </w:p>
        </w:tc>
        <w:tc>
          <w:tcPr>
            <w:tcW w:w="3375" w:type="dxa"/>
            <w:vAlign w:val="center"/>
          </w:tcPr>
          <w:p w14:paraId="168E4A34" w14:textId="77777777" w:rsidR="00F37C89" w:rsidRPr="00513CF4" w:rsidRDefault="00F37C89" w:rsidP="00F37C89">
            <w:pPr>
              <w:tabs>
                <w:tab w:val="num" w:pos="1800"/>
              </w:tabs>
              <w:ind w:left="0" w:hanging="360"/>
              <w:jc w:val="center"/>
              <w:rPr>
                <w:b/>
                <w:caps/>
              </w:rPr>
            </w:pPr>
            <w:r w:rsidRPr="00513CF4">
              <w:rPr>
                <w:b/>
                <w:caps/>
              </w:rPr>
              <w:t>Control + Insert + P</w:t>
            </w:r>
          </w:p>
        </w:tc>
      </w:tr>
      <w:tr w:rsidR="00F37C89" w:rsidRPr="00F37C89" w14:paraId="168E4A38" w14:textId="77777777" w:rsidTr="00513CF4">
        <w:trPr>
          <w:cantSplit/>
          <w:jc w:val="center"/>
        </w:trPr>
        <w:tc>
          <w:tcPr>
            <w:tcW w:w="2880" w:type="dxa"/>
            <w:vAlign w:val="center"/>
          </w:tcPr>
          <w:p w14:paraId="168E4A36" w14:textId="77777777" w:rsidR="00F37C89" w:rsidRPr="00F37C89" w:rsidRDefault="00F37C89" w:rsidP="00F37C89">
            <w:pPr>
              <w:ind w:left="0"/>
            </w:pPr>
            <w:r w:rsidRPr="00F37C89">
              <w:t xml:space="preserve">Block quotes </w:t>
            </w:r>
          </w:p>
        </w:tc>
        <w:tc>
          <w:tcPr>
            <w:tcW w:w="3375" w:type="dxa"/>
            <w:vAlign w:val="center"/>
          </w:tcPr>
          <w:p w14:paraId="168E4A37" w14:textId="77777777" w:rsidR="00F37C89" w:rsidRPr="00513CF4" w:rsidRDefault="00F37C89" w:rsidP="00F37C89">
            <w:pPr>
              <w:tabs>
                <w:tab w:val="num" w:pos="1800"/>
              </w:tabs>
              <w:ind w:left="0" w:hanging="360"/>
              <w:jc w:val="center"/>
              <w:rPr>
                <w:b/>
                <w:caps/>
              </w:rPr>
            </w:pPr>
            <w:r w:rsidRPr="00513CF4">
              <w:rPr>
                <w:b/>
                <w:caps/>
              </w:rPr>
              <w:t>Control + Insert + Q</w:t>
            </w:r>
          </w:p>
        </w:tc>
      </w:tr>
      <w:tr w:rsidR="00F37C89" w:rsidRPr="00F37C89" w14:paraId="168E4A3B" w14:textId="77777777" w:rsidTr="00513CF4">
        <w:trPr>
          <w:cantSplit/>
          <w:jc w:val="center"/>
        </w:trPr>
        <w:tc>
          <w:tcPr>
            <w:tcW w:w="2880" w:type="dxa"/>
            <w:vAlign w:val="center"/>
          </w:tcPr>
          <w:p w14:paraId="168E4A39" w14:textId="77777777" w:rsidR="00F37C89" w:rsidRPr="00F37C89" w:rsidRDefault="00F37C89" w:rsidP="00F37C89">
            <w:pPr>
              <w:ind w:left="0"/>
            </w:pPr>
            <w:r w:rsidRPr="00F37C89">
              <w:t xml:space="preserve">Radio buttons </w:t>
            </w:r>
          </w:p>
        </w:tc>
        <w:tc>
          <w:tcPr>
            <w:tcW w:w="3375" w:type="dxa"/>
            <w:vAlign w:val="center"/>
          </w:tcPr>
          <w:p w14:paraId="168E4A3A" w14:textId="77777777" w:rsidR="00F37C89" w:rsidRPr="00513CF4" w:rsidRDefault="00F37C89" w:rsidP="00F37C89">
            <w:pPr>
              <w:tabs>
                <w:tab w:val="num" w:pos="1800"/>
              </w:tabs>
              <w:ind w:left="0" w:hanging="360"/>
              <w:jc w:val="center"/>
              <w:rPr>
                <w:b/>
                <w:caps/>
              </w:rPr>
            </w:pPr>
            <w:r w:rsidRPr="00513CF4">
              <w:rPr>
                <w:b/>
                <w:caps/>
              </w:rPr>
              <w:t>Control + Insert + R</w:t>
            </w:r>
          </w:p>
        </w:tc>
      </w:tr>
      <w:tr w:rsidR="00F37C89" w:rsidRPr="00F37C89" w14:paraId="168E4A3E" w14:textId="77777777" w:rsidTr="00513CF4">
        <w:trPr>
          <w:cantSplit/>
          <w:jc w:val="center"/>
        </w:trPr>
        <w:tc>
          <w:tcPr>
            <w:tcW w:w="2880" w:type="dxa"/>
            <w:vAlign w:val="center"/>
          </w:tcPr>
          <w:p w14:paraId="168E4A3C" w14:textId="77777777" w:rsidR="00F37C89" w:rsidRPr="00F37C89" w:rsidRDefault="00F37C89" w:rsidP="00F37C89">
            <w:pPr>
              <w:ind w:left="0"/>
            </w:pPr>
            <w:r w:rsidRPr="00F37C89">
              <w:t xml:space="preserve">Tables </w:t>
            </w:r>
          </w:p>
        </w:tc>
        <w:tc>
          <w:tcPr>
            <w:tcW w:w="3375" w:type="dxa"/>
            <w:vAlign w:val="center"/>
          </w:tcPr>
          <w:p w14:paraId="168E4A3D" w14:textId="77777777" w:rsidR="00F37C89" w:rsidRPr="00513CF4" w:rsidRDefault="00F37C89" w:rsidP="00F37C89">
            <w:pPr>
              <w:tabs>
                <w:tab w:val="num" w:pos="1800"/>
              </w:tabs>
              <w:ind w:left="0" w:hanging="360"/>
              <w:jc w:val="center"/>
              <w:rPr>
                <w:b/>
                <w:caps/>
              </w:rPr>
            </w:pPr>
            <w:r w:rsidRPr="00513CF4">
              <w:rPr>
                <w:b/>
                <w:caps/>
              </w:rPr>
              <w:t>Control + Insert + T</w:t>
            </w:r>
          </w:p>
        </w:tc>
      </w:tr>
      <w:tr w:rsidR="00F37C89" w:rsidRPr="00F37C89" w14:paraId="168E4A41" w14:textId="77777777" w:rsidTr="00513CF4">
        <w:trPr>
          <w:cantSplit/>
          <w:jc w:val="center"/>
        </w:trPr>
        <w:tc>
          <w:tcPr>
            <w:tcW w:w="2880" w:type="dxa"/>
            <w:vAlign w:val="center"/>
          </w:tcPr>
          <w:p w14:paraId="168E4A3F" w14:textId="77777777" w:rsidR="00F37C89" w:rsidRPr="00F37C89" w:rsidRDefault="00F37C89" w:rsidP="00F37C89">
            <w:pPr>
              <w:ind w:left="0"/>
            </w:pPr>
            <w:r w:rsidRPr="00F37C89">
              <w:t xml:space="preserve">Check boxes </w:t>
            </w:r>
          </w:p>
        </w:tc>
        <w:tc>
          <w:tcPr>
            <w:tcW w:w="3375" w:type="dxa"/>
            <w:vAlign w:val="center"/>
          </w:tcPr>
          <w:p w14:paraId="168E4A40" w14:textId="77777777" w:rsidR="00F37C89" w:rsidRPr="00513CF4" w:rsidRDefault="00F37C89" w:rsidP="00F37C89">
            <w:pPr>
              <w:tabs>
                <w:tab w:val="num" w:pos="1800"/>
              </w:tabs>
              <w:ind w:left="0" w:hanging="360"/>
              <w:jc w:val="center"/>
              <w:rPr>
                <w:b/>
                <w:caps/>
              </w:rPr>
            </w:pPr>
            <w:r w:rsidRPr="00513CF4">
              <w:rPr>
                <w:b/>
                <w:caps/>
              </w:rPr>
              <w:t>Control + Insert + X</w:t>
            </w:r>
          </w:p>
        </w:tc>
      </w:tr>
      <w:tr w:rsidR="00F37C89" w:rsidRPr="00F37C89" w14:paraId="168E4A44" w14:textId="77777777" w:rsidTr="00513CF4">
        <w:trPr>
          <w:cantSplit/>
          <w:jc w:val="center"/>
        </w:trPr>
        <w:tc>
          <w:tcPr>
            <w:tcW w:w="2880" w:type="dxa"/>
            <w:vAlign w:val="center"/>
          </w:tcPr>
          <w:p w14:paraId="168E4A42" w14:textId="77777777" w:rsidR="00F37C89" w:rsidRPr="00F37C89" w:rsidRDefault="00F37C89" w:rsidP="00F37C89">
            <w:pPr>
              <w:ind w:left="0"/>
            </w:pPr>
            <w:r w:rsidRPr="00F37C89">
              <w:t xml:space="preserve">Divisions </w:t>
            </w:r>
          </w:p>
        </w:tc>
        <w:tc>
          <w:tcPr>
            <w:tcW w:w="3375" w:type="dxa"/>
            <w:vAlign w:val="center"/>
          </w:tcPr>
          <w:p w14:paraId="168E4A43" w14:textId="77777777" w:rsidR="00F37C89" w:rsidRPr="00513CF4" w:rsidRDefault="00F37C89" w:rsidP="00F37C89">
            <w:pPr>
              <w:tabs>
                <w:tab w:val="num" w:pos="1800"/>
              </w:tabs>
              <w:ind w:left="0" w:hanging="360"/>
              <w:jc w:val="center"/>
              <w:rPr>
                <w:b/>
                <w:caps/>
              </w:rPr>
            </w:pPr>
            <w:r w:rsidRPr="00513CF4">
              <w:rPr>
                <w:b/>
                <w:caps/>
              </w:rPr>
              <w:t>Control + Insert + Z</w:t>
            </w:r>
          </w:p>
        </w:tc>
      </w:tr>
      <w:tr w:rsidR="00F37C89" w:rsidRPr="00F37C89" w14:paraId="168E4A47" w14:textId="77777777" w:rsidTr="00513CF4">
        <w:trPr>
          <w:cantSplit/>
          <w:jc w:val="center"/>
        </w:trPr>
        <w:tc>
          <w:tcPr>
            <w:tcW w:w="2880" w:type="dxa"/>
            <w:vAlign w:val="center"/>
          </w:tcPr>
          <w:p w14:paraId="168E4A45" w14:textId="77777777" w:rsidR="00F37C89" w:rsidRPr="00F37C89" w:rsidRDefault="00F37C89" w:rsidP="00F37C89">
            <w:pPr>
              <w:ind w:left="0"/>
            </w:pPr>
            <w:r w:rsidRPr="00F37C89">
              <w:t xml:space="preserve">Landmarks </w:t>
            </w:r>
          </w:p>
        </w:tc>
        <w:tc>
          <w:tcPr>
            <w:tcW w:w="3375" w:type="dxa"/>
            <w:vAlign w:val="center"/>
          </w:tcPr>
          <w:p w14:paraId="168E4A46" w14:textId="77777777" w:rsidR="00F37C89" w:rsidRPr="00513CF4" w:rsidRDefault="00F37C89" w:rsidP="00513CF4">
            <w:pPr>
              <w:keepNext/>
              <w:tabs>
                <w:tab w:val="num" w:pos="1800"/>
              </w:tabs>
              <w:ind w:left="0" w:hanging="360"/>
              <w:jc w:val="center"/>
              <w:rPr>
                <w:b/>
                <w:caps/>
              </w:rPr>
            </w:pPr>
            <w:r w:rsidRPr="00513CF4">
              <w:rPr>
                <w:b/>
                <w:caps/>
              </w:rPr>
              <w:t>Control + Insert + Semicolon</w:t>
            </w:r>
          </w:p>
        </w:tc>
      </w:tr>
    </w:tbl>
    <w:p w14:paraId="168E4A48" w14:textId="57C236C0" w:rsidR="00EB0768" w:rsidRPr="00B53010" w:rsidRDefault="001C7A1A" w:rsidP="00513CF4">
      <w:pPr>
        <w:pStyle w:val="Caption"/>
      </w:pPr>
      <w:r w:rsidRPr="00513CF4">
        <w:rPr>
          <w:b w:val="0"/>
        </w:rPr>
        <w:t xml:space="preserve">Table </w:t>
      </w:r>
      <w:r w:rsidRPr="00513CF4">
        <w:rPr>
          <w:b w:val="0"/>
        </w:rPr>
        <w:fldChar w:fldCharType="begin"/>
      </w:r>
      <w:r w:rsidRPr="00513CF4">
        <w:rPr>
          <w:b w:val="0"/>
        </w:rPr>
        <w:instrText xml:space="preserve"> SEQ Table \* ARABIC </w:instrText>
      </w:r>
      <w:r w:rsidRPr="00513CF4">
        <w:rPr>
          <w:b w:val="0"/>
        </w:rPr>
        <w:fldChar w:fldCharType="separate"/>
      </w:r>
      <w:r w:rsidR="00D07C33">
        <w:rPr>
          <w:b w:val="0"/>
          <w:noProof/>
        </w:rPr>
        <w:t>13</w:t>
      </w:r>
      <w:r w:rsidRPr="00513CF4">
        <w:rPr>
          <w:b w:val="0"/>
        </w:rPr>
        <w:fldChar w:fldCharType="end"/>
      </w:r>
      <w:r w:rsidRPr="00513CF4">
        <w:rPr>
          <w:b w:val="0"/>
        </w:rPr>
        <w:t>:  Lists of Elements</w:t>
      </w:r>
    </w:p>
    <w:p w14:paraId="168E4A49" w14:textId="77777777" w:rsidR="004D19F6" w:rsidRDefault="004D19F6" w:rsidP="004D19F6">
      <w:pPr>
        <w:pStyle w:val="Heading1"/>
      </w:pPr>
      <w:bookmarkStart w:id="73" w:name="_Appendix_b"/>
      <w:bookmarkStart w:id="74" w:name="_Toc345945983"/>
      <w:bookmarkEnd w:id="73"/>
      <w:r w:rsidRPr="00AE4261">
        <w:t xml:space="preserve">Appendix </w:t>
      </w:r>
      <w:r>
        <w:t>b</w:t>
      </w:r>
      <w:bookmarkEnd w:id="74"/>
    </w:p>
    <w:p w14:paraId="168E4A4A" w14:textId="7AE28E3C" w:rsidR="004D19F6" w:rsidRDefault="004D19F6" w:rsidP="004D19F6">
      <w:pPr>
        <w:pStyle w:val="Heading2"/>
      </w:pPr>
      <w:bookmarkStart w:id="75" w:name="_Toc345945984"/>
      <w:r>
        <w:t>VIP</w:t>
      </w:r>
      <w:r w:rsidR="00340D65">
        <w:t>r</w:t>
      </w:r>
      <w:r>
        <w:t xml:space="preserve"> Shortcut Keys by Section</w:t>
      </w:r>
      <w:bookmarkEnd w:id="75"/>
    </w:p>
    <w:p w14:paraId="168E4A4B" w14:textId="77777777" w:rsidR="004D19F6" w:rsidRPr="00EB0768" w:rsidRDefault="004D19F6" w:rsidP="004D19F6">
      <w:pPr>
        <w:pStyle w:val="Heading3"/>
      </w:pPr>
      <w:bookmarkStart w:id="76" w:name="_Toc345945985"/>
      <w:r>
        <w:t>Primary Bar Navigation Links</w:t>
      </w:r>
      <w:bookmarkEnd w:id="76"/>
    </w:p>
    <w:tbl>
      <w:tblPr>
        <w:tblStyle w:val="TableGrid"/>
        <w:tblW w:w="0" w:type="auto"/>
        <w:jc w:val="center"/>
        <w:tblLook w:val="04A0" w:firstRow="1" w:lastRow="0" w:firstColumn="1" w:lastColumn="0" w:noHBand="0" w:noVBand="1"/>
        <w:tblCaption w:val="Table 14"/>
        <w:tblDescription w:val="Primary Bar Navigation Links"/>
      </w:tblPr>
      <w:tblGrid>
        <w:gridCol w:w="3004"/>
        <w:gridCol w:w="2618"/>
      </w:tblGrid>
      <w:tr w:rsidR="004D19F6" w:rsidRPr="00EB0768" w14:paraId="168E4A4E" w14:textId="77777777" w:rsidTr="00513CF4">
        <w:trPr>
          <w:cantSplit/>
          <w:tblHeader/>
          <w:jc w:val="center"/>
        </w:trPr>
        <w:tc>
          <w:tcPr>
            <w:tcW w:w="3004" w:type="dxa"/>
            <w:vAlign w:val="center"/>
          </w:tcPr>
          <w:p w14:paraId="168E4A4C" w14:textId="77777777" w:rsidR="004D19F6" w:rsidRPr="00EB0768" w:rsidRDefault="004D19F6" w:rsidP="008B4551">
            <w:pPr>
              <w:ind w:left="0"/>
              <w:jc w:val="center"/>
              <w:rPr>
                <w:b/>
                <w:bCs/>
              </w:rPr>
            </w:pPr>
            <w:r>
              <w:rPr>
                <w:b/>
                <w:bCs/>
              </w:rPr>
              <w:t>Action</w:t>
            </w:r>
          </w:p>
        </w:tc>
        <w:tc>
          <w:tcPr>
            <w:tcW w:w="2618" w:type="dxa"/>
            <w:vAlign w:val="center"/>
          </w:tcPr>
          <w:p w14:paraId="168E4A4D" w14:textId="77777777" w:rsidR="004D19F6" w:rsidRPr="000B4FE4" w:rsidRDefault="004D19F6" w:rsidP="008B4551">
            <w:pPr>
              <w:ind w:left="0"/>
              <w:jc w:val="center"/>
              <w:rPr>
                <w:b/>
                <w:bCs/>
              </w:rPr>
            </w:pPr>
            <w:r w:rsidRPr="000B4FE4">
              <w:rPr>
                <w:b/>
                <w:bCs/>
              </w:rPr>
              <w:t>Shortcut Key</w:t>
            </w:r>
          </w:p>
        </w:tc>
      </w:tr>
      <w:tr w:rsidR="004D19F6" w:rsidRPr="00EB0768" w14:paraId="168E4A51" w14:textId="77777777" w:rsidTr="00513CF4">
        <w:trPr>
          <w:cantSplit/>
          <w:trHeight w:val="576"/>
          <w:jc w:val="center"/>
        </w:trPr>
        <w:tc>
          <w:tcPr>
            <w:tcW w:w="3004" w:type="dxa"/>
            <w:vAlign w:val="center"/>
          </w:tcPr>
          <w:p w14:paraId="168E4A4F" w14:textId="77777777" w:rsidR="004D19F6" w:rsidRPr="009C1906" w:rsidRDefault="004D19F6" w:rsidP="004D19F6">
            <w:pPr>
              <w:pStyle w:val="B1-Exhibit"/>
            </w:pPr>
            <w:r w:rsidRPr="009C1906">
              <w:t>Contact Board</w:t>
            </w:r>
          </w:p>
        </w:tc>
        <w:tc>
          <w:tcPr>
            <w:tcW w:w="2618" w:type="dxa"/>
            <w:vAlign w:val="center"/>
          </w:tcPr>
          <w:p w14:paraId="168E4A50" w14:textId="77777777" w:rsidR="004D19F6" w:rsidRPr="00513CF4" w:rsidRDefault="004D19F6" w:rsidP="00513CF4">
            <w:pPr>
              <w:pStyle w:val="B1-Exhibit"/>
              <w:tabs>
                <w:tab w:val="num" w:pos="1800"/>
              </w:tabs>
              <w:ind w:hanging="360"/>
              <w:jc w:val="center"/>
              <w:rPr>
                <w:b/>
                <w:caps/>
                <w:szCs w:val="20"/>
              </w:rPr>
            </w:pPr>
            <w:r w:rsidRPr="00513CF4">
              <w:rPr>
                <w:b/>
                <w:caps/>
                <w:szCs w:val="20"/>
              </w:rPr>
              <w:t>Alt + 1, Enter</w:t>
            </w:r>
          </w:p>
        </w:tc>
      </w:tr>
      <w:tr w:rsidR="004D19F6" w:rsidRPr="00EB0768" w14:paraId="168E4A54" w14:textId="77777777" w:rsidTr="00513CF4">
        <w:trPr>
          <w:cantSplit/>
          <w:trHeight w:val="576"/>
          <w:jc w:val="center"/>
        </w:trPr>
        <w:tc>
          <w:tcPr>
            <w:tcW w:w="3004" w:type="dxa"/>
            <w:vAlign w:val="center"/>
          </w:tcPr>
          <w:p w14:paraId="168E4A52" w14:textId="77777777" w:rsidR="004D19F6" w:rsidRPr="009C1906" w:rsidRDefault="004D19F6" w:rsidP="004D19F6">
            <w:pPr>
              <w:pStyle w:val="B1-Exhibit"/>
            </w:pPr>
            <w:r w:rsidRPr="009C1906">
              <w:t>Appointment Board</w:t>
            </w:r>
          </w:p>
        </w:tc>
        <w:tc>
          <w:tcPr>
            <w:tcW w:w="2618" w:type="dxa"/>
            <w:vAlign w:val="center"/>
          </w:tcPr>
          <w:p w14:paraId="168E4A53" w14:textId="77777777" w:rsidR="004D19F6" w:rsidRPr="00513CF4" w:rsidRDefault="004D19F6" w:rsidP="00513CF4">
            <w:pPr>
              <w:pStyle w:val="B1-Exhibit"/>
              <w:tabs>
                <w:tab w:val="num" w:pos="1800"/>
              </w:tabs>
              <w:ind w:hanging="360"/>
              <w:jc w:val="center"/>
              <w:rPr>
                <w:b/>
                <w:caps/>
                <w:szCs w:val="20"/>
              </w:rPr>
            </w:pPr>
            <w:r w:rsidRPr="00513CF4">
              <w:rPr>
                <w:b/>
                <w:caps/>
                <w:szCs w:val="20"/>
              </w:rPr>
              <w:t>Alt + 2, Enter</w:t>
            </w:r>
          </w:p>
        </w:tc>
      </w:tr>
      <w:tr w:rsidR="004D19F6" w:rsidRPr="00EB0768" w14:paraId="168E4A57" w14:textId="77777777" w:rsidTr="00513CF4">
        <w:trPr>
          <w:cantSplit/>
          <w:trHeight w:val="576"/>
          <w:jc w:val="center"/>
        </w:trPr>
        <w:tc>
          <w:tcPr>
            <w:tcW w:w="3004" w:type="dxa"/>
            <w:vAlign w:val="center"/>
          </w:tcPr>
          <w:p w14:paraId="168E4A55" w14:textId="77777777" w:rsidR="004D19F6" w:rsidRDefault="004D19F6" w:rsidP="004D19F6">
            <w:pPr>
              <w:pStyle w:val="B1-Exhibit"/>
            </w:pPr>
            <w:r w:rsidRPr="009C1906">
              <w:t>Employee Schedule</w:t>
            </w:r>
          </w:p>
        </w:tc>
        <w:tc>
          <w:tcPr>
            <w:tcW w:w="2618" w:type="dxa"/>
            <w:vAlign w:val="center"/>
          </w:tcPr>
          <w:p w14:paraId="168E4A56" w14:textId="77777777" w:rsidR="004D19F6" w:rsidRPr="00513CF4" w:rsidRDefault="004D19F6" w:rsidP="00513CF4">
            <w:pPr>
              <w:pStyle w:val="B1-Exhibit"/>
              <w:tabs>
                <w:tab w:val="num" w:pos="1800"/>
              </w:tabs>
              <w:ind w:hanging="360"/>
              <w:jc w:val="center"/>
              <w:rPr>
                <w:b/>
                <w:caps/>
                <w:szCs w:val="20"/>
              </w:rPr>
            </w:pPr>
            <w:r w:rsidRPr="00513CF4">
              <w:rPr>
                <w:b/>
                <w:caps/>
                <w:szCs w:val="20"/>
              </w:rPr>
              <w:t>Alt + 3, Enter</w:t>
            </w:r>
          </w:p>
        </w:tc>
      </w:tr>
      <w:tr w:rsidR="004D19F6" w:rsidRPr="00EB0768" w14:paraId="168E4A5A" w14:textId="77777777" w:rsidTr="00513CF4">
        <w:trPr>
          <w:cantSplit/>
          <w:trHeight w:val="576"/>
          <w:jc w:val="center"/>
        </w:trPr>
        <w:tc>
          <w:tcPr>
            <w:tcW w:w="3004" w:type="dxa"/>
            <w:vAlign w:val="center"/>
          </w:tcPr>
          <w:p w14:paraId="168E4A58" w14:textId="77777777" w:rsidR="004D19F6" w:rsidRPr="004D19F6" w:rsidRDefault="004D19F6" w:rsidP="004D19F6">
            <w:pPr>
              <w:pStyle w:val="B1-Exhibit"/>
              <w:rPr>
                <w:szCs w:val="20"/>
              </w:rPr>
            </w:pPr>
            <w:r w:rsidRPr="004D19F6">
              <w:rPr>
                <w:szCs w:val="20"/>
              </w:rPr>
              <w:t>Broadcast Messages</w:t>
            </w:r>
          </w:p>
        </w:tc>
        <w:tc>
          <w:tcPr>
            <w:tcW w:w="2618" w:type="dxa"/>
            <w:vAlign w:val="center"/>
          </w:tcPr>
          <w:p w14:paraId="168E4A59" w14:textId="77777777" w:rsidR="004D19F6" w:rsidRPr="00513CF4" w:rsidRDefault="004D19F6" w:rsidP="00513CF4">
            <w:pPr>
              <w:pStyle w:val="B1-Exhibit"/>
              <w:tabs>
                <w:tab w:val="num" w:pos="1800"/>
              </w:tabs>
              <w:ind w:hanging="360"/>
              <w:jc w:val="center"/>
              <w:rPr>
                <w:b/>
                <w:caps/>
                <w:szCs w:val="20"/>
              </w:rPr>
            </w:pPr>
            <w:r w:rsidRPr="00513CF4">
              <w:rPr>
                <w:b/>
                <w:caps/>
                <w:szCs w:val="20"/>
              </w:rPr>
              <w:t>Alt + 4, Enter</w:t>
            </w:r>
          </w:p>
        </w:tc>
      </w:tr>
      <w:tr w:rsidR="004D19F6" w:rsidRPr="00EB0768" w14:paraId="168E4A5D" w14:textId="77777777" w:rsidTr="00513CF4">
        <w:trPr>
          <w:cantSplit/>
          <w:trHeight w:val="576"/>
          <w:jc w:val="center"/>
        </w:trPr>
        <w:tc>
          <w:tcPr>
            <w:tcW w:w="3004" w:type="dxa"/>
            <w:vAlign w:val="center"/>
          </w:tcPr>
          <w:p w14:paraId="168E4A5B" w14:textId="77777777" w:rsidR="004D19F6" w:rsidRPr="004D19F6" w:rsidRDefault="004D19F6" w:rsidP="004D19F6">
            <w:pPr>
              <w:pStyle w:val="B1-Exhibit"/>
              <w:rPr>
                <w:szCs w:val="20"/>
              </w:rPr>
            </w:pPr>
            <w:r w:rsidRPr="004D19F6">
              <w:rPr>
                <w:szCs w:val="20"/>
              </w:rPr>
              <w:t>Reports</w:t>
            </w:r>
          </w:p>
        </w:tc>
        <w:tc>
          <w:tcPr>
            <w:tcW w:w="2618" w:type="dxa"/>
            <w:vAlign w:val="center"/>
          </w:tcPr>
          <w:p w14:paraId="168E4A5C" w14:textId="77777777" w:rsidR="004D19F6" w:rsidRPr="00513CF4" w:rsidRDefault="004D19F6" w:rsidP="00513CF4">
            <w:pPr>
              <w:pStyle w:val="B1-Exhibit"/>
              <w:tabs>
                <w:tab w:val="num" w:pos="1800"/>
              </w:tabs>
              <w:ind w:hanging="360"/>
              <w:jc w:val="center"/>
              <w:rPr>
                <w:b/>
                <w:caps/>
                <w:szCs w:val="20"/>
              </w:rPr>
            </w:pPr>
            <w:r w:rsidRPr="00513CF4">
              <w:rPr>
                <w:b/>
                <w:caps/>
                <w:szCs w:val="20"/>
              </w:rPr>
              <w:t>Alt + 5, Enter</w:t>
            </w:r>
          </w:p>
        </w:tc>
      </w:tr>
      <w:tr w:rsidR="004D19F6" w:rsidRPr="00EB0768" w14:paraId="168E4A60" w14:textId="77777777" w:rsidTr="00513CF4">
        <w:trPr>
          <w:cantSplit/>
          <w:trHeight w:val="576"/>
          <w:jc w:val="center"/>
        </w:trPr>
        <w:tc>
          <w:tcPr>
            <w:tcW w:w="3004" w:type="dxa"/>
            <w:vAlign w:val="center"/>
          </w:tcPr>
          <w:p w14:paraId="168E4A5E" w14:textId="77777777" w:rsidR="004D19F6" w:rsidRPr="004D19F6" w:rsidRDefault="004D19F6" w:rsidP="004D19F6">
            <w:pPr>
              <w:pStyle w:val="B1-Exhibit"/>
              <w:rPr>
                <w:szCs w:val="20"/>
              </w:rPr>
            </w:pPr>
            <w:r w:rsidRPr="004D19F6">
              <w:rPr>
                <w:szCs w:val="20"/>
              </w:rPr>
              <w:t>Admin</w:t>
            </w:r>
          </w:p>
        </w:tc>
        <w:tc>
          <w:tcPr>
            <w:tcW w:w="2618" w:type="dxa"/>
            <w:vAlign w:val="center"/>
          </w:tcPr>
          <w:p w14:paraId="168E4A5F" w14:textId="77777777" w:rsidR="004D19F6" w:rsidRPr="00513CF4" w:rsidRDefault="004D19F6" w:rsidP="00513CF4">
            <w:pPr>
              <w:pStyle w:val="B1-Exhibit"/>
              <w:tabs>
                <w:tab w:val="num" w:pos="1800"/>
              </w:tabs>
              <w:ind w:hanging="360"/>
              <w:jc w:val="center"/>
              <w:rPr>
                <w:b/>
                <w:caps/>
                <w:szCs w:val="20"/>
              </w:rPr>
            </w:pPr>
            <w:r w:rsidRPr="00513CF4">
              <w:rPr>
                <w:b/>
                <w:caps/>
                <w:szCs w:val="20"/>
              </w:rPr>
              <w:t>Alt + 6, Enter</w:t>
            </w:r>
          </w:p>
        </w:tc>
      </w:tr>
      <w:tr w:rsidR="004D19F6" w:rsidRPr="00EB0768" w14:paraId="168E4A63" w14:textId="77777777" w:rsidTr="00513CF4">
        <w:trPr>
          <w:cantSplit/>
          <w:trHeight w:val="576"/>
          <w:jc w:val="center"/>
        </w:trPr>
        <w:tc>
          <w:tcPr>
            <w:tcW w:w="3004" w:type="dxa"/>
            <w:vAlign w:val="center"/>
          </w:tcPr>
          <w:p w14:paraId="168E4A61" w14:textId="77777777" w:rsidR="004D19F6" w:rsidRPr="004D19F6" w:rsidRDefault="004D19F6" w:rsidP="004D19F6">
            <w:pPr>
              <w:pStyle w:val="B1-Exhibit"/>
              <w:rPr>
                <w:szCs w:val="20"/>
              </w:rPr>
            </w:pPr>
            <w:r w:rsidRPr="004D19F6">
              <w:rPr>
                <w:szCs w:val="20"/>
              </w:rPr>
              <w:t>User Guide</w:t>
            </w:r>
          </w:p>
        </w:tc>
        <w:tc>
          <w:tcPr>
            <w:tcW w:w="2618" w:type="dxa"/>
            <w:vAlign w:val="center"/>
          </w:tcPr>
          <w:p w14:paraId="168E4A62" w14:textId="77777777" w:rsidR="004D19F6" w:rsidRPr="00513CF4" w:rsidRDefault="004D19F6" w:rsidP="00513CF4">
            <w:pPr>
              <w:pStyle w:val="B1-Exhibit"/>
              <w:tabs>
                <w:tab w:val="num" w:pos="1800"/>
              </w:tabs>
              <w:ind w:hanging="360"/>
              <w:jc w:val="center"/>
              <w:rPr>
                <w:b/>
                <w:caps/>
                <w:szCs w:val="20"/>
              </w:rPr>
            </w:pPr>
            <w:r w:rsidRPr="00513CF4">
              <w:rPr>
                <w:b/>
                <w:caps/>
                <w:szCs w:val="20"/>
              </w:rPr>
              <w:t>Alt + 7, Enter</w:t>
            </w:r>
          </w:p>
        </w:tc>
      </w:tr>
      <w:tr w:rsidR="004D19F6" w:rsidRPr="00EB0768" w14:paraId="168E4A66" w14:textId="77777777" w:rsidTr="00513CF4">
        <w:trPr>
          <w:cantSplit/>
          <w:trHeight w:val="576"/>
          <w:jc w:val="center"/>
        </w:trPr>
        <w:tc>
          <w:tcPr>
            <w:tcW w:w="3004" w:type="dxa"/>
            <w:vAlign w:val="center"/>
          </w:tcPr>
          <w:p w14:paraId="168E4A64" w14:textId="77777777" w:rsidR="004D19F6" w:rsidRPr="004D19F6" w:rsidRDefault="004D19F6" w:rsidP="004D19F6">
            <w:pPr>
              <w:pStyle w:val="B1-Exhibit"/>
              <w:rPr>
                <w:szCs w:val="20"/>
              </w:rPr>
            </w:pPr>
            <w:r w:rsidRPr="004D19F6">
              <w:rPr>
                <w:szCs w:val="20"/>
              </w:rPr>
              <w:t>Profile</w:t>
            </w:r>
          </w:p>
        </w:tc>
        <w:tc>
          <w:tcPr>
            <w:tcW w:w="2618" w:type="dxa"/>
            <w:vAlign w:val="center"/>
          </w:tcPr>
          <w:p w14:paraId="168E4A65" w14:textId="77777777" w:rsidR="004D19F6" w:rsidRPr="00513CF4" w:rsidRDefault="004D19F6" w:rsidP="00513CF4">
            <w:pPr>
              <w:pStyle w:val="B1-Exhibit"/>
              <w:keepNext/>
              <w:tabs>
                <w:tab w:val="num" w:pos="1800"/>
              </w:tabs>
              <w:ind w:hanging="360"/>
              <w:jc w:val="center"/>
              <w:rPr>
                <w:b/>
                <w:caps/>
                <w:szCs w:val="20"/>
              </w:rPr>
            </w:pPr>
            <w:r w:rsidRPr="00513CF4">
              <w:rPr>
                <w:b/>
                <w:caps/>
                <w:szCs w:val="20"/>
              </w:rPr>
              <w:t>Alt + 8, Enter</w:t>
            </w:r>
          </w:p>
        </w:tc>
      </w:tr>
    </w:tbl>
    <w:p w14:paraId="349DE341" w14:textId="54817164" w:rsidR="00D07C33" w:rsidRPr="00E36EE9" w:rsidRDefault="00D07C33">
      <w:pPr>
        <w:pStyle w:val="Caption"/>
        <w:rPr>
          <w:b w:val="0"/>
        </w:rPr>
      </w:pPr>
      <w:bookmarkStart w:id="77" w:name="_Toc315166633"/>
      <w:bookmarkStart w:id="78" w:name="_Toc317079512"/>
      <w:bookmarkStart w:id="79" w:name="_Toc325529649"/>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Pr>
          <w:b w:val="0"/>
          <w:noProof/>
        </w:rPr>
        <w:t>14</w:t>
      </w:r>
      <w:r w:rsidRPr="00E36EE9">
        <w:rPr>
          <w:b w:val="0"/>
        </w:rPr>
        <w:fldChar w:fldCharType="end"/>
      </w:r>
      <w:r w:rsidRPr="00E36EE9">
        <w:rPr>
          <w:b w:val="0"/>
        </w:rPr>
        <w:t>:  Primary Bar Navigation Links</w:t>
      </w:r>
    </w:p>
    <w:p w14:paraId="168E4A67" w14:textId="77777777" w:rsidR="006B7908" w:rsidRPr="00EB0768" w:rsidRDefault="006B7908" w:rsidP="006B7908">
      <w:pPr>
        <w:pStyle w:val="Heading3"/>
      </w:pPr>
      <w:bookmarkStart w:id="80" w:name="_Toc345945986"/>
      <w:r>
        <w:t>Contact Board</w:t>
      </w:r>
      <w:bookmarkEnd w:id="80"/>
    </w:p>
    <w:tbl>
      <w:tblPr>
        <w:tblStyle w:val="TableGrid"/>
        <w:tblW w:w="0" w:type="auto"/>
        <w:jc w:val="center"/>
        <w:tblLook w:val="04A0" w:firstRow="1" w:lastRow="0" w:firstColumn="1" w:lastColumn="0" w:noHBand="0" w:noVBand="1"/>
        <w:tblCaption w:val="Table 15"/>
        <w:tblDescription w:val="Contact Board"/>
      </w:tblPr>
      <w:tblGrid>
        <w:gridCol w:w="3004"/>
        <w:gridCol w:w="2880"/>
      </w:tblGrid>
      <w:tr w:rsidR="006B7908" w:rsidRPr="00EB0768" w14:paraId="168E4A6A" w14:textId="77777777" w:rsidTr="008B4551">
        <w:trPr>
          <w:cantSplit/>
          <w:tblHeader/>
          <w:jc w:val="center"/>
        </w:trPr>
        <w:tc>
          <w:tcPr>
            <w:tcW w:w="3004" w:type="dxa"/>
            <w:vAlign w:val="center"/>
          </w:tcPr>
          <w:p w14:paraId="168E4A68" w14:textId="77777777" w:rsidR="006B7908" w:rsidRPr="00EB0768" w:rsidRDefault="006B7908" w:rsidP="008B4551">
            <w:pPr>
              <w:ind w:left="0"/>
              <w:jc w:val="center"/>
              <w:rPr>
                <w:b/>
                <w:bCs/>
              </w:rPr>
            </w:pPr>
            <w:r>
              <w:rPr>
                <w:b/>
                <w:bCs/>
              </w:rPr>
              <w:t>Action</w:t>
            </w:r>
          </w:p>
        </w:tc>
        <w:tc>
          <w:tcPr>
            <w:tcW w:w="2880" w:type="dxa"/>
            <w:vAlign w:val="center"/>
          </w:tcPr>
          <w:p w14:paraId="168E4A69" w14:textId="77777777" w:rsidR="006B7908" w:rsidRPr="000B4FE4" w:rsidRDefault="006B7908" w:rsidP="006B7908">
            <w:pPr>
              <w:ind w:left="0"/>
              <w:jc w:val="center"/>
              <w:rPr>
                <w:b/>
                <w:bCs/>
              </w:rPr>
            </w:pPr>
            <w:r w:rsidRPr="000B4FE4">
              <w:rPr>
                <w:b/>
                <w:bCs/>
              </w:rPr>
              <w:t>Shortcut Key</w:t>
            </w:r>
          </w:p>
        </w:tc>
      </w:tr>
      <w:tr w:rsidR="006B7908" w:rsidRPr="00EB0768" w14:paraId="168E4A6D" w14:textId="77777777" w:rsidTr="008B4551">
        <w:trPr>
          <w:cantSplit/>
          <w:trHeight w:val="576"/>
          <w:jc w:val="center"/>
        </w:trPr>
        <w:tc>
          <w:tcPr>
            <w:tcW w:w="3004" w:type="dxa"/>
            <w:vAlign w:val="center"/>
          </w:tcPr>
          <w:p w14:paraId="168E4A6B" w14:textId="77777777" w:rsidR="006B7908" w:rsidRPr="009C1906" w:rsidRDefault="006B7908" w:rsidP="008B4551">
            <w:pPr>
              <w:pStyle w:val="B1-Exhibit"/>
            </w:pPr>
            <w:r>
              <w:t>Add Appointment</w:t>
            </w:r>
          </w:p>
        </w:tc>
        <w:tc>
          <w:tcPr>
            <w:tcW w:w="2880" w:type="dxa"/>
            <w:vAlign w:val="center"/>
          </w:tcPr>
          <w:p w14:paraId="168E4A6C" w14:textId="77777777" w:rsidR="006B7908" w:rsidRPr="00C451B1" w:rsidRDefault="006B7908" w:rsidP="006B7908">
            <w:pPr>
              <w:pStyle w:val="B1-Exhibit"/>
              <w:tabs>
                <w:tab w:val="num" w:pos="1800"/>
              </w:tabs>
              <w:ind w:hanging="360"/>
              <w:jc w:val="center"/>
              <w:rPr>
                <w:b/>
                <w:caps/>
                <w:szCs w:val="20"/>
              </w:rPr>
            </w:pPr>
            <w:r w:rsidRPr="00C451B1">
              <w:rPr>
                <w:b/>
                <w:caps/>
                <w:szCs w:val="20"/>
              </w:rPr>
              <w:t>Alt + A</w:t>
            </w:r>
          </w:p>
        </w:tc>
      </w:tr>
      <w:tr w:rsidR="006B7908" w:rsidRPr="00EB0768" w14:paraId="168E4A70" w14:textId="77777777" w:rsidTr="008B4551">
        <w:trPr>
          <w:cantSplit/>
          <w:trHeight w:val="576"/>
          <w:jc w:val="center"/>
        </w:trPr>
        <w:tc>
          <w:tcPr>
            <w:tcW w:w="3004" w:type="dxa"/>
            <w:vAlign w:val="center"/>
          </w:tcPr>
          <w:p w14:paraId="168E4A6E" w14:textId="77777777" w:rsidR="006B7908" w:rsidRPr="009C1906" w:rsidRDefault="006B7908" w:rsidP="008B4551">
            <w:pPr>
              <w:pStyle w:val="B1-Exhibit"/>
            </w:pPr>
            <w:r>
              <w:t>Add Visitor</w:t>
            </w:r>
          </w:p>
        </w:tc>
        <w:tc>
          <w:tcPr>
            <w:tcW w:w="2880" w:type="dxa"/>
            <w:vAlign w:val="center"/>
          </w:tcPr>
          <w:p w14:paraId="168E4A6F" w14:textId="77777777" w:rsidR="006B7908" w:rsidRPr="00C451B1" w:rsidRDefault="006B7908" w:rsidP="006B7908">
            <w:pPr>
              <w:pStyle w:val="B1-Exhibit"/>
              <w:tabs>
                <w:tab w:val="num" w:pos="1800"/>
              </w:tabs>
              <w:ind w:hanging="360"/>
              <w:jc w:val="center"/>
              <w:rPr>
                <w:b/>
                <w:caps/>
                <w:szCs w:val="20"/>
              </w:rPr>
            </w:pPr>
            <w:r w:rsidRPr="00C451B1">
              <w:rPr>
                <w:b/>
                <w:caps/>
                <w:szCs w:val="20"/>
              </w:rPr>
              <w:t>Alt + V</w:t>
            </w:r>
          </w:p>
        </w:tc>
      </w:tr>
      <w:tr w:rsidR="006B7908" w:rsidRPr="00EB0768" w14:paraId="168E4A73" w14:textId="77777777" w:rsidTr="008B4551">
        <w:trPr>
          <w:cantSplit/>
          <w:trHeight w:val="576"/>
          <w:jc w:val="center"/>
        </w:trPr>
        <w:tc>
          <w:tcPr>
            <w:tcW w:w="3004" w:type="dxa"/>
            <w:vAlign w:val="center"/>
          </w:tcPr>
          <w:p w14:paraId="168E4A71" w14:textId="77777777" w:rsidR="006B7908" w:rsidRDefault="006B7908" w:rsidP="008B4551">
            <w:pPr>
              <w:pStyle w:val="B1-Exhibit"/>
            </w:pPr>
            <w:r>
              <w:t>Call Contact</w:t>
            </w:r>
          </w:p>
        </w:tc>
        <w:tc>
          <w:tcPr>
            <w:tcW w:w="2880" w:type="dxa"/>
            <w:vAlign w:val="center"/>
          </w:tcPr>
          <w:p w14:paraId="168E4A72" w14:textId="77777777" w:rsidR="006B7908" w:rsidRPr="00C451B1" w:rsidRDefault="006B7908" w:rsidP="006B7908">
            <w:pPr>
              <w:pStyle w:val="B1-Exhibit"/>
              <w:tabs>
                <w:tab w:val="num" w:pos="1800"/>
              </w:tabs>
              <w:ind w:hanging="360"/>
              <w:jc w:val="center"/>
              <w:rPr>
                <w:b/>
                <w:caps/>
                <w:szCs w:val="20"/>
              </w:rPr>
            </w:pPr>
            <w:r w:rsidRPr="00C451B1">
              <w:rPr>
                <w:b/>
                <w:caps/>
                <w:szCs w:val="20"/>
              </w:rPr>
              <w:t>Alt + O</w:t>
            </w:r>
          </w:p>
        </w:tc>
      </w:tr>
      <w:tr w:rsidR="006B7908" w:rsidRPr="00EB0768" w14:paraId="168E4A76" w14:textId="77777777" w:rsidTr="008B4551">
        <w:trPr>
          <w:cantSplit/>
          <w:trHeight w:val="576"/>
          <w:jc w:val="center"/>
        </w:trPr>
        <w:tc>
          <w:tcPr>
            <w:tcW w:w="3004" w:type="dxa"/>
            <w:vAlign w:val="center"/>
          </w:tcPr>
          <w:p w14:paraId="168E4A74" w14:textId="77777777" w:rsidR="006B7908" w:rsidRPr="004D19F6" w:rsidRDefault="006B7908" w:rsidP="008B4551">
            <w:pPr>
              <w:pStyle w:val="B1-Exhibit"/>
              <w:rPr>
                <w:szCs w:val="20"/>
              </w:rPr>
            </w:pPr>
            <w:r>
              <w:rPr>
                <w:szCs w:val="20"/>
              </w:rPr>
              <w:t>Completed</w:t>
            </w:r>
          </w:p>
        </w:tc>
        <w:tc>
          <w:tcPr>
            <w:tcW w:w="2880" w:type="dxa"/>
            <w:vAlign w:val="center"/>
          </w:tcPr>
          <w:p w14:paraId="168E4A75" w14:textId="77777777" w:rsidR="006B7908" w:rsidRPr="00C451B1" w:rsidRDefault="006B7908" w:rsidP="006B7908">
            <w:pPr>
              <w:pStyle w:val="B1-Exhibit"/>
              <w:tabs>
                <w:tab w:val="num" w:pos="1800"/>
              </w:tabs>
              <w:ind w:hanging="360"/>
              <w:jc w:val="center"/>
              <w:rPr>
                <w:b/>
                <w:caps/>
                <w:szCs w:val="20"/>
              </w:rPr>
            </w:pPr>
            <w:r w:rsidRPr="00C451B1">
              <w:rPr>
                <w:b/>
                <w:caps/>
                <w:szCs w:val="20"/>
              </w:rPr>
              <w:t>Alt + M</w:t>
            </w:r>
          </w:p>
        </w:tc>
      </w:tr>
      <w:tr w:rsidR="006B7908" w:rsidRPr="00EB0768" w14:paraId="168E4A79" w14:textId="77777777" w:rsidTr="008B4551">
        <w:trPr>
          <w:cantSplit/>
          <w:trHeight w:val="576"/>
          <w:jc w:val="center"/>
        </w:trPr>
        <w:tc>
          <w:tcPr>
            <w:tcW w:w="3004" w:type="dxa"/>
            <w:vAlign w:val="center"/>
          </w:tcPr>
          <w:p w14:paraId="168E4A77" w14:textId="77777777" w:rsidR="006B7908" w:rsidRPr="004D19F6" w:rsidRDefault="006B7908" w:rsidP="008B4551">
            <w:pPr>
              <w:pStyle w:val="B1-Exhibit"/>
              <w:rPr>
                <w:szCs w:val="20"/>
              </w:rPr>
            </w:pPr>
            <w:r>
              <w:rPr>
                <w:szCs w:val="20"/>
              </w:rPr>
              <w:t>Contact Info</w:t>
            </w:r>
          </w:p>
        </w:tc>
        <w:tc>
          <w:tcPr>
            <w:tcW w:w="2880" w:type="dxa"/>
            <w:vAlign w:val="center"/>
          </w:tcPr>
          <w:p w14:paraId="168E4A78" w14:textId="77777777" w:rsidR="006B7908" w:rsidRPr="00C451B1" w:rsidRDefault="006B7908" w:rsidP="006B7908">
            <w:pPr>
              <w:pStyle w:val="B1-Exhibit"/>
              <w:tabs>
                <w:tab w:val="num" w:pos="1800"/>
              </w:tabs>
              <w:ind w:hanging="360"/>
              <w:jc w:val="center"/>
              <w:rPr>
                <w:b/>
                <w:caps/>
                <w:szCs w:val="20"/>
              </w:rPr>
            </w:pPr>
            <w:r w:rsidRPr="00C451B1">
              <w:rPr>
                <w:b/>
                <w:caps/>
                <w:szCs w:val="20"/>
              </w:rPr>
              <w:t>Alt + C</w:t>
            </w:r>
          </w:p>
        </w:tc>
      </w:tr>
      <w:tr w:rsidR="006B7908" w:rsidRPr="00EB0768" w14:paraId="168E4A7C" w14:textId="77777777" w:rsidTr="008B4551">
        <w:trPr>
          <w:cantSplit/>
          <w:trHeight w:val="576"/>
          <w:jc w:val="center"/>
        </w:trPr>
        <w:tc>
          <w:tcPr>
            <w:tcW w:w="3004" w:type="dxa"/>
            <w:vAlign w:val="center"/>
          </w:tcPr>
          <w:p w14:paraId="168E4A7A" w14:textId="77777777" w:rsidR="006B7908" w:rsidRPr="004D19F6" w:rsidRDefault="006B7908" w:rsidP="008B4551">
            <w:pPr>
              <w:pStyle w:val="B1-Exhibit"/>
              <w:rPr>
                <w:szCs w:val="20"/>
              </w:rPr>
            </w:pPr>
            <w:r>
              <w:rPr>
                <w:szCs w:val="20"/>
              </w:rPr>
              <w:t>No Response</w:t>
            </w:r>
          </w:p>
        </w:tc>
        <w:tc>
          <w:tcPr>
            <w:tcW w:w="2880" w:type="dxa"/>
            <w:vAlign w:val="center"/>
          </w:tcPr>
          <w:p w14:paraId="168E4A7B" w14:textId="77777777" w:rsidR="006B7908" w:rsidRPr="00C451B1" w:rsidRDefault="006B7908" w:rsidP="006B7908">
            <w:pPr>
              <w:pStyle w:val="B1-Exhibit"/>
              <w:tabs>
                <w:tab w:val="num" w:pos="1800"/>
              </w:tabs>
              <w:ind w:hanging="360"/>
              <w:jc w:val="center"/>
              <w:rPr>
                <w:b/>
                <w:caps/>
                <w:szCs w:val="20"/>
              </w:rPr>
            </w:pPr>
            <w:r w:rsidRPr="00C451B1">
              <w:rPr>
                <w:b/>
                <w:caps/>
                <w:szCs w:val="20"/>
              </w:rPr>
              <w:t>Alt + N</w:t>
            </w:r>
          </w:p>
        </w:tc>
      </w:tr>
      <w:tr w:rsidR="006B7908" w:rsidRPr="00EB0768" w14:paraId="168E4A7F" w14:textId="77777777" w:rsidTr="008B4551">
        <w:trPr>
          <w:cantSplit/>
          <w:trHeight w:val="576"/>
          <w:jc w:val="center"/>
        </w:trPr>
        <w:tc>
          <w:tcPr>
            <w:tcW w:w="3004" w:type="dxa"/>
            <w:vAlign w:val="center"/>
          </w:tcPr>
          <w:p w14:paraId="168E4A7D" w14:textId="77777777" w:rsidR="006B7908" w:rsidRPr="004D19F6" w:rsidRDefault="006B7908" w:rsidP="008B4551">
            <w:pPr>
              <w:pStyle w:val="B1-Exhibit"/>
              <w:rPr>
                <w:szCs w:val="20"/>
              </w:rPr>
            </w:pPr>
            <w:r>
              <w:rPr>
                <w:szCs w:val="20"/>
              </w:rPr>
              <w:t>Print</w:t>
            </w:r>
          </w:p>
        </w:tc>
        <w:tc>
          <w:tcPr>
            <w:tcW w:w="2880" w:type="dxa"/>
            <w:vAlign w:val="center"/>
          </w:tcPr>
          <w:p w14:paraId="168E4A7E" w14:textId="77777777" w:rsidR="006B7908" w:rsidRPr="00C451B1" w:rsidRDefault="006B7908" w:rsidP="006B7908">
            <w:pPr>
              <w:pStyle w:val="B1-Exhibit"/>
              <w:tabs>
                <w:tab w:val="num" w:pos="1800"/>
              </w:tabs>
              <w:ind w:hanging="360"/>
              <w:jc w:val="center"/>
              <w:rPr>
                <w:b/>
                <w:caps/>
                <w:szCs w:val="20"/>
              </w:rPr>
            </w:pPr>
            <w:r w:rsidRPr="00C451B1">
              <w:rPr>
                <w:b/>
                <w:caps/>
                <w:szCs w:val="20"/>
              </w:rPr>
              <w:t>Alt + P</w:t>
            </w:r>
          </w:p>
        </w:tc>
      </w:tr>
      <w:tr w:rsidR="006B7908" w:rsidRPr="00EB0768" w14:paraId="168E4A82" w14:textId="77777777" w:rsidTr="008B4551">
        <w:trPr>
          <w:cantSplit/>
          <w:trHeight w:val="576"/>
          <w:jc w:val="center"/>
        </w:trPr>
        <w:tc>
          <w:tcPr>
            <w:tcW w:w="3004" w:type="dxa"/>
            <w:vAlign w:val="center"/>
          </w:tcPr>
          <w:p w14:paraId="168E4A80" w14:textId="77777777" w:rsidR="006B7908" w:rsidRPr="004D19F6" w:rsidRDefault="006B7908" w:rsidP="008B4551">
            <w:pPr>
              <w:pStyle w:val="B1-Exhibit"/>
              <w:rPr>
                <w:szCs w:val="20"/>
              </w:rPr>
            </w:pPr>
            <w:r>
              <w:rPr>
                <w:szCs w:val="20"/>
              </w:rPr>
              <w:t>Refer</w:t>
            </w:r>
          </w:p>
        </w:tc>
        <w:tc>
          <w:tcPr>
            <w:tcW w:w="2880" w:type="dxa"/>
            <w:vAlign w:val="center"/>
          </w:tcPr>
          <w:p w14:paraId="168E4A81" w14:textId="77777777" w:rsidR="006B7908" w:rsidRPr="00E36EE9" w:rsidRDefault="006B7908" w:rsidP="00E36EE9">
            <w:pPr>
              <w:pStyle w:val="B1-Exhibit"/>
              <w:keepNext/>
              <w:tabs>
                <w:tab w:val="num" w:pos="1800"/>
              </w:tabs>
              <w:ind w:hanging="360"/>
              <w:jc w:val="center"/>
              <w:rPr>
                <w:b/>
                <w:caps/>
                <w:szCs w:val="20"/>
              </w:rPr>
            </w:pPr>
            <w:r w:rsidRPr="00E36EE9">
              <w:rPr>
                <w:b/>
                <w:caps/>
                <w:szCs w:val="20"/>
              </w:rPr>
              <w:t>Alt + R</w:t>
            </w:r>
          </w:p>
        </w:tc>
      </w:tr>
    </w:tbl>
    <w:p w14:paraId="539A0E8E" w14:textId="76943B8E" w:rsidR="00D07C33" w:rsidRPr="00E36EE9" w:rsidRDefault="00D07C33">
      <w:pPr>
        <w:pStyle w:val="Caption"/>
        <w:rPr>
          <w:b w:val="0"/>
        </w:rPr>
      </w:pPr>
      <w:r w:rsidRPr="00E36EE9">
        <w:rPr>
          <w:b w:val="0"/>
        </w:rPr>
        <w:t xml:space="preserve">Table </w:t>
      </w:r>
      <w:r w:rsidRPr="00E36EE9">
        <w:rPr>
          <w:b w:val="0"/>
        </w:rPr>
        <w:fldChar w:fldCharType="begin"/>
      </w:r>
      <w:r w:rsidRPr="00E36EE9">
        <w:rPr>
          <w:b w:val="0"/>
        </w:rPr>
        <w:instrText xml:space="preserve"> SEQ Table \* ARABIC </w:instrText>
      </w:r>
      <w:r w:rsidRPr="00E36EE9">
        <w:rPr>
          <w:b w:val="0"/>
        </w:rPr>
        <w:fldChar w:fldCharType="separate"/>
      </w:r>
      <w:r>
        <w:rPr>
          <w:b w:val="0"/>
          <w:noProof/>
        </w:rPr>
        <w:t>15</w:t>
      </w:r>
      <w:r w:rsidRPr="00E36EE9">
        <w:rPr>
          <w:b w:val="0"/>
        </w:rPr>
        <w:fldChar w:fldCharType="end"/>
      </w:r>
      <w:r w:rsidRPr="00E36EE9">
        <w:rPr>
          <w:b w:val="0"/>
        </w:rPr>
        <w:t>:  Contact Board</w:t>
      </w:r>
    </w:p>
    <w:p w14:paraId="168E4A83" w14:textId="77777777" w:rsidR="008B4551" w:rsidRPr="00EB0768" w:rsidRDefault="008B4551" w:rsidP="008B4551">
      <w:pPr>
        <w:pStyle w:val="Heading3"/>
      </w:pPr>
      <w:bookmarkStart w:id="81" w:name="_Toc345945987"/>
      <w:r>
        <w:t>Customer Service Record Query</w:t>
      </w:r>
      <w:bookmarkEnd w:id="81"/>
    </w:p>
    <w:tbl>
      <w:tblPr>
        <w:tblStyle w:val="TableGrid"/>
        <w:tblW w:w="0" w:type="auto"/>
        <w:jc w:val="center"/>
        <w:tblLook w:val="04A0" w:firstRow="1" w:lastRow="0" w:firstColumn="1" w:lastColumn="0" w:noHBand="0" w:noVBand="1"/>
        <w:tblCaption w:val="Table 16"/>
        <w:tblDescription w:val="Customer Service Record Query"/>
      </w:tblPr>
      <w:tblGrid>
        <w:gridCol w:w="3004"/>
        <w:gridCol w:w="2880"/>
      </w:tblGrid>
      <w:tr w:rsidR="008B4551" w:rsidRPr="00EB0768" w14:paraId="168E4A86" w14:textId="77777777" w:rsidTr="008B4551">
        <w:trPr>
          <w:cantSplit/>
          <w:tblHeader/>
          <w:jc w:val="center"/>
        </w:trPr>
        <w:tc>
          <w:tcPr>
            <w:tcW w:w="3004" w:type="dxa"/>
            <w:vAlign w:val="center"/>
          </w:tcPr>
          <w:p w14:paraId="168E4A84" w14:textId="77777777" w:rsidR="008B4551" w:rsidRPr="00EB0768" w:rsidRDefault="008B4551" w:rsidP="008B4551">
            <w:pPr>
              <w:ind w:left="0"/>
              <w:jc w:val="center"/>
              <w:rPr>
                <w:b/>
                <w:bCs/>
              </w:rPr>
            </w:pPr>
            <w:r>
              <w:rPr>
                <w:b/>
                <w:bCs/>
              </w:rPr>
              <w:t>Action</w:t>
            </w:r>
          </w:p>
        </w:tc>
        <w:tc>
          <w:tcPr>
            <w:tcW w:w="2880" w:type="dxa"/>
            <w:vAlign w:val="center"/>
          </w:tcPr>
          <w:p w14:paraId="168E4A85" w14:textId="77777777" w:rsidR="008B4551" w:rsidRPr="000B4FE4" w:rsidRDefault="008B4551" w:rsidP="008B4551">
            <w:pPr>
              <w:ind w:left="0"/>
              <w:jc w:val="center"/>
              <w:rPr>
                <w:b/>
                <w:bCs/>
              </w:rPr>
            </w:pPr>
            <w:r w:rsidRPr="000B4FE4">
              <w:rPr>
                <w:b/>
                <w:bCs/>
              </w:rPr>
              <w:t>Shortcut Key</w:t>
            </w:r>
          </w:p>
        </w:tc>
      </w:tr>
      <w:tr w:rsidR="008B4551" w:rsidRPr="00EB0768" w14:paraId="168E4A89" w14:textId="77777777" w:rsidTr="008B4551">
        <w:trPr>
          <w:cantSplit/>
          <w:trHeight w:val="576"/>
          <w:jc w:val="center"/>
        </w:trPr>
        <w:tc>
          <w:tcPr>
            <w:tcW w:w="3004" w:type="dxa"/>
            <w:vAlign w:val="center"/>
          </w:tcPr>
          <w:p w14:paraId="168E4A87" w14:textId="77777777" w:rsidR="008B4551" w:rsidRPr="009C1906" w:rsidRDefault="008B4551" w:rsidP="008B4551">
            <w:pPr>
              <w:pStyle w:val="B1-Exhibit"/>
            </w:pPr>
            <w:r>
              <w:t>Back to Contact Board</w:t>
            </w:r>
          </w:p>
        </w:tc>
        <w:tc>
          <w:tcPr>
            <w:tcW w:w="2880" w:type="dxa"/>
            <w:vAlign w:val="center"/>
          </w:tcPr>
          <w:p w14:paraId="168E4A88" w14:textId="77777777" w:rsidR="008B4551" w:rsidRPr="00C451B1" w:rsidRDefault="008B4551" w:rsidP="008B4551">
            <w:pPr>
              <w:pStyle w:val="B1-Exhibit"/>
              <w:tabs>
                <w:tab w:val="num" w:pos="1800"/>
              </w:tabs>
              <w:ind w:hanging="360"/>
              <w:jc w:val="center"/>
              <w:rPr>
                <w:b/>
                <w:caps/>
                <w:szCs w:val="20"/>
              </w:rPr>
            </w:pPr>
            <w:r w:rsidRPr="00C451B1">
              <w:rPr>
                <w:b/>
                <w:caps/>
                <w:szCs w:val="20"/>
              </w:rPr>
              <w:t>Alt + C</w:t>
            </w:r>
          </w:p>
        </w:tc>
      </w:tr>
      <w:tr w:rsidR="008B4551" w:rsidRPr="00EB0768" w14:paraId="168E4A8C" w14:textId="77777777" w:rsidTr="008B4551">
        <w:trPr>
          <w:cantSplit/>
          <w:trHeight w:val="576"/>
          <w:jc w:val="center"/>
        </w:trPr>
        <w:tc>
          <w:tcPr>
            <w:tcW w:w="3004" w:type="dxa"/>
            <w:vAlign w:val="center"/>
          </w:tcPr>
          <w:p w14:paraId="168E4A8A" w14:textId="77777777" w:rsidR="008B4551" w:rsidRPr="009C1906" w:rsidRDefault="008B4551" w:rsidP="008B4551">
            <w:pPr>
              <w:pStyle w:val="B1-Exhibit"/>
            </w:pPr>
            <w:r>
              <w:t>Cancel</w:t>
            </w:r>
          </w:p>
        </w:tc>
        <w:tc>
          <w:tcPr>
            <w:tcW w:w="2880" w:type="dxa"/>
            <w:vAlign w:val="center"/>
          </w:tcPr>
          <w:p w14:paraId="168E4A8B" w14:textId="77777777" w:rsidR="008B4551" w:rsidRPr="00C451B1" w:rsidRDefault="008B4551" w:rsidP="008B4551">
            <w:pPr>
              <w:pStyle w:val="B1-Exhibit"/>
              <w:tabs>
                <w:tab w:val="num" w:pos="1800"/>
              </w:tabs>
              <w:ind w:hanging="360"/>
              <w:jc w:val="center"/>
              <w:rPr>
                <w:b/>
                <w:caps/>
                <w:szCs w:val="20"/>
              </w:rPr>
            </w:pPr>
            <w:r w:rsidRPr="00C451B1">
              <w:rPr>
                <w:b/>
                <w:caps/>
                <w:szCs w:val="20"/>
              </w:rPr>
              <w:t>Alt + L</w:t>
            </w:r>
          </w:p>
        </w:tc>
      </w:tr>
      <w:tr w:rsidR="008B4551" w:rsidRPr="00EB0768" w14:paraId="168E4A8F" w14:textId="77777777" w:rsidTr="008B4551">
        <w:trPr>
          <w:cantSplit/>
          <w:trHeight w:val="576"/>
          <w:jc w:val="center"/>
        </w:trPr>
        <w:tc>
          <w:tcPr>
            <w:tcW w:w="3004" w:type="dxa"/>
            <w:vAlign w:val="center"/>
          </w:tcPr>
          <w:p w14:paraId="168E4A8D" w14:textId="77777777" w:rsidR="008B4551" w:rsidRDefault="008B4551" w:rsidP="008B4551">
            <w:pPr>
              <w:pStyle w:val="B1-Exhibit"/>
            </w:pPr>
            <w:r>
              <w:t>Ok</w:t>
            </w:r>
          </w:p>
        </w:tc>
        <w:tc>
          <w:tcPr>
            <w:tcW w:w="2880" w:type="dxa"/>
            <w:vAlign w:val="center"/>
          </w:tcPr>
          <w:p w14:paraId="168E4A8E" w14:textId="77777777" w:rsidR="008B4551" w:rsidRPr="00C451B1" w:rsidRDefault="008B4551" w:rsidP="008B4551">
            <w:pPr>
              <w:pStyle w:val="B1-Exhibit"/>
              <w:tabs>
                <w:tab w:val="num" w:pos="1800"/>
              </w:tabs>
              <w:ind w:hanging="360"/>
              <w:jc w:val="center"/>
              <w:rPr>
                <w:b/>
                <w:caps/>
                <w:szCs w:val="20"/>
              </w:rPr>
            </w:pPr>
            <w:r w:rsidRPr="00C451B1">
              <w:rPr>
                <w:b/>
                <w:caps/>
                <w:szCs w:val="20"/>
              </w:rPr>
              <w:t>Alt + O</w:t>
            </w:r>
          </w:p>
        </w:tc>
      </w:tr>
      <w:tr w:rsidR="008B4551" w:rsidRPr="00EB0768" w14:paraId="168E4A92" w14:textId="77777777" w:rsidTr="008B4551">
        <w:trPr>
          <w:cantSplit/>
          <w:trHeight w:val="576"/>
          <w:jc w:val="center"/>
        </w:trPr>
        <w:tc>
          <w:tcPr>
            <w:tcW w:w="3004" w:type="dxa"/>
            <w:vAlign w:val="center"/>
          </w:tcPr>
          <w:p w14:paraId="168E4A90" w14:textId="77777777" w:rsidR="008B4551" w:rsidRPr="004D19F6" w:rsidRDefault="008B4551" w:rsidP="008B4551">
            <w:pPr>
              <w:pStyle w:val="B1-Exhibit"/>
              <w:rPr>
                <w:szCs w:val="20"/>
              </w:rPr>
            </w:pPr>
            <w:r>
              <w:rPr>
                <w:szCs w:val="20"/>
              </w:rPr>
              <w:t>Print</w:t>
            </w:r>
          </w:p>
        </w:tc>
        <w:tc>
          <w:tcPr>
            <w:tcW w:w="2880" w:type="dxa"/>
            <w:vAlign w:val="center"/>
          </w:tcPr>
          <w:p w14:paraId="168E4A91" w14:textId="77777777" w:rsidR="008B4551" w:rsidRPr="00C451B1" w:rsidRDefault="008B4551" w:rsidP="00C451B1">
            <w:pPr>
              <w:pStyle w:val="B1-Exhibit"/>
              <w:keepNext/>
              <w:tabs>
                <w:tab w:val="num" w:pos="1800"/>
              </w:tabs>
              <w:ind w:hanging="360"/>
              <w:jc w:val="center"/>
              <w:rPr>
                <w:b/>
                <w:caps/>
                <w:szCs w:val="20"/>
              </w:rPr>
            </w:pPr>
            <w:r w:rsidRPr="00C451B1">
              <w:rPr>
                <w:b/>
                <w:caps/>
                <w:szCs w:val="20"/>
              </w:rPr>
              <w:t>Alt + P</w:t>
            </w:r>
          </w:p>
        </w:tc>
      </w:tr>
    </w:tbl>
    <w:p w14:paraId="0F593D48" w14:textId="2E046D24" w:rsidR="00D07C33" w:rsidRPr="00C451B1" w:rsidRDefault="00D07C33">
      <w:pPr>
        <w:pStyle w:val="Caption"/>
        <w:rPr>
          <w:b w:val="0"/>
        </w:rPr>
      </w:pPr>
      <w:r w:rsidRPr="00C451B1">
        <w:rPr>
          <w:b w:val="0"/>
        </w:rPr>
        <w:t xml:space="preserve">Table </w:t>
      </w:r>
      <w:r w:rsidRPr="00C451B1">
        <w:rPr>
          <w:b w:val="0"/>
        </w:rPr>
        <w:fldChar w:fldCharType="begin"/>
      </w:r>
      <w:r w:rsidRPr="00C451B1">
        <w:rPr>
          <w:b w:val="0"/>
        </w:rPr>
        <w:instrText xml:space="preserve"> SEQ Table \* ARABIC </w:instrText>
      </w:r>
      <w:r w:rsidRPr="00C451B1">
        <w:rPr>
          <w:b w:val="0"/>
        </w:rPr>
        <w:fldChar w:fldCharType="separate"/>
      </w:r>
      <w:r>
        <w:rPr>
          <w:b w:val="0"/>
          <w:noProof/>
        </w:rPr>
        <w:t>16</w:t>
      </w:r>
      <w:r w:rsidRPr="00C451B1">
        <w:rPr>
          <w:b w:val="0"/>
        </w:rPr>
        <w:fldChar w:fldCharType="end"/>
      </w:r>
      <w:r w:rsidRPr="00C451B1">
        <w:rPr>
          <w:b w:val="0"/>
        </w:rPr>
        <w:t>:  Customer Service Record Query</w:t>
      </w:r>
    </w:p>
    <w:p w14:paraId="168E4A93" w14:textId="77777777" w:rsidR="008B4551" w:rsidRPr="00EB0768" w:rsidRDefault="008B4551" w:rsidP="008B4551">
      <w:pPr>
        <w:pStyle w:val="Heading3"/>
      </w:pPr>
      <w:bookmarkStart w:id="82" w:name="_Toc345945988"/>
      <w:r>
        <w:t>Appointment Board</w:t>
      </w:r>
      <w:bookmarkEnd w:id="82"/>
    </w:p>
    <w:tbl>
      <w:tblPr>
        <w:tblStyle w:val="TableGrid"/>
        <w:tblW w:w="0" w:type="auto"/>
        <w:jc w:val="center"/>
        <w:tblLook w:val="04A0" w:firstRow="1" w:lastRow="0" w:firstColumn="1" w:lastColumn="0" w:noHBand="0" w:noVBand="1"/>
        <w:tblCaption w:val="Table 19"/>
        <w:tblDescription w:val="Reports"/>
      </w:tblPr>
      <w:tblGrid>
        <w:gridCol w:w="3004"/>
        <w:gridCol w:w="2880"/>
      </w:tblGrid>
      <w:tr w:rsidR="008B4551" w:rsidRPr="00EB0768" w14:paraId="168E4A96" w14:textId="77777777" w:rsidTr="008B4551">
        <w:trPr>
          <w:cantSplit/>
          <w:tblHeader/>
          <w:jc w:val="center"/>
        </w:trPr>
        <w:tc>
          <w:tcPr>
            <w:tcW w:w="3004" w:type="dxa"/>
            <w:vAlign w:val="center"/>
          </w:tcPr>
          <w:p w14:paraId="168E4A94" w14:textId="77777777" w:rsidR="008B4551" w:rsidRPr="00EB0768" w:rsidRDefault="008B4551" w:rsidP="008B4551">
            <w:pPr>
              <w:ind w:left="0"/>
              <w:jc w:val="center"/>
              <w:rPr>
                <w:b/>
                <w:bCs/>
              </w:rPr>
            </w:pPr>
            <w:r>
              <w:rPr>
                <w:b/>
                <w:bCs/>
              </w:rPr>
              <w:t>Action</w:t>
            </w:r>
          </w:p>
        </w:tc>
        <w:tc>
          <w:tcPr>
            <w:tcW w:w="2880" w:type="dxa"/>
            <w:vAlign w:val="center"/>
          </w:tcPr>
          <w:p w14:paraId="168E4A95" w14:textId="77777777" w:rsidR="008B4551" w:rsidRPr="000B4FE4" w:rsidRDefault="008B4551" w:rsidP="008B4551">
            <w:pPr>
              <w:ind w:left="0"/>
              <w:jc w:val="center"/>
              <w:rPr>
                <w:b/>
                <w:bCs/>
              </w:rPr>
            </w:pPr>
            <w:r w:rsidRPr="000B4FE4">
              <w:rPr>
                <w:b/>
                <w:bCs/>
              </w:rPr>
              <w:t>Shortcut Key</w:t>
            </w:r>
          </w:p>
        </w:tc>
      </w:tr>
      <w:tr w:rsidR="008B4551" w:rsidRPr="00EB0768" w14:paraId="168E4A99" w14:textId="77777777" w:rsidTr="008B4551">
        <w:trPr>
          <w:cantSplit/>
          <w:trHeight w:val="576"/>
          <w:jc w:val="center"/>
        </w:trPr>
        <w:tc>
          <w:tcPr>
            <w:tcW w:w="3004" w:type="dxa"/>
            <w:vAlign w:val="center"/>
          </w:tcPr>
          <w:p w14:paraId="168E4A97" w14:textId="77777777" w:rsidR="008B4551" w:rsidRPr="009C1906" w:rsidRDefault="008B4551" w:rsidP="008B4551">
            <w:pPr>
              <w:pStyle w:val="B1-Exhibit"/>
            </w:pPr>
            <w:r>
              <w:t>Add Appointment</w:t>
            </w:r>
          </w:p>
        </w:tc>
        <w:tc>
          <w:tcPr>
            <w:tcW w:w="2880" w:type="dxa"/>
            <w:vAlign w:val="center"/>
          </w:tcPr>
          <w:p w14:paraId="168E4A98" w14:textId="77777777" w:rsidR="008B4551" w:rsidRPr="00C451B1" w:rsidRDefault="008B4551" w:rsidP="008B4551">
            <w:pPr>
              <w:pStyle w:val="B1-Exhibit"/>
              <w:tabs>
                <w:tab w:val="num" w:pos="1800"/>
              </w:tabs>
              <w:ind w:hanging="360"/>
              <w:jc w:val="center"/>
              <w:rPr>
                <w:b/>
                <w:caps/>
                <w:szCs w:val="20"/>
              </w:rPr>
            </w:pPr>
            <w:r w:rsidRPr="00C451B1">
              <w:rPr>
                <w:b/>
                <w:caps/>
                <w:szCs w:val="20"/>
              </w:rPr>
              <w:t>Alt + A</w:t>
            </w:r>
          </w:p>
        </w:tc>
      </w:tr>
      <w:tr w:rsidR="008B4551" w:rsidRPr="00EB0768" w14:paraId="168E4A9C" w14:textId="77777777" w:rsidTr="008B4551">
        <w:trPr>
          <w:cantSplit/>
          <w:trHeight w:val="576"/>
          <w:jc w:val="center"/>
        </w:trPr>
        <w:tc>
          <w:tcPr>
            <w:tcW w:w="3004" w:type="dxa"/>
            <w:vAlign w:val="center"/>
          </w:tcPr>
          <w:p w14:paraId="168E4A9A" w14:textId="77777777" w:rsidR="008B4551" w:rsidRPr="009C1906" w:rsidRDefault="008B4551" w:rsidP="008B4551">
            <w:pPr>
              <w:pStyle w:val="B1-Exhibit"/>
            </w:pPr>
            <w:r>
              <w:t>Appointment Info</w:t>
            </w:r>
          </w:p>
        </w:tc>
        <w:tc>
          <w:tcPr>
            <w:tcW w:w="2880" w:type="dxa"/>
            <w:vAlign w:val="center"/>
          </w:tcPr>
          <w:p w14:paraId="168E4A9B" w14:textId="77777777" w:rsidR="008B4551" w:rsidRPr="00C451B1" w:rsidRDefault="008B4551" w:rsidP="008B4551">
            <w:pPr>
              <w:pStyle w:val="B1-Exhibit"/>
              <w:tabs>
                <w:tab w:val="num" w:pos="1800"/>
              </w:tabs>
              <w:ind w:hanging="360"/>
              <w:jc w:val="center"/>
              <w:rPr>
                <w:b/>
                <w:caps/>
                <w:szCs w:val="20"/>
              </w:rPr>
            </w:pPr>
            <w:r w:rsidRPr="00C451B1">
              <w:rPr>
                <w:b/>
                <w:caps/>
                <w:szCs w:val="20"/>
              </w:rPr>
              <w:t>Alt + T</w:t>
            </w:r>
          </w:p>
        </w:tc>
      </w:tr>
      <w:tr w:rsidR="008B4551" w:rsidRPr="00EB0768" w14:paraId="168E4A9F" w14:textId="77777777" w:rsidTr="008B4551">
        <w:trPr>
          <w:cantSplit/>
          <w:trHeight w:val="576"/>
          <w:jc w:val="center"/>
        </w:trPr>
        <w:tc>
          <w:tcPr>
            <w:tcW w:w="3004" w:type="dxa"/>
            <w:vAlign w:val="center"/>
          </w:tcPr>
          <w:p w14:paraId="168E4A9D" w14:textId="77777777" w:rsidR="008B4551" w:rsidRDefault="008B4551" w:rsidP="008B4551">
            <w:pPr>
              <w:pStyle w:val="B1-Exhibit"/>
            </w:pPr>
            <w:r>
              <w:t>Print</w:t>
            </w:r>
          </w:p>
        </w:tc>
        <w:tc>
          <w:tcPr>
            <w:tcW w:w="2880" w:type="dxa"/>
            <w:vAlign w:val="center"/>
          </w:tcPr>
          <w:p w14:paraId="168E4A9E" w14:textId="77777777" w:rsidR="008B4551" w:rsidRPr="00C451B1" w:rsidRDefault="008B4551" w:rsidP="008B4551">
            <w:pPr>
              <w:pStyle w:val="B1-Exhibit"/>
              <w:tabs>
                <w:tab w:val="num" w:pos="1800"/>
              </w:tabs>
              <w:ind w:hanging="360"/>
              <w:jc w:val="center"/>
              <w:rPr>
                <w:b/>
                <w:caps/>
                <w:szCs w:val="20"/>
              </w:rPr>
            </w:pPr>
            <w:r w:rsidRPr="00C451B1">
              <w:rPr>
                <w:b/>
                <w:caps/>
                <w:szCs w:val="20"/>
              </w:rPr>
              <w:t>Alt + P</w:t>
            </w:r>
          </w:p>
        </w:tc>
      </w:tr>
      <w:tr w:rsidR="008B4551" w:rsidRPr="00EB0768" w14:paraId="168E4AA2" w14:textId="77777777" w:rsidTr="008B4551">
        <w:trPr>
          <w:cantSplit/>
          <w:trHeight w:val="576"/>
          <w:jc w:val="center"/>
        </w:trPr>
        <w:tc>
          <w:tcPr>
            <w:tcW w:w="3004" w:type="dxa"/>
            <w:vAlign w:val="center"/>
          </w:tcPr>
          <w:p w14:paraId="168E4AA0" w14:textId="77777777" w:rsidR="008B4551" w:rsidRPr="004D19F6" w:rsidRDefault="008B4551" w:rsidP="008B4551">
            <w:pPr>
              <w:pStyle w:val="B1-Exhibit"/>
              <w:rPr>
                <w:szCs w:val="20"/>
              </w:rPr>
            </w:pPr>
            <w:r>
              <w:rPr>
                <w:szCs w:val="20"/>
              </w:rPr>
              <w:t>Queries</w:t>
            </w:r>
          </w:p>
        </w:tc>
        <w:tc>
          <w:tcPr>
            <w:tcW w:w="2880" w:type="dxa"/>
            <w:vAlign w:val="center"/>
          </w:tcPr>
          <w:p w14:paraId="168E4AA1" w14:textId="77777777" w:rsidR="008B4551" w:rsidRPr="00C451B1" w:rsidRDefault="008B4551" w:rsidP="00C451B1">
            <w:pPr>
              <w:pStyle w:val="B1-Exhibit"/>
              <w:keepNext/>
              <w:tabs>
                <w:tab w:val="num" w:pos="1800"/>
              </w:tabs>
              <w:ind w:hanging="360"/>
              <w:jc w:val="center"/>
              <w:rPr>
                <w:b/>
                <w:caps/>
                <w:szCs w:val="20"/>
              </w:rPr>
            </w:pPr>
            <w:r w:rsidRPr="00C451B1">
              <w:rPr>
                <w:b/>
                <w:caps/>
                <w:szCs w:val="20"/>
              </w:rPr>
              <w:t>Alt + Q</w:t>
            </w:r>
          </w:p>
        </w:tc>
      </w:tr>
    </w:tbl>
    <w:p w14:paraId="6DFF16FF" w14:textId="778F750E" w:rsidR="00D07C33" w:rsidRPr="00C451B1" w:rsidRDefault="00D07C33">
      <w:pPr>
        <w:pStyle w:val="Caption"/>
        <w:rPr>
          <w:b w:val="0"/>
        </w:rPr>
      </w:pPr>
      <w:r w:rsidRPr="00C451B1">
        <w:rPr>
          <w:b w:val="0"/>
        </w:rPr>
        <w:t xml:space="preserve">Table </w:t>
      </w:r>
      <w:r w:rsidRPr="00C451B1">
        <w:rPr>
          <w:b w:val="0"/>
        </w:rPr>
        <w:fldChar w:fldCharType="begin"/>
      </w:r>
      <w:r w:rsidRPr="00C451B1">
        <w:rPr>
          <w:b w:val="0"/>
        </w:rPr>
        <w:instrText xml:space="preserve"> SEQ Table \* ARABIC </w:instrText>
      </w:r>
      <w:r w:rsidRPr="00C451B1">
        <w:rPr>
          <w:b w:val="0"/>
        </w:rPr>
        <w:fldChar w:fldCharType="separate"/>
      </w:r>
      <w:r>
        <w:rPr>
          <w:b w:val="0"/>
          <w:noProof/>
        </w:rPr>
        <w:t>17</w:t>
      </w:r>
      <w:r w:rsidRPr="00C451B1">
        <w:rPr>
          <w:b w:val="0"/>
        </w:rPr>
        <w:fldChar w:fldCharType="end"/>
      </w:r>
      <w:r w:rsidRPr="00C451B1">
        <w:rPr>
          <w:b w:val="0"/>
        </w:rPr>
        <w:t>:  Appointment Board</w:t>
      </w:r>
    </w:p>
    <w:p w14:paraId="168E4AA3" w14:textId="77777777" w:rsidR="008B4551" w:rsidRPr="00EB0768" w:rsidRDefault="008B4551" w:rsidP="008B4551">
      <w:pPr>
        <w:pStyle w:val="Heading3"/>
      </w:pPr>
      <w:bookmarkStart w:id="83" w:name="_Toc345945989"/>
      <w:r>
        <w:t>Employee Schedule</w:t>
      </w:r>
      <w:bookmarkEnd w:id="83"/>
    </w:p>
    <w:tbl>
      <w:tblPr>
        <w:tblStyle w:val="TableGrid"/>
        <w:tblW w:w="0" w:type="auto"/>
        <w:jc w:val="center"/>
        <w:tblLook w:val="04A0" w:firstRow="1" w:lastRow="0" w:firstColumn="1" w:lastColumn="0" w:noHBand="0" w:noVBand="1"/>
        <w:tblCaption w:val="Table 18"/>
        <w:tblDescription w:val="Employee Schedule"/>
      </w:tblPr>
      <w:tblGrid>
        <w:gridCol w:w="3004"/>
        <w:gridCol w:w="2880"/>
      </w:tblGrid>
      <w:tr w:rsidR="008B4551" w:rsidRPr="00EB0768" w14:paraId="168E4AA6" w14:textId="77777777" w:rsidTr="008B4551">
        <w:trPr>
          <w:cantSplit/>
          <w:tblHeader/>
          <w:jc w:val="center"/>
        </w:trPr>
        <w:tc>
          <w:tcPr>
            <w:tcW w:w="3004" w:type="dxa"/>
            <w:vAlign w:val="center"/>
          </w:tcPr>
          <w:p w14:paraId="168E4AA4" w14:textId="77777777" w:rsidR="008B4551" w:rsidRPr="00EB0768" w:rsidRDefault="008B4551" w:rsidP="008B4551">
            <w:pPr>
              <w:ind w:left="0"/>
              <w:jc w:val="center"/>
              <w:rPr>
                <w:b/>
                <w:bCs/>
              </w:rPr>
            </w:pPr>
            <w:r>
              <w:rPr>
                <w:b/>
                <w:bCs/>
              </w:rPr>
              <w:t>Action</w:t>
            </w:r>
          </w:p>
        </w:tc>
        <w:tc>
          <w:tcPr>
            <w:tcW w:w="2880" w:type="dxa"/>
            <w:vAlign w:val="center"/>
          </w:tcPr>
          <w:p w14:paraId="168E4AA5" w14:textId="77777777" w:rsidR="008B4551" w:rsidRPr="000B4FE4" w:rsidRDefault="008B4551" w:rsidP="008B4551">
            <w:pPr>
              <w:ind w:left="0"/>
              <w:jc w:val="center"/>
              <w:rPr>
                <w:b/>
                <w:bCs/>
              </w:rPr>
            </w:pPr>
            <w:r w:rsidRPr="000B4FE4">
              <w:rPr>
                <w:b/>
                <w:bCs/>
              </w:rPr>
              <w:t>Shortcut Key</w:t>
            </w:r>
          </w:p>
        </w:tc>
      </w:tr>
      <w:tr w:rsidR="008B4551" w:rsidRPr="00EB0768" w14:paraId="168E4AA9" w14:textId="77777777" w:rsidTr="008B4551">
        <w:trPr>
          <w:cantSplit/>
          <w:trHeight w:val="576"/>
          <w:jc w:val="center"/>
        </w:trPr>
        <w:tc>
          <w:tcPr>
            <w:tcW w:w="3004" w:type="dxa"/>
            <w:vAlign w:val="center"/>
          </w:tcPr>
          <w:p w14:paraId="168E4AA7" w14:textId="77777777" w:rsidR="008B4551" w:rsidRPr="009C1906" w:rsidRDefault="008B4551" w:rsidP="008B4551">
            <w:pPr>
              <w:pStyle w:val="B1-Exhibit"/>
            </w:pPr>
            <w:r>
              <w:t>Cancel</w:t>
            </w:r>
          </w:p>
        </w:tc>
        <w:tc>
          <w:tcPr>
            <w:tcW w:w="2880" w:type="dxa"/>
            <w:vAlign w:val="center"/>
          </w:tcPr>
          <w:p w14:paraId="168E4AA8" w14:textId="77777777" w:rsidR="008B4551" w:rsidRPr="00C451B1" w:rsidRDefault="008B4551" w:rsidP="008B4551">
            <w:pPr>
              <w:pStyle w:val="B1-Exhibit"/>
              <w:tabs>
                <w:tab w:val="num" w:pos="1800"/>
              </w:tabs>
              <w:ind w:hanging="360"/>
              <w:jc w:val="center"/>
              <w:rPr>
                <w:b/>
                <w:caps/>
                <w:szCs w:val="20"/>
              </w:rPr>
            </w:pPr>
            <w:r w:rsidRPr="00C451B1">
              <w:rPr>
                <w:b/>
                <w:caps/>
                <w:szCs w:val="20"/>
              </w:rPr>
              <w:t>Alt + C</w:t>
            </w:r>
          </w:p>
        </w:tc>
      </w:tr>
      <w:tr w:rsidR="008B4551" w:rsidRPr="00EB0768" w14:paraId="168E4AAC" w14:textId="77777777" w:rsidTr="008B4551">
        <w:trPr>
          <w:cantSplit/>
          <w:trHeight w:val="576"/>
          <w:jc w:val="center"/>
        </w:trPr>
        <w:tc>
          <w:tcPr>
            <w:tcW w:w="3004" w:type="dxa"/>
            <w:vAlign w:val="center"/>
          </w:tcPr>
          <w:p w14:paraId="168E4AAA" w14:textId="77777777" w:rsidR="008B4551" w:rsidRPr="009C1906" w:rsidRDefault="008B4551" w:rsidP="008B4551">
            <w:pPr>
              <w:pStyle w:val="B1-Exhibit"/>
            </w:pPr>
            <w:r>
              <w:t>Modify Schedule</w:t>
            </w:r>
          </w:p>
        </w:tc>
        <w:tc>
          <w:tcPr>
            <w:tcW w:w="2880" w:type="dxa"/>
            <w:vAlign w:val="center"/>
          </w:tcPr>
          <w:p w14:paraId="168E4AAB" w14:textId="77777777" w:rsidR="008B4551" w:rsidRPr="00C451B1" w:rsidRDefault="008B4551" w:rsidP="008B4551">
            <w:pPr>
              <w:pStyle w:val="B1-Exhibit"/>
              <w:tabs>
                <w:tab w:val="num" w:pos="1800"/>
              </w:tabs>
              <w:ind w:hanging="360"/>
              <w:jc w:val="center"/>
              <w:rPr>
                <w:b/>
                <w:caps/>
                <w:szCs w:val="20"/>
              </w:rPr>
            </w:pPr>
            <w:r w:rsidRPr="00C451B1">
              <w:rPr>
                <w:b/>
                <w:caps/>
                <w:szCs w:val="20"/>
              </w:rPr>
              <w:t>Alt + M</w:t>
            </w:r>
          </w:p>
        </w:tc>
      </w:tr>
      <w:tr w:rsidR="008B4551" w:rsidRPr="00EB0768" w14:paraId="168E4AAF" w14:textId="77777777" w:rsidTr="008B4551">
        <w:trPr>
          <w:cantSplit/>
          <w:trHeight w:val="576"/>
          <w:jc w:val="center"/>
        </w:trPr>
        <w:tc>
          <w:tcPr>
            <w:tcW w:w="3004" w:type="dxa"/>
            <w:vAlign w:val="center"/>
          </w:tcPr>
          <w:p w14:paraId="168E4AAD" w14:textId="77777777" w:rsidR="008B4551" w:rsidRDefault="008B4551" w:rsidP="008B4551">
            <w:pPr>
              <w:pStyle w:val="B1-Exhibit"/>
            </w:pPr>
            <w:r>
              <w:t>Print</w:t>
            </w:r>
          </w:p>
        </w:tc>
        <w:tc>
          <w:tcPr>
            <w:tcW w:w="2880" w:type="dxa"/>
            <w:vAlign w:val="center"/>
          </w:tcPr>
          <w:p w14:paraId="168E4AAE" w14:textId="77777777" w:rsidR="008B4551" w:rsidRPr="00C451B1" w:rsidRDefault="008B4551" w:rsidP="008B4551">
            <w:pPr>
              <w:pStyle w:val="B1-Exhibit"/>
              <w:tabs>
                <w:tab w:val="num" w:pos="1800"/>
              </w:tabs>
              <w:ind w:hanging="360"/>
              <w:jc w:val="center"/>
              <w:rPr>
                <w:b/>
                <w:caps/>
                <w:szCs w:val="20"/>
              </w:rPr>
            </w:pPr>
            <w:r w:rsidRPr="00C451B1">
              <w:rPr>
                <w:b/>
                <w:caps/>
                <w:szCs w:val="20"/>
              </w:rPr>
              <w:t>Alt + P</w:t>
            </w:r>
          </w:p>
        </w:tc>
      </w:tr>
      <w:tr w:rsidR="008B4551" w:rsidRPr="00EB0768" w14:paraId="168E4AB2" w14:textId="77777777" w:rsidTr="008B4551">
        <w:trPr>
          <w:cantSplit/>
          <w:trHeight w:val="576"/>
          <w:jc w:val="center"/>
        </w:trPr>
        <w:tc>
          <w:tcPr>
            <w:tcW w:w="3004" w:type="dxa"/>
            <w:vAlign w:val="center"/>
          </w:tcPr>
          <w:p w14:paraId="168E4AB0" w14:textId="77777777" w:rsidR="008B4551" w:rsidRPr="004D19F6" w:rsidRDefault="008B4551" w:rsidP="008B4551">
            <w:pPr>
              <w:pStyle w:val="B1-Exhibit"/>
              <w:rPr>
                <w:szCs w:val="20"/>
              </w:rPr>
            </w:pPr>
            <w:r>
              <w:rPr>
                <w:szCs w:val="20"/>
              </w:rPr>
              <w:t>Save</w:t>
            </w:r>
          </w:p>
        </w:tc>
        <w:tc>
          <w:tcPr>
            <w:tcW w:w="2880" w:type="dxa"/>
            <w:vAlign w:val="center"/>
          </w:tcPr>
          <w:p w14:paraId="168E4AB1" w14:textId="77777777" w:rsidR="008B4551" w:rsidRPr="00C451B1" w:rsidRDefault="008B4551" w:rsidP="00C451B1">
            <w:pPr>
              <w:pStyle w:val="B1-Exhibit"/>
              <w:keepNext/>
              <w:tabs>
                <w:tab w:val="num" w:pos="1800"/>
              </w:tabs>
              <w:ind w:hanging="360"/>
              <w:jc w:val="center"/>
              <w:rPr>
                <w:b/>
                <w:caps/>
                <w:szCs w:val="20"/>
              </w:rPr>
            </w:pPr>
            <w:r w:rsidRPr="00C451B1">
              <w:rPr>
                <w:b/>
                <w:caps/>
                <w:szCs w:val="20"/>
              </w:rPr>
              <w:t>Alt + S</w:t>
            </w:r>
          </w:p>
        </w:tc>
      </w:tr>
    </w:tbl>
    <w:p w14:paraId="0E69E12E" w14:textId="230B4805" w:rsidR="00D07C33" w:rsidRPr="00C451B1" w:rsidRDefault="00D07C33">
      <w:pPr>
        <w:pStyle w:val="Caption"/>
        <w:rPr>
          <w:b w:val="0"/>
        </w:rPr>
      </w:pPr>
      <w:r w:rsidRPr="00C451B1">
        <w:rPr>
          <w:b w:val="0"/>
        </w:rPr>
        <w:t xml:space="preserve">Table </w:t>
      </w:r>
      <w:r w:rsidRPr="00C451B1">
        <w:rPr>
          <w:b w:val="0"/>
        </w:rPr>
        <w:fldChar w:fldCharType="begin"/>
      </w:r>
      <w:r w:rsidRPr="00C451B1">
        <w:rPr>
          <w:b w:val="0"/>
        </w:rPr>
        <w:instrText xml:space="preserve"> SEQ Table \* ARABIC </w:instrText>
      </w:r>
      <w:r w:rsidRPr="00C451B1">
        <w:rPr>
          <w:b w:val="0"/>
        </w:rPr>
        <w:fldChar w:fldCharType="separate"/>
      </w:r>
      <w:r>
        <w:rPr>
          <w:b w:val="0"/>
          <w:noProof/>
        </w:rPr>
        <w:t>18</w:t>
      </w:r>
      <w:r w:rsidRPr="00C451B1">
        <w:rPr>
          <w:b w:val="0"/>
        </w:rPr>
        <w:fldChar w:fldCharType="end"/>
      </w:r>
      <w:r w:rsidRPr="00C451B1">
        <w:rPr>
          <w:b w:val="0"/>
        </w:rPr>
        <w:t>:  Employee Schedule</w:t>
      </w:r>
    </w:p>
    <w:p w14:paraId="168E4AB3" w14:textId="77777777" w:rsidR="008B4551" w:rsidRPr="00EB0768" w:rsidRDefault="008B4551" w:rsidP="008B4551">
      <w:pPr>
        <w:pStyle w:val="Heading3"/>
      </w:pPr>
      <w:bookmarkStart w:id="84" w:name="_Toc345945990"/>
      <w:r>
        <w:t>Reports</w:t>
      </w:r>
      <w:bookmarkEnd w:id="84"/>
    </w:p>
    <w:tbl>
      <w:tblPr>
        <w:tblStyle w:val="TableGrid"/>
        <w:tblW w:w="0" w:type="auto"/>
        <w:jc w:val="center"/>
        <w:tblLook w:val="04A0" w:firstRow="1" w:lastRow="0" w:firstColumn="1" w:lastColumn="0" w:noHBand="0" w:noVBand="1"/>
        <w:tblCaption w:val="Table 19"/>
        <w:tblDescription w:val="Reports"/>
      </w:tblPr>
      <w:tblGrid>
        <w:gridCol w:w="3004"/>
        <w:gridCol w:w="2880"/>
      </w:tblGrid>
      <w:tr w:rsidR="008B4551" w:rsidRPr="00EB0768" w14:paraId="168E4AB6" w14:textId="77777777" w:rsidTr="008B4551">
        <w:trPr>
          <w:cantSplit/>
          <w:tblHeader/>
          <w:jc w:val="center"/>
        </w:trPr>
        <w:tc>
          <w:tcPr>
            <w:tcW w:w="3004" w:type="dxa"/>
            <w:vAlign w:val="center"/>
          </w:tcPr>
          <w:p w14:paraId="168E4AB4" w14:textId="77777777" w:rsidR="008B4551" w:rsidRPr="00EB0768" w:rsidRDefault="008B4551" w:rsidP="008B4551">
            <w:pPr>
              <w:ind w:left="0"/>
              <w:jc w:val="center"/>
              <w:rPr>
                <w:b/>
                <w:bCs/>
              </w:rPr>
            </w:pPr>
            <w:r>
              <w:rPr>
                <w:b/>
                <w:bCs/>
              </w:rPr>
              <w:t>Action</w:t>
            </w:r>
          </w:p>
        </w:tc>
        <w:tc>
          <w:tcPr>
            <w:tcW w:w="2880" w:type="dxa"/>
            <w:vAlign w:val="center"/>
          </w:tcPr>
          <w:p w14:paraId="168E4AB5" w14:textId="77777777" w:rsidR="008B4551" w:rsidRPr="000B4FE4" w:rsidRDefault="008B4551" w:rsidP="008B4551">
            <w:pPr>
              <w:ind w:left="0"/>
              <w:jc w:val="center"/>
              <w:rPr>
                <w:b/>
                <w:bCs/>
              </w:rPr>
            </w:pPr>
            <w:r w:rsidRPr="000B4FE4">
              <w:rPr>
                <w:b/>
                <w:bCs/>
              </w:rPr>
              <w:t>Shortcut Key</w:t>
            </w:r>
          </w:p>
        </w:tc>
      </w:tr>
      <w:tr w:rsidR="008B4551" w:rsidRPr="00EB0768" w14:paraId="168E4AB9" w14:textId="77777777" w:rsidTr="008B4551">
        <w:trPr>
          <w:cantSplit/>
          <w:trHeight w:val="576"/>
          <w:jc w:val="center"/>
        </w:trPr>
        <w:tc>
          <w:tcPr>
            <w:tcW w:w="3004" w:type="dxa"/>
            <w:vAlign w:val="center"/>
          </w:tcPr>
          <w:p w14:paraId="168E4AB7" w14:textId="77777777" w:rsidR="008B4551" w:rsidRPr="009C1906" w:rsidRDefault="008B4551" w:rsidP="008B4551">
            <w:pPr>
              <w:pStyle w:val="B1-Exhibit"/>
            </w:pPr>
            <w:r>
              <w:t>Appointment Info</w:t>
            </w:r>
          </w:p>
        </w:tc>
        <w:tc>
          <w:tcPr>
            <w:tcW w:w="2880" w:type="dxa"/>
            <w:vAlign w:val="center"/>
          </w:tcPr>
          <w:p w14:paraId="168E4AB8" w14:textId="77777777" w:rsidR="008B4551" w:rsidRPr="00614911" w:rsidRDefault="008B4551" w:rsidP="008B4551">
            <w:pPr>
              <w:pStyle w:val="B1-Exhibit"/>
              <w:tabs>
                <w:tab w:val="num" w:pos="1800"/>
              </w:tabs>
              <w:ind w:hanging="360"/>
              <w:jc w:val="center"/>
              <w:rPr>
                <w:b/>
                <w:caps/>
                <w:szCs w:val="20"/>
              </w:rPr>
            </w:pPr>
            <w:r w:rsidRPr="00614911">
              <w:rPr>
                <w:b/>
                <w:caps/>
                <w:szCs w:val="20"/>
              </w:rPr>
              <w:t>Alt + A</w:t>
            </w:r>
          </w:p>
        </w:tc>
      </w:tr>
      <w:tr w:rsidR="008B4551" w:rsidRPr="00EB0768" w14:paraId="168E4ABC" w14:textId="77777777" w:rsidTr="008B4551">
        <w:trPr>
          <w:cantSplit/>
          <w:trHeight w:val="576"/>
          <w:jc w:val="center"/>
        </w:trPr>
        <w:tc>
          <w:tcPr>
            <w:tcW w:w="3004" w:type="dxa"/>
            <w:vAlign w:val="center"/>
          </w:tcPr>
          <w:p w14:paraId="168E4ABA" w14:textId="77777777" w:rsidR="008B4551" w:rsidRPr="009C1906" w:rsidRDefault="008B4551" w:rsidP="008B4551">
            <w:pPr>
              <w:pStyle w:val="B1-Exhibit"/>
            </w:pPr>
            <w:r>
              <w:t>Back to Reports</w:t>
            </w:r>
          </w:p>
        </w:tc>
        <w:tc>
          <w:tcPr>
            <w:tcW w:w="2880" w:type="dxa"/>
            <w:vAlign w:val="center"/>
          </w:tcPr>
          <w:p w14:paraId="168E4ABB" w14:textId="77777777" w:rsidR="008B4551" w:rsidRPr="00614911" w:rsidRDefault="008B4551" w:rsidP="008B4551">
            <w:pPr>
              <w:pStyle w:val="B1-Exhibit"/>
              <w:tabs>
                <w:tab w:val="num" w:pos="1800"/>
              </w:tabs>
              <w:ind w:hanging="360"/>
              <w:jc w:val="center"/>
              <w:rPr>
                <w:b/>
                <w:caps/>
                <w:szCs w:val="20"/>
              </w:rPr>
            </w:pPr>
            <w:r w:rsidRPr="00614911">
              <w:rPr>
                <w:b/>
                <w:caps/>
                <w:szCs w:val="20"/>
              </w:rPr>
              <w:t>Alt + B</w:t>
            </w:r>
          </w:p>
        </w:tc>
      </w:tr>
      <w:tr w:rsidR="008B4551" w:rsidRPr="00EB0768" w14:paraId="168E4ABF" w14:textId="77777777" w:rsidTr="008B4551">
        <w:trPr>
          <w:cantSplit/>
          <w:trHeight w:val="576"/>
          <w:jc w:val="center"/>
        </w:trPr>
        <w:tc>
          <w:tcPr>
            <w:tcW w:w="3004" w:type="dxa"/>
            <w:vAlign w:val="center"/>
          </w:tcPr>
          <w:p w14:paraId="168E4ABD" w14:textId="77777777" w:rsidR="008B4551" w:rsidRDefault="008B4551" w:rsidP="008B4551">
            <w:pPr>
              <w:pStyle w:val="B1-Exhibit"/>
            </w:pPr>
            <w:r>
              <w:t>Close</w:t>
            </w:r>
          </w:p>
        </w:tc>
        <w:tc>
          <w:tcPr>
            <w:tcW w:w="2880" w:type="dxa"/>
            <w:vAlign w:val="center"/>
          </w:tcPr>
          <w:p w14:paraId="168E4ABE" w14:textId="77777777" w:rsidR="008B4551" w:rsidRPr="00614911" w:rsidRDefault="008B4551" w:rsidP="008B4551">
            <w:pPr>
              <w:pStyle w:val="B1-Exhibit"/>
              <w:tabs>
                <w:tab w:val="num" w:pos="1800"/>
              </w:tabs>
              <w:ind w:hanging="360"/>
              <w:jc w:val="center"/>
              <w:rPr>
                <w:b/>
                <w:caps/>
                <w:szCs w:val="20"/>
              </w:rPr>
            </w:pPr>
            <w:r w:rsidRPr="00614911">
              <w:rPr>
                <w:b/>
                <w:caps/>
                <w:szCs w:val="20"/>
              </w:rPr>
              <w:t>Alt + C</w:t>
            </w:r>
          </w:p>
        </w:tc>
      </w:tr>
      <w:tr w:rsidR="008B4551" w:rsidRPr="00EB0768" w14:paraId="168E4AC2" w14:textId="77777777" w:rsidTr="008B4551">
        <w:trPr>
          <w:cantSplit/>
          <w:trHeight w:val="576"/>
          <w:jc w:val="center"/>
        </w:trPr>
        <w:tc>
          <w:tcPr>
            <w:tcW w:w="3004" w:type="dxa"/>
            <w:vAlign w:val="center"/>
          </w:tcPr>
          <w:p w14:paraId="168E4AC0" w14:textId="77777777" w:rsidR="008B4551" w:rsidRPr="004D19F6" w:rsidRDefault="008B4551" w:rsidP="008B4551">
            <w:pPr>
              <w:pStyle w:val="B1-Exhibit"/>
              <w:rPr>
                <w:szCs w:val="20"/>
              </w:rPr>
            </w:pPr>
            <w:r>
              <w:rPr>
                <w:szCs w:val="20"/>
              </w:rPr>
              <w:t>Contact Info</w:t>
            </w:r>
          </w:p>
        </w:tc>
        <w:tc>
          <w:tcPr>
            <w:tcW w:w="2880" w:type="dxa"/>
            <w:vAlign w:val="center"/>
          </w:tcPr>
          <w:p w14:paraId="168E4AC1" w14:textId="77777777" w:rsidR="008B4551" w:rsidRPr="00614911" w:rsidRDefault="008B4551" w:rsidP="008B4551">
            <w:pPr>
              <w:pStyle w:val="B1-Exhibit"/>
              <w:tabs>
                <w:tab w:val="num" w:pos="1800"/>
              </w:tabs>
              <w:ind w:hanging="360"/>
              <w:jc w:val="center"/>
              <w:rPr>
                <w:b/>
                <w:caps/>
                <w:szCs w:val="20"/>
              </w:rPr>
            </w:pPr>
            <w:r w:rsidRPr="00614911">
              <w:rPr>
                <w:b/>
                <w:caps/>
                <w:szCs w:val="20"/>
              </w:rPr>
              <w:t>Alt + C</w:t>
            </w:r>
          </w:p>
        </w:tc>
      </w:tr>
      <w:tr w:rsidR="008B4551" w:rsidRPr="00EB0768" w14:paraId="168E4AC5" w14:textId="77777777" w:rsidTr="008B4551">
        <w:trPr>
          <w:cantSplit/>
          <w:trHeight w:val="576"/>
          <w:jc w:val="center"/>
        </w:trPr>
        <w:tc>
          <w:tcPr>
            <w:tcW w:w="3004" w:type="dxa"/>
            <w:vAlign w:val="center"/>
          </w:tcPr>
          <w:p w14:paraId="168E4AC3" w14:textId="77777777" w:rsidR="008B4551" w:rsidRPr="004D19F6" w:rsidRDefault="008B4551" w:rsidP="008B4551">
            <w:pPr>
              <w:pStyle w:val="B1-Exhibit"/>
              <w:rPr>
                <w:szCs w:val="20"/>
              </w:rPr>
            </w:pPr>
            <w:r>
              <w:rPr>
                <w:szCs w:val="20"/>
              </w:rPr>
              <w:t>Count</w:t>
            </w:r>
          </w:p>
        </w:tc>
        <w:tc>
          <w:tcPr>
            <w:tcW w:w="2880" w:type="dxa"/>
            <w:vAlign w:val="center"/>
          </w:tcPr>
          <w:p w14:paraId="168E4AC4" w14:textId="77777777" w:rsidR="008B4551" w:rsidRPr="00614911" w:rsidRDefault="008B4551" w:rsidP="008B4551">
            <w:pPr>
              <w:pStyle w:val="B1-Exhibit"/>
              <w:tabs>
                <w:tab w:val="num" w:pos="1800"/>
              </w:tabs>
              <w:ind w:hanging="360"/>
              <w:jc w:val="center"/>
              <w:rPr>
                <w:b/>
                <w:caps/>
                <w:szCs w:val="20"/>
              </w:rPr>
            </w:pPr>
            <w:r w:rsidRPr="00614911">
              <w:rPr>
                <w:b/>
                <w:caps/>
                <w:szCs w:val="20"/>
              </w:rPr>
              <w:t>Alt + O</w:t>
            </w:r>
          </w:p>
        </w:tc>
      </w:tr>
      <w:tr w:rsidR="008B4551" w:rsidRPr="00EB0768" w14:paraId="168E4AC8" w14:textId="77777777" w:rsidTr="008B4551">
        <w:trPr>
          <w:cantSplit/>
          <w:trHeight w:val="576"/>
          <w:jc w:val="center"/>
        </w:trPr>
        <w:tc>
          <w:tcPr>
            <w:tcW w:w="3004" w:type="dxa"/>
            <w:vAlign w:val="center"/>
          </w:tcPr>
          <w:p w14:paraId="168E4AC6" w14:textId="77777777" w:rsidR="008B4551" w:rsidRPr="004D19F6" w:rsidRDefault="008B4551" w:rsidP="008B4551">
            <w:pPr>
              <w:pStyle w:val="B1-Exhibit"/>
              <w:rPr>
                <w:szCs w:val="20"/>
              </w:rPr>
            </w:pPr>
            <w:r>
              <w:rPr>
                <w:szCs w:val="20"/>
              </w:rPr>
              <w:t>Export All to Excel</w:t>
            </w:r>
          </w:p>
        </w:tc>
        <w:tc>
          <w:tcPr>
            <w:tcW w:w="2880" w:type="dxa"/>
            <w:vAlign w:val="center"/>
          </w:tcPr>
          <w:p w14:paraId="168E4AC7" w14:textId="77777777" w:rsidR="008B4551" w:rsidRPr="00614911" w:rsidRDefault="008B4551" w:rsidP="008B4551">
            <w:pPr>
              <w:pStyle w:val="B1-Exhibit"/>
              <w:tabs>
                <w:tab w:val="num" w:pos="1800"/>
              </w:tabs>
              <w:ind w:hanging="360"/>
              <w:jc w:val="center"/>
              <w:rPr>
                <w:b/>
                <w:caps/>
                <w:szCs w:val="20"/>
              </w:rPr>
            </w:pPr>
            <w:r w:rsidRPr="00614911">
              <w:rPr>
                <w:b/>
                <w:caps/>
                <w:szCs w:val="20"/>
              </w:rPr>
              <w:t>Alt + E</w:t>
            </w:r>
          </w:p>
        </w:tc>
      </w:tr>
      <w:tr w:rsidR="008B4551" w:rsidRPr="00EB0768" w14:paraId="168E4ACB" w14:textId="77777777" w:rsidTr="008B4551">
        <w:trPr>
          <w:cantSplit/>
          <w:trHeight w:val="576"/>
          <w:jc w:val="center"/>
        </w:trPr>
        <w:tc>
          <w:tcPr>
            <w:tcW w:w="3004" w:type="dxa"/>
            <w:vAlign w:val="center"/>
          </w:tcPr>
          <w:p w14:paraId="168E4AC9" w14:textId="77777777" w:rsidR="008B4551" w:rsidRPr="004D19F6" w:rsidRDefault="008B4551" w:rsidP="008B4551">
            <w:pPr>
              <w:pStyle w:val="B1-Exhibit"/>
              <w:rPr>
                <w:szCs w:val="20"/>
              </w:rPr>
            </w:pPr>
            <w:r>
              <w:rPr>
                <w:szCs w:val="20"/>
              </w:rPr>
              <w:t>List</w:t>
            </w:r>
          </w:p>
        </w:tc>
        <w:tc>
          <w:tcPr>
            <w:tcW w:w="2880" w:type="dxa"/>
            <w:vAlign w:val="center"/>
          </w:tcPr>
          <w:p w14:paraId="168E4ACA" w14:textId="77777777" w:rsidR="008B4551" w:rsidRPr="00614911" w:rsidRDefault="008B4551" w:rsidP="008B4551">
            <w:pPr>
              <w:pStyle w:val="B1-Exhibit"/>
              <w:tabs>
                <w:tab w:val="num" w:pos="1800"/>
              </w:tabs>
              <w:ind w:hanging="360"/>
              <w:jc w:val="center"/>
              <w:rPr>
                <w:b/>
                <w:caps/>
                <w:szCs w:val="20"/>
              </w:rPr>
            </w:pPr>
            <w:r w:rsidRPr="00614911">
              <w:rPr>
                <w:b/>
                <w:caps/>
                <w:szCs w:val="20"/>
              </w:rPr>
              <w:t>Alt + L</w:t>
            </w:r>
          </w:p>
        </w:tc>
      </w:tr>
      <w:tr w:rsidR="008B4551" w:rsidRPr="00EB0768" w14:paraId="168E4ACE" w14:textId="77777777" w:rsidTr="008B4551">
        <w:trPr>
          <w:cantSplit/>
          <w:trHeight w:val="576"/>
          <w:jc w:val="center"/>
        </w:trPr>
        <w:tc>
          <w:tcPr>
            <w:tcW w:w="3004" w:type="dxa"/>
            <w:vAlign w:val="center"/>
          </w:tcPr>
          <w:p w14:paraId="168E4ACC" w14:textId="77777777" w:rsidR="008B4551" w:rsidRPr="004D19F6" w:rsidRDefault="008B4551" w:rsidP="008B4551">
            <w:pPr>
              <w:pStyle w:val="B1-Exhibit"/>
              <w:rPr>
                <w:szCs w:val="20"/>
              </w:rPr>
            </w:pPr>
            <w:r>
              <w:rPr>
                <w:szCs w:val="20"/>
              </w:rPr>
              <w:t>Print Report</w:t>
            </w:r>
          </w:p>
        </w:tc>
        <w:tc>
          <w:tcPr>
            <w:tcW w:w="2880" w:type="dxa"/>
            <w:vAlign w:val="center"/>
          </w:tcPr>
          <w:p w14:paraId="168E4ACD" w14:textId="77777777" w:rsidR="008B4551" w:rsidRPr="00614911" w:rsidRDefault="008B4551" w:rsidP="008B4551">
            <w:pPr>
              <w:pStyle w:val="B1-Exhibit"/>
              <w:tabs>
                <w:tab w:val="num" w:pos="1800"/>
              </w:tabs>
              <w:ind w:hanging="360"/>
              <w:jc w:val="center"/>
              <w:rPr>
                <w:b/>
                <w:caps/>
                <w:szCs w:val="20"/>
              </w:rPr>
            </w:pPr>
            <w:r w:rsidRPr="00614911">
              <w:rPr>
                <w:b/>
                <w:caps/>
                <w:szCs w:val="20"/>
              </w:rPr>
              <w:t>Alt + P</w:t>
            </w:r>
          </w:p>
        </w:tc>
      </w:tr>
      <w:tr w:rsidR="008B4551" w:rsidRPr="00EB0768" w14:paraId="168E4AD1" w14:textId="77777777" w:rsidTr="008B4551">
        <w:trPr>
          <w:cantSplit/>
          <w:trHeight w:val="576"/>
          <w:jc w:val="center"/>
        </w:trPr>
        <w:tc>
          <w:tcPr>
            <w:tcW w:w="3004" w:type="dxa"/>
            <w:vAlign w:val="center"/>
          </w:tcPr>
          <w:p w14:paraId="168E4ACF" w14:textId="77777777" w:rsidR="008B4551" w:rsidRDefault="008B4551" w:rsidP="008B4551">
            <w:pPr>
              <w:pStyle w:val="B1-Exhibit"/>
              <w:rPr>
                <w:szCs w:val="20"/>
              </w:rPr>
            </w:pPr>
            <w:r>
              <w:rPr>
                <w:szCs w:val="20"/>
              </w:rPr>
              <w:t>Reset</w:t>
            </w:r>
          </w:p>
        </w:tc>
        <w:tc>
          <w:tcPr>
            <w:tcW w:w="2880" w:type="dxa"/>
            <w:vAlign w:val="center"/>
          </w:tcPr>
          <w:p w14:paraId="168E4AD0" w14:textId="77777777" w:rsidR="008B4551" w:rsidRPr="00614911" w:rsidRDefault="008B4551" w:rsidP="00614911">
            <w:pPr>
              <w:pStyle w:val="B1-Exhibit"/>
              <w:keepNext/>
              <w:tabs>
                <w:tab w:val="num" w:pos="1800"/>
              </w:tabs>
              <w:ind w:hanging="360"/>
              <w:jc w:val="center"/>
              <w:rPr>
                <w:b/>
                <w:caps/>
                <w:szCs w:val="20"/>
              </w:rPr>
            </w:pPr>
            <w:r w:rsidRPr="00614911">
              <w:rPr>
                <w:b/>
                <w:caps/>
                <w:szCs w:val="20"/>
              </w:rPr>
              <w:t>Alt + R</w:t>
            </w:r>
          </w:p>
        </w:tc>
      </w:tr>
    </w:tbl>
    <w:p w14:paraId="17CA2FDD" w14:textId="7ED54162" w:rsidR="00D07C33" w:rsidRPr="00614911" w:rsidRDefault="00D07C33">
      <w:pPr>
        <w:pStyle w:val="Caption"/>
        <w:rPr>
          <w:b w:val="0"/>
        </w:rPr>
      </w:pPr>
      <w:r w:rsidRPr="00614911">
        <w:rPr>
          <w:b w:val="0"/>
        </w:rPr>
        <w:t xml:space="preserve">Table </w:t>
      </w:r>
      <w:r w:rsidRPr="00614911">
        <w:rPr>
          <w:b w:val="0"/>
        </w:rPr>
        <w:fldChar w:fldCharType="begin"/>
      </w:r>
      <w:r w:rsidRPr="00614911">
        <w:rPr>
          <w:b w:val="0"/>
        </w:rPr>
        <w:instrText xml:space="preserve"> SEQ Table \* ARABIC </w:instrText>
      </w:r>
      <w:r w:rsidRPr="00614911">
        <w:rPr>
          <w:b w:val="0"/>
        </w:rPr>
        <w:fldChar w:fldCharType="separate"/>
      </w:r>
      <w:r w:rsidRPr="00614911">
        <w:rPr>
          <w:b w:val="0"/>
          <w:noProof/>
        </w:rPr>
        <w:t>19</w:t>
      </w:r>
      <w:r w:rsidRPr="00614911">
        <w:rPr>
          <w:b w:val="0"/>
        </w:rPr>
        <w:fldChar w:fldCharType="end"/>
      </w:r>
      <w:r w:rsidRPr="00614911">
        <w:rPr>
          <w:b w:val="0"/>
        </w:rPr>
        <w:t>:  Reports</w:t>
      </w:r>
    </w:p>
    <w:p w14:paraId="168E4AD2" w14:textId="77777777" w:rsidR="008B4551" w:rsidRDefault="008B4551" w:rsidP="005B5F24">
      <w:pPr>
        <w:pStyle w:val="Heading1"/>
      </w:pPr>
      <w:bookmarkStart w:id="85" w:name="_Toc345945991"/>
      <w:r>
        <w:t>Appendix C</w:t>
      </w:r>
      <w:bookmarkEnd w:id="85"/>
    </w:p>
    <w:p w14:paraId="168E4AD3" w14:textId="7367D480" w:rsidR="008B4551" w:rsidRPr="00E32B69" w:rsidRDefault="008B4551" w:rsidP="008B4551">
      <w:pPr>
        <w:pStyle w:val="Heading2"/>
      </w:pPr>
      <w:bookmarkStart w:id="86" w:name="_Toc324158740"/>
      <w:bookmarkStart w:id="87" w:name="_Toc345945992"/>
      <w:r w:rsidRPr="00E32B69">
        <w:t xml:space="preserve">Visitor Intake </w:t>
      </w:r>
      <w:r w:rsidR="00451290" w:rsidRPr="00E32B69">
        <w:t>Process</w:t>
      </w:r>
      <w:r w:rsidRPr="00E32B69">
        <w:t xml:space="preserve"> (VIP) User Guide Glossary</w:t>
      </w:r>
      <w:bookmarkEnd w:id="86"/>
      <w:bookmarkEnd w:id="87"/>
    </w:p>
    <w:p w14:paraId="168E4AD4" w14:textId="71503672" w:rsidR="008B4551" w:rsidRPr="00E32B69" w:rsidRDefault="008B4551" w:rsidP="008B4551">
      <w:r w:rsidRPr="008B4551">
        <w:rPr>
          <w:b/>
        </w:rPr>
        <w:t>Contact Board</w:t>
      </w:r>
      <w:r w:rsidR="00501F26">
        <w:t xml:space="preserve">: </w:t>
      </w:r>
      <w:r w:rsidRPr="00E32B69">
        <w:t>The Contact Board is the default view on VIP</w:t>
      </w:r>
      <w:r>
        <w:t>’s</w:t>
      </w:r>
      <w:r w:rsidRPr="00E32B69">
        <w:t xml:space="preserve"> Main Menu. The Contact Board contains information on each visitor waiting to be seen</w:t>
      </w:r>
      <w:r>
        <w:t>.</w:t>
      </w:r>
    </w:p>
    <w:p w14:paraId="168E4AD5" w14:textId="77777777" w:rsidR="008B4551" w:rsidRPr="00E32B69" w:rsidRDefault="008B4551" w:rsidP="008B4551">
      <w:r w:rsidRPr="00501F26">
        <w:rPr>
          <w:b/>
        </w:rPr>
        <w:t>Contact Waiting List</w:t>
      </w:r>
      <w:r w:rsidR="00501F26">
        <w:t xml:space="preserve">: </w:t>
      </w:r>
      <w:r>
        <w:t xml:space="preserve">The Contact Waiting List consists of individuals in the office waiting to be seen by an interviewer and </w:t>
      </w:r>
      <w:r w:rsidRPr="00E32B69">
        <w:t xml:space="preserve">telephone appointments waiting to be called. </w:t>
      </w:r>
    </w:p>
    <w:p w14:paraId="168E4AD6" w14:textId="77777777" w:rsidR="008B4551" w:rsidRPr="00E32B69" w:rsidRDefault="008B4551" w:rsidP="008B4551">
      <w:r w:rsidRPr="00501F26">
        <w:rPr>
          <w:b/>
        </w:rPr>
        <w:t>Contact Interview List</w:t>
      </w:r>
      <w:r w:rsidR="00501F26" w:rsidRPr="00501F26">
        <w:t>:</w:t>
      </w:r>
      <w:r w:rsidR="00501F26">
        <w:rPr>
          <w:b/>
        </w:rPr>
        <w:t xml:space="preserve"> </w:t>
      </w:r>
      <w:r w:rsidRPr="0045181D">
        <w:t xml:space="preserve">The Contact Waiting List consists of individuals </w:t>
      </w:r>
      <w:r w:rsidRPr="00E32B69">
        <w:t xml:space="preserve">currently being interviewed. </w:t>
      </w:r>
    </w:p>
    <w:p w14:paraId="168E4AD7" w14:textId="77777777" w:rsidR="008B4551" w:rsidRPr="00E32B69" w:rsidRDefault="008B4551" w:rsidP="008B4551">
      <w:r w:rsidRPr="00501F26">
        <w:rPr>
          <w:b/>
        </w:rPr>
        <w:t>Interview Group</w:t>
      </w:r>
      <w:r w:rsidR="00501F26">
        <w:t xml:space="preserve">: </w:t>
      </w:r>
      <w:r>
        <w:t>A</w:t>
      </w:r>
      <w:r w:rsidRPr="00E32B69">
        <w:t xml:space="preserve"> group of interviewers </w:t>
      </w:r>
      <w:r>
        <w:t xml:space="preserve">categorized by a specific type of interview. </w:t>
      </w:r>
      <w:r w:rsidRPr="00E32B69">
        <w:t xml:space="preserve">For example, T2 and T16 are two separate Interview Groups in specialized offices but is one Interview Group in generalist offices. </w:t>
      </w:r>
    </w:p>
    <w:p w14:paraId="168E4AD8" w14:textId="77777777" w:rsidR="008B4551" w:rsidRPr="00E32B69" w:rsidRDefault="008B4551" w:rsidP="008B4551">
      <w:r w:rsidRPr="00501F26">
        <w:rPr>
          <w:b/>
        </w:rPr>
        <w:t>Appointment Board</w:t>
      </w:r>
      <w:r w:rsidR="00501F26">
        <w:t xml:space="preserve">: </w:t>
      </w:r>
      <w:r w:rsidRPr="00E32B69">
        <w:t>The Appointment Board contains information on employee</w:t>
      </w:r>
      <w:r>
        <w:t>s’</w:t>
      </w:r>
      <w:r w:rsidRPr="00E32B69">
        <w:t xml:space="preserve"> appointments. </w:t>
      </w:r>
      <w:r>
        <w:t>E</w:t>
      </w:r>
      <w:r w:rsidRPr="00E32B69">
        <w:t>mployees</w:t>
      </w:r>
      <w:r>
        <w:t xml:space="preserve"> use the appointment board</w:t>
      </w:r>
      <w:r w:rsidRPr="00E32B69">
        <w:t xml:space="preserve"> to manage their assigned appointments. </w:t>
      </w:r>
    </w:p>
    <w:p w14:paraId="168E4AD9" w14:textId="77777777" w:rsidR="008B4551" w:rsidRDefault="008B4551" w:rsidP="008B4551">
      <w:r w:rsidRPr="00501F26">
        <w:rPr>
          <w:b/>
        </w:rPr>
        <w:t>Employee Schedule</w:t>
      </w:r>
      <w:r w:rsidR="00501F26">
        <w:t xml:space="preserve">: </w:t>
      </w:r>
      <w:r w:rsidRPr="00E32B69">
        <w:t xml:space="preserve">The Employee Schedule </w:t>
      </w:r>
      <w:r>
        <w:t>informs</w:t>
      </w:r>
      <w:r w:rsidRPr="00E32B69">
        <w:t xml:space="preserve"> which employees are available to interview. For example, it indicates when an employee is on leave or when an employee has a scheduled</w:t>
      </w:r>
      <w:r w:rsidRPr="007B41E7">
        <w:t xml:space="preserve"> </w:t>
      </w:r>
      <w:r w:rsidRPr="00E32B69">
        <w:t xml:space="preserve">interview. </w:t>
      </w:r>
    </w:p>
    <w:p w14:paraId="1CAD2246" w14:textId="2D45AEAC" w:rsidR="004F4868" w:rsidRDefault="008B4551" w:rsidP="008B4551">
      <w:r w:rsidRPr="00501F26">
        <w:rPr>
          <w:b/>
        </w:rPr>
        <w:t>Broadcast Message</w:t>
      </w:r>
      <w:r w:rsidR="00501F26" w:rsidRPr="00501F26">
        <w:t>:</w:t>
      </w:r>
      <w:r w:rsidR="00501F26">
        <w:t xml:space="preserve"> </w:t>
      </w:r>
      <w:r w:rsidRPr="00E32B69">
        <w:t xml:space="preserve">A Broadcast Message is </w:t>
      </w:r>
      <w:r>
        <w:t>an</w:t>
      </w:r>
      <w:r w:rsidRPr="00E32B69">
        <w:t xml:space="preserve"> informational message that pops up on a user’s screen. There are three types of Broadcast Messages</w:t>
      </w:r>
      <w:r w:rsidR="004F4868">
        <w:t>:</w:t>
      </w:r>
    </w:p>
    <w:p w14:paraId="79D86D33" w14:textId="02154E8C" w:rsidR="004F4868" w:rsidRDefault="008B4551" w:rsidP="00614911">
      <w:pPr>
        <w:pStyle w:val="ListParagraph"/>
        <w:numPr>
          <w:ilvl w:val="0"/>
          <w:numId w:val="50"/>
        </w:numPr>
      </w:pPr>
      <w:r w:rsidRPr="00E32B69">
        <w:t xml:space="preserve">The Initial Alert Message sent when a new interview is posted or a visitor checks in for </w:t>
      </w:r>
      <w:r>
        <w:t>an</w:t>
      </w:r>
      <w:r w:rsidRPr="00E32B69">
        <w:t xml:space="preserve"> appointment</w:t>
      </w:r>
    </w:p>
    <w:p w14:paraId="63F605F7" w14:textId="1A8B5E88" w:rsidR="004F4868" w:rsidRDefault="008B4551" w:rsidP="00614911">
      <w:pPr>
        <w:pStyle w:val="ListParagraph"/>
        <w:numPr>
          <w:ilvl w:val="0"/>
          <w:numId w:val="50"/>
        </w:numPr>
      </w:pPr>
      <w:r w:rsidRPr="00E32B69">
        <w:t>A Follow-up Alert Message sent when certain follow-up criteria are met (e.g.</w:t>
      </w:r>
      <w:r w:rsidR="00614911">
        <w:t>,</w:t>
      </w:r>
      <w:r w:rsidRPr="00E32B69">
        <w:t xml:space="preserve"> visitor has waited too long or too many interviews posted to </w:t>
      </w:r>
      <w:r>
        <w:t>the Contact</w:t>
      </w:r>
      <w:r w:rsidRPr="00E32B69">
        <w:t xml:space="preserve"> </w:t>
      </w:r>
      <w:r>
        <w:t>B</w:t>
      </w:r>
      <w:r w:rsidRPr="00E32B69">
        <w:t>oard)</w:t>
      </w:r>
    </w:p>
    <w:p w14:paraId="168E4ADA" w14:textId="10D74A9B" w:rsidR="008B4551" w:rsidRPr="00E32B69" w:rsidRDefault="004F4868" w:rsidP="00614911">
      <w:pPr>
        <w:pStyle w:val="ListParagraph"/>
        <w:numPr>
          <w:ilvl w:val="0"/>
          <w:numId w:val="50"/>
        </w:numPr>
      </w:pPr>
      <w:r>
        <w:t>A</w:t>
      </w:r>
      <w:r w:rsidR="008B4551" w:rsidRPr="00E32B69">
        <w:t xml:space="preserve"> customized message sent from one user to another, to a group of users, or to </w:t>
      </w:r>
      <w:r w:rsidR="008B4551">
        <w:t>an</w:t>
      </w:r>
      <w:r w:rsidR="008B4551" w:rsidRPr="00E32B69">
        <w:t xml:space="preserve"> entire office</w:t>
      </w:r>
    </w:p>
    <w:p w14:paraId="168E4ADB" w14:textId="2E55E5F7" w:rsidR="008B4551" w:rsidRDefault="008B4551" w:rsidP="008B4551">
      <w:r w:rsidRPr="00501F26">
        <w:rPr>
          <w:b/>
        </w:rPr>
        <w:t>VIP and Protecting Personally Identifiable Information (PII)</w:t>
      </w:r>
      <w:r w:rsidR="00501F26">
        <w:t xml:space="preserve">: </w:t>
      </w:r>
      <w:r w:rsidRPr="00E32B69">
        <w:t xml:space="preserve">Safeguarding sensitive information is one of the most important responsibilities we have as an agency.  Employees must properly protect any personally identifiable information (PII) collected from visitors.  </w:t>
      </w:r>
    </w:p>
    <w:p w14:paraId="168E4ADC" w14:textId="77777777" w:rsidR="005B5F24" w:rsidRPr="002E53E2" w:rsidRDefault="005B5F24" w:rsidP="005B5F24">
      <w:pPr>
        <w:pStyle w:val="Heading1"/>
      </w:pPr>
      <w:bookmarkStart w:id="88" w:name="_Toc345945993"/>
      <w:r w:rsidRPr="002E53E2">
        <w:t>FEEDBACK SHEET</w:t>
      </w:r>
      <w:bookmarkEnd w:id="77"/>
      <w:bookmarkEnd w:id="78"/>
      <w:bookmarkEnd w:id="79"/>
      <w:bookmarkEnd w:id="88"/>
    </w:p>
    <w:p w14:paraId="168E4ADD" w14:textId="77777777" w:rsidR="005B5F24" w:rsidRPr="00257F23" w:rsidRDefault="005B5F24" w:rsidP="005B5F24">
      <w:pPr>
        <w:tabs>
          <w:tab w:val="left" w:pos="-432"/>
          <w:tab w:val="left" w:pos="1897"/>
          <w:tab w:val="left" w:pos="2917"/>
          <w:tab w:val="left" w:pos="8208"/>
        </w:tabs>
        <w:ind w:left="0"/>
      </w:pPr>
      <w:r w:rsidRPr="00257F23">
        <w:t xml:space="preserve">Request to the instructor: </w:t>
      </w:r>
    </w:p>
    <w:p w14:paraId="168E4ADE" w14:textId="77777777" w:rsidR="005B5F24" w:rsidRPr="00257F23" w:rsidRDefault="005B5F24" w:rsidP="005B5F24">
      <w:pPr>
        <w:tabs>
          <w:tab w:val="left" w:pos="-432"/>
          <w:tab w:val="left" w:pos="1897"/>
          <w:tab w:val="left" w:pos="2917"/>
          <w:tab w:val="left" w:pos="8208"/>
        </w:tabs>
        <w:spacing w:after="480"/>
        <w:ind w:left="0"/>
      </w:pPr>
      <w:r w:rsidRPr="00257F23">
        <w:t>As you use this training package, please document errors, omissions, and revisions and notify us of any required editing.  At the completion of this segment, you should mail this form to the address on the next page.</w:t>
      </w:r>
    </w:p>
    <w:p w14:paraId="168E4ADF" w14:textId="77777777" w:rsidR="005B5F24" w:rsidRPr="00257F23" w:rsidRDefault="005B5F24" w:rsidP="005B5F24">
      <w:pPr>
        <w:tabs>
          <w:tab w:val="left" w:pos="-432"/>
          <w:tab w:val="left" w:pos="1897"/>
          <w:tab w:val="left" w:pos="2917"/>
          <w:tab w:val="left" w:pos="8208"/>
        </w:tabs>
        <w:ind w:left="0"/>
        <w:rPr>
          <w:b/>
        </w:rPr>
      </w:pPr>
      <w:r w:rsidRPr="00257F23">
        <w:rPr>
          <w:b/>
        </w:rPr>
        <w:t xml:space="preserve">Source of report: </w:t>
      </w:r>
    </w:p>
    <w:p w14:paraId="168E4AE0" w14:textId="77777777" w:rsidR="005B5F24" w:rsidRPr="00257F23" w:rsidRDefault="005B5F24" w:rsidP="005B5F24">
      <w:pPr>
        <w:tabs>
          <w:tab w:val="left" w:pos="-432"/>
          <w:tab w:val="left" w:pos="1897"/>
          <w:tab w:val="left" w:pos="2917"/>
          <w:tab w:val="left" w:pos="8208"/>
        </w:tabs>
        <w:ind w:left="0"/>
      </w:pPr>
      <w:r w:rsidRPr="00257F23">
        <w:t>Location of training:  _______________________________</w:t>
      </w:r>
    </w:p>
    <w:p w14:paraId="168E4AE1" w14:textId="77777777" w:rsidR="005B5F24" w:rsidRPr="00257F23" w:rsidRDefault="005B5F24" w:rsidP="005B5F24">
      <w:pPr>
        <w:tabs>
          <w:tab w:val="left" w:pos="-432"/>
          <w:tab w:val="left" w:pos="1897"/>
          <w:tab w:val="left" w:pos="2917"/>
          <w:tab w:val="left" w:pos="8208"/>
        </w:tabs>
        <w:ind w:left="0"/>
      </w:pPr>
    </w:p>
    <w:p w14:paraId="168E4AE2" w14:textId="77777777" w:rsidR="005B5F24" w:rsidRPr="00257F23" w:rsidRDefault="005B5F24" w:rsidP="005B5F24">
      <w:pPr>
        <w:tabs>
          <w:tab w:val="left" w:pos="-432"/>
          <w:tab w:val="left" w:pos="1897"/>
          <w:tab w:val="left" w:pos="2917"/>
          <w:tab w:val="left" w:pos="8208"/>
        </w:tabs>
        <w:ind w:left="0"/>
      </w:pPr>
      <w:r w:rsidRPr="00257F23">
        <w:t>Your name:  _____________________________________</w:t>
      </w:r>
      <w:r w:rsidRPr="00257F23">
        <w:rPr>
          <w:u w:val="single"/>
        </w:rPr>
        <w:t xml:space="preserve"> </w:t>
      </w:r>
    </w:p>
    <w:p w14:paraId="168E4AE3" w14:textId="77777777" w:rsidR="005B5F24" w:rsidRPr="00257F23" w:rsidRDefault="005B5F24" w:rsidP="005B5F24">
      <w:pPr>
        <w:tabs>
          <w:tab w:val="left" w:pos="-432"/>
          <w:tab w:val="left" w:pos="1897"/>
          <w:tab w:val="left" w:pos="2917"/>
          <w:tab w:val="left" w:pos="8208"/>
        </w:tabs>
        <w:ind w:left="0"/>
      </w:pPr>
    </w:p>
    <w:p w14:paraId="168E4AE4" w14:textId="77777777" w:rsidR="005B5F24" w:rsidRPr="00257F23" w:rsidRDefault="005B5F24" w:rsidP="005B5F24">
      <w:pPr>
        <w:tabs>
          <w:tab w:val="left" w:pos="-432"/>
          <w:tab w:val="left" w:pos="1897"/>
          <w:tab w:val="left" w:pos="2917"/>
          <w:tab w:val="left" w:pos="8208"/>
        </w:tabs>
        <w:spacing w:after="720"/>
        <w:ind w:left="0"/>
        <w:rPr>
          <w:u w:val="single"/>
        </w:rPr>
      </w:pPr>
      <w:r w:rsidRPr="00257F23">
        <w:t>Your phone number:  ______________________________</w:t>
      </w:r>
      <w:r w:rsidRPr="00257F23">
        <w:rPr>
          <w:u w:val="single"/>
        </w:rPr>
        <w:t xml:space="preserve"> </w:t>
      </w:r>
    </w:p>
    <w:p w14:paraId="168E4AE5" w14:textId="77777777" w:rsidR="005B5F24" w:rsidRPr="00257F23" w:rsidRDefault="005B5F24" w:rsidP="005B5F24">
      <w:pPr>
        <w:tabs>
          <w:tab w:val="left" w:pos="-432"/>
          <w:tab w:val="left" w:pos="1897"/>
          <w:tab w:val="left" w:pos="2917"/>
          <w:tab w:val="left" w:pos="8208"/>
        </w:tabs>
        <w:ind w:left="0"/>
        <w:rPr>
          <w:b/>
        </w:rPr>
      </w:pPr>
      <w:r w:rsidRPr="00257F23">
        <w:rPr>
          <w:b/>
        </w:rPr>
        <w:t xml:space="preserve">Timeframes: </w:t>
      </w:r>
    </w:p>
    <w:p w14:paraId="168E4AE6" w14:textId="77777777" w:rsidR="005B5F24" w:rsidRPr="00257F23" w:rsidRDefault="005B5F24" w:rsidP="005B5F24">
      <w:pPr>
        <w:tabs>
          <w:tab w:val="left" w:pos="-432"/>
          <w:tab w:val="left" w:pos="1897"/>
          <w:tab w:val="left" w:pos="2917"/>
          <w:tab w:val="left" w:pos="8208"/>
        </w:tabs>
        <w:spacing w:after="960"/>
        <w:ind w:left="0"/>
      </w:pPr>
      <w:r w:rsidRPr="00257F23">
        <w:t>How much time did it take to present this material?</w:t>
      </w:r>
    </w:p>
    <w:p w14:paraId="168E4AE7" w14:textId="77777777" w:rsidR="005B5F24" w:rsidRPr="00257F23" w:rsidRDefault="005B5F24" w:rsidP="005B5F24">
      <w:pPr>
        <w:tabs>
          <w:tab w:val="left" w:pos="-432"/>
          <w:tab w:val="left" w:pos="1897"/>
          <w:tab w:val="left" w:pos="2917"/>
          <w:tab w:val="left" w:pos="8208"/>
        </w:tabs>
        <w:ind w:left="0"/>
        <w:rPr>
          <w:b/>
        </w:rPr>
      </w:pPr>
      <w:r w:rsidRPr="00257F23">
        <w:rPr>
          <w:b/>
        </w:rPr>
        <w:t xml:space="preserve">Topics: </w:t>
      </w:r>
    </w:p>
    <w:p w14:paraId="168E4AE8" w14:textId="77777777" w:rsidR="005B5F24" w:rsidRPr="00257F23" w:rsidRDefault="005B5F24" w:rsidP="005B5F24">
      <w:pPr>
        <w:tabs>
          <w:tab w:val="left" w:pos="-432"/>
          <w:tab w:val="left" w:pos="1897"/>
          <w:tab w:val="left" w:pos="2917"/>
          <w:tab w:val="left" w:pos="8208"/>
        </w:tabs>
        <w:spacing w:after="960"/>
        <w:ind w:left="0"/>
      </w:pPr>
      <w:r w:rsidRPr="00257F23">
        <w:t xml:space="preserve">Is there any material in </w:t>
      </w:r>
      <w:r>
        <w:t>the</w:t>
      </w:r>
      <w:r w:rsidRPr="00257F23">
        <w:t xml:space="preserve"> lesson that is covered but not relevant to your position that we should remove?  If so, what?</w:t>
      </w:r>
    </w:p>
    <w:p w14:paraId="168E4AE9" w14:textId="77777777" w:rsidR="005B5F24" w:rsidRPr="00257F23" w:rsidRDefault="005B5F24" w:rsidP="005B5F24">
      <w:pPr>
        <w:tabs>
          <w:tab w:val="left" w:pos="-432"/>
          <w:tab w:val="left" w:pos="1897"/>
          <w:tab w:val="left" w:pos="2917"/>
          <w:tab w:val="left" w:pos="8208"/>
        </w:tabs>
        <w:ind w:left="0"/>
      </w:pPr>
      <w:r w:rsidRPr="00257F23">
        <w:t>Can you identify any topic not covered in this lesson that should be included?</w:t>
      </w:r>
    </w:p>
    <w:p w14:paraId="168E4AEA" w14:textId="77777777" w:rsidR="005B5F24" w:rsidRPr="00257F23" w:rsidRDefault="005B5F24" w:rsidP="005B5F24">
      <w:pPr>
        <w:tabs>
          <w:tab w:val="left" w:pos="-432"/>
          <w:tab w:val="left" w:pos="1897"/>
          <w:tab w:val="left" w:pos="2917"/>
          <w:tab w:val="left" w:pos="8208"/>
        </w:tabs>
        <w:spacing w:after="960"/>
        <w:ind w:left="0"/>
        <w:rPr>
          <w:b/>
        </w:rPr>
      </w:pPr>
      <w:r w:rsidRPr="00257F23">
        <w:rPr>
          <w:b/>
        </w:rPr>
        <w:t xml:space="preserve">Complexity level: </w:t>
      </w:r>
    </w:p>
    <w:p w14:paraId="168E4AEB" w14:textId="77777777" w:rsidR="005B5F24" w:rsidRPr="00257F23" w:rsidRDefault="005B5F24" w:rsidP="005B5F24">
      <w:pPr>
        <w:tabs>
          <w:tab w:val="left" w:pos="-432"/>
          <w:tab w:val="left" w:pos="1897"/>
          <w:tab w:val="left" w:pos="2917"/>
          <w:tab w:val="left" w:pos="8208"/>
        </w:tabs>
        <w:spacing w:after="960"/>
        <w:ind w:left="0"/>
      </w:pPr>
      <w:r w:rsidRPr="00257F23">
        <w:t xml:space="preserve">Are there any lessons </w:t>
      </w:r>
      <w:r>
        <w:t>that</w:t>
      </w:r>
      <w:r w:rsidRPr="00257F23">
        <w:t xml:space="preserve"> appear either too simple or too complex?  Which ones?  Why?</w:t>
      </w:r>
    </w:p>
    <w:p w14:paraId="168E4AEC" w14:textId="77777777" w:rsidR="005B5F24" w:rsidRPr="00257F23" w:rsidRDefault="005B5F24" w:rsidP="005B5F24">
      <w:pPr>
        <w:tabs>
          <w:tab w:val="left" w:pos="-432"/>
          <w:tab w:val="left" w:pos="1897"/>
          <w:tab w:val="left" w:pos="2917"/>
          <w:tab w:val="left" w:pos="8208"/>
        </w:tabs>
        <w:ind w:left="0"/>
        <w:rPr>
          <w:b/>
        </w:rPr>
      </w:pPr>
      <w:r w:rsidRPr="00257F23">
        <w:rPr>
          <w:b/>
        </w:rPr>
        <w:t xml:space="preserve">Testing: </w:t>
      </w:r>
    </w:p>
    <w:p w14:paraId="168E4AED" w14:textId="77777777" w:rsidR="005B5F24" w:rsidRPr="00257F23" w:rsidRDefault="005B5F24" w:rsidP="005B5F24">
      <w:pPr>
        <w:spacing w:after="720"/>
        <w:ind w:left="0"/>
      </w:pPr>
      <w:r w:rsidRPr="00257F23">
        <w:t>How would you rate the usefulness of the tests and exercises?</w:t>
      </w:r>
    </w:p>
    <w:p w14:paraId="168E4AEE" w14:textId="77777777" w:rsidR="005B5F24" w:rsidRPr="00257F23" w:rsidRDefault="005B5F24" w:rsidP="005B5F24">
      <w:pPr>
        <w:tabs>
          <w:tab w:val="left" w:pos="1440"/>
          <w:tab w:val="left" w:pos="2160"/>
          <w:tab w:val="center" w:pos="2880"/>
          <w:tab w:val="center" w:pos="3600"/>
          <w:tab w:val="center" w:pos="4320"/>
          <w:tab w:val="center" w:pos="5040"/>
          <w:tab w:val="center" w:pos="5760"/>
          <w:tab w:val="center" w:pos="6480"/>
        </w:tabs>
        <w:ind w:left="720"/>
      </w:pPr>
      <w:r w:rsidRPr="00257F23">
        <w:t>1</w:t>
      </w:r>
      <w:r w:rsidRPr="00257F23">
        <w:tab/>
        <w:t>2</w:t>
      </w:r>
      <w:r w:rsidRPr="00257F23">
        <w:tab/>
        <w:t>3</w:t>
      </w:r>
      <w:r w:rsidRPr="00257F23">
        <w:tab/>
        <w:t>4</w:t>
      </w:r>
      <w:r w:rsidRPr="00257F23">
        <w:tab/>
        <w:t>5</w:t>
      </w:r>
    </w:p>
    <w:p w14:paraId="168E4AEF" w14:textId="77777777" w:rsidR="005B5F24" w:rsidRPr="00257F23" w:rsidRDefault="005B5F24" w:rsidP="005B5F24">
      <w:pPr>
        <w:tabs>
          <w:tab w:val="left" w:pos="720"/>
          <w:tab w:val="center" w:pos="1440"/>
          <w:tab w:val="center" w:pos="2160"/>
          <w:tab w:val="center" w:pos="2880"/>
          <w:tab w:val="center" w:pos="3600"/>
          <w:tab w:val="center" w:pos="4320"/>
          <w:tab w:val="center" w:pos="5040"/>
          <w:tab w:val="center" w:pos="5760"/>
        </w:tabs>
        <w:ind w:left="0"/>
      </w:pPr>
      <w:r>
        <w:t>Irrelevant</w:t>
      </w:r>
      <w:r>
        <w:tab/>
      </w:r>
      <w:r>
        <w:tab/>
        <w:t>Adequate</w:t>
      </w:r>
      <w:r>
        <w:tab/>
      </w:r>
      <w:r>
        <w:tab/>
        <w:t>Quite</w:t>
      </w:r>
      <w:r>
        <w:tab/>
      </w:r>
      <w:r w:rsidRPr="00257F23">
        <w:t>Helpful</w:t>
      </w:r>
    </w:p>
    <w:p w14:paraId="168E4AF0" w14:textId="77777777" w:rsidR="005B5F24" w:rsidRPr="00257F23" w:rsidRDefault="005B5F24" w:rsidP="005B5F24">
      <w:pPr>
        <w:ind w:left="0"/>
      </w:pPr>
    </w:p>
    <w:p w14:paraId="168E4AF1" w14:textId="77777777" w:rsidR="005B5F24" w:rsidRPr="00257F23" w:rsidRDefault="005B5F24" w:rsidP="005B5F24">
      <w:pPr>
        <w:tabs>
          <w:tab w:val="left" w:pos="-432"/>
          <w:tab w:val="left" w:pos="1897"/>
          <w:tab w:val="left" w:pos="2917"/>
          <w:tab w:val="left" w:pos="8208"/>
        </w:tabs>
        <w:ind w:left="0"/>
      </w:pPr>
      <w:r w:rsidRPr="00257F23">
        <w:t>Please note your corrections below or attach a photocopy of corrected pages.</w:t>
      </w:r>
    </w:p>
    <w:p w14:paraId="168E4AF2" w14:textId="77777777" w:rsidR="005B5F24" w:rsidRPr="00257F23" w:rsidRDefault="005B5F24" w:rsidP="005B5F24">
      <w:pPr>
        <w:tabs>
          <w:tab w:val="left" w:pos="-432"/>
          <w:tab w:val="left" w:pos="1897"/>
          <w:tab w:val="left" w:pos="2917"/>
          <w:tab w:val="left" w:pos="8208"/>
        </w:tabs>
        <w:ind w:left="0"/>
      </w:pPr>
    </w:p>
    <w:p w14:paraId="168E4AF3" w14:textId="77777777" w:rsidR="005B5F24" w:rsidRPr="00257F23" w:rsidRDefault="005B5F24" w:rsidP="005B5F24">
      <w:pPr>
        <w:tabs>
          <w:tab w:val="left" w:pos="-432"/>
          <w:tab w:val="left" w:pos="1897"/>
          <w:tab w:val="left" w:pos="2917"/>
          <w:tab w:val="left" w:pos="8208"/>
        </w:tabs>
        <w:spacing w:after="720"/>
        <w:ind w:left="0"/>
      </w:pPr>
      <w:r w:rsidRPr="00257F23">
        <w:t>Page #</w:t>
      </w:r>
      <w:r w:rsidRPr="00257F23">
        <w:tab/>
        <w:t>Correction Needed</w:t>
      </w:r>
    </w:p>
    <w:p w14:paraId="168E4AF4" w14:textId="77777777" w:rsidR="005B5F24" w:rsidRPr="00257F23" w:rsidRDefault="005B5F24" w:rsidP="005B5F24">
      <w:pPr>
        <w:tabs>
          <w:tab w:val="left" w:pos="-432"/>
          <w:tab w:val="left" w:pos="1897"/>
          <w:tab w:val="left" w:pos="2917"/>
          <w:tab w:val="left" w:pos="8208"/>
        </w:tabs>
        <w:ind w:left="0"/>
        <w:rPr>
          <w:b/>
        </w:rPr>
      </w:pPr>
      <w:r w:rsidRPr="00257F23">
        <w:rPr>
          <w:b/>
        </w:rPr>
        <w:t xml:space="preserve">Comments: </w:t>
      </w:r>
    </w:p>
    <w:p w14:paraId="168E4AF5" w14:textId="77777777" w:rsidR="005B5F24" w:rsidRPr="00257F23" w:rsidRDefault="005B5F24" w:rsidP="005B5F24">
      <w:pPr>
        <w:tabs>
          <w:tab w:val="left" w:pos="-432"/>
          <w:tab w:val="left" w:pos="1897"/>
          <w:tab w:val="left" w:pos="2917"/>
          <w:tab w:val="left" w:pos="8208"/>
        </w:tabs>
        <w:spacing w:after="480"/>
        <w:ind w:left="0"/>
      </w:pPr>
      <w:r w:rsidRPr="00257F23">
        <w:t>Use the space below for your comments on how we can improve this material.</w:t>
      </w:r>
    </w:p>
    <w:p w14:paraId="168E4AF6" w14:textId="77777777" w:rsidR="005B5F24" w:rsidRPr="00257F23" w:rsidRDefault="005B5F24" w:rsidP="005B5F24">
      <w:pPr>
        <w:tabs>
          <w:tab w:val="left" w:pos="-432"/>
          <w:tab w:val="left" w:pos="1897"/>
          <w:tab w:val="left" w:pos="2917"/>
          <w:tab w:val="left" w:pos="8208"/>
        </w:tabs>
        <w:ind w:left="0"/>
        <w:rPr>
          <w:b/>
        </w:rPr>
      </w:pPr>
      <w:r w:rsidRPr="00257F23">
        <w:rPr>
          <w:b/>
        </w:rPr>
        <w:t>Mail to:</w:t>
      </w:r>
    </w:p>
    <w:p w14:paraId="168E4AF7" w14:textId="77777777" w:rsidR="005B5F24" w:rsidRPr="00257F23" w:rsidRDefault="005B5F24" w:rsidP="005B5F24">
      <w:pPr>
        <w:tabs>
          <w:tab w:val="left" w:pos="-432"/>
          <w:tab w:val="left" w:pos="1897"/>
          <w:tab w:val="left" w:pos="2917"/>
          <w:tab w:val="left" w:pos="8208"/>
        </w:tabs>
        <w:ind w:left="0"/>
        <w:rPr>
          <w:bCs/>
        </w:rPr>
      </w:pPr>
      <w:r w:rsidRPr="00257F23">
        <w:rPr>
          <w:bCs/>
        </w:rPr>
        <w:t>Gregory Gill</w:t>
      </w:r>
    </w:p>
    <w:p w14:paraId="168E4AF8" w14:textId="77777777" w:rsidR="005B5F24" w:rsidRPr="00257F23" w:rsidRDefault="005B5F24" w:rsidP="005B5F24">
      <w:pPr>
        <w:tabs>
          <w:tab w:val="left" w:pos="-432"/>
          <w:tab w:val="left" w:pos="1897"/>
          <w:tab w:val="left" w:pos="2917"/>
          <w:tab w:val="left" w:pos="8208"/>
        </w:tabs>
        <w:ind w:left="0"/>
        <w:rPr>
          <w:bCs/>
        </w:rPr>
      </w:pPr>
      <w:r w:rsidRPr="00257F23">
        <w:rPr>
          <w:bCs/>
        </w:rPr>
        <w:t>Social Security Administration</w:t>
      </w:r>
    </w:p>
    <w:p w14:paraId="168E4AF9" w14:textId="77777777" w:rsidR="005B5F24" w:rsidRPr="00257F23" w:rsidRDefault="005B5F24" w:rsidP="005B5F24">
      <w:pPr>
        <w:tabs>
          <w:tab w:val="left" w:pos="-432"/>
          <w:tab w:val="left" w:pos="1897"/>
          <w:tab w:val="left" w:pos="2917"/>
          <w:tab w:val="left" w:pos="8208"/>
        </w:tabs>
        <w:ind w:left="0"/>
        <w:rPr>
          <w:bCs/>
        </w:rPr>
      </w:pPr>
      <w:r w:rsidRPr="00257F23">
        <w:rPr>
          <w:bCs/>
        </w:rPr>
        <w:t>EHR Ste 100</w:t>
      </w:r>
      <w:r w:rsidRPr="00257F23">
        <w:rPr>
          <w:bCs/>
        </w:rPr>
        <w:tab/>
      </w:r>
    </w:p>
    <w:p w14:paraId="168E4AFA" w14:textId="77777777" w:rsidR="005B5F24" w:rsidRPr="00257F23" w:rsidRDefault="005B5F24" w:rsidP="005B5F24">
      <w:pPr>
        <w:tabs>
          <w:tab w:val="left" w:pos="-432"/>
          <w:tab w:val="left" w:pos="1897"/>
          <w:tab w:val="left" w:pos="2917"/>
          <w:tab w:val="left" w:pos="8208"/>
        </w:tabs>
        <w:ind w:left="0"/>
        <w:rPr>
          <w:bCs/>
        </w:rPr>
      </w:pPr>
      <w:r w:rsidRPr="00257F23">
        <w:rPr>
          <w:bCs/>
        </w:rPr>
        <w:t>6401 Security Blvd.</w:t>
      </w:r>
    </w:p>
    <w:p w14:paraId="168E4AFB" w14:textId="77777777" w:rsidR="005B5F24" w:rsidRPr="00257F23" w:rsidRDefault="005B5F24" w:rsidP="005B5F24">
      <w:pPr>
        <w:tabs>
          <w:tab w:val="left" w:pos="-432"/>
          <w:tab w:val="left" w:pos="1897"/>
          <w:tab w:val="left" w:pos="2917"/>
          <w:tab w:val="left" w:pos="8208"/>
        </w:tabs>
        <w:spacing w:after="480"/>
        <w:ind w:left="0"/>
      </w:pPr>
      <w:r w:rsidRPr="00257F23">
        <w:rPr>
          <w:bCs/>
        </w:rPr>
        <w:t>Baltimore, MD 21235</w:t>
      </w:r>
    </w:p>
    <w:p w14:paraId="168E4AFC" w14:textId="77777777" w:rsidR="005B5F24" w:rsidRPr="00257F23" w:rsidRDefault="005B5F24" w:rsidP="005B5F24">
      <w:pPr>
        <w:ind w:left="0"/>
      </w:pPr>
      <w:r w:rsidRPr="00257F23">
        <w:t xml:space="preserve">Or email comments to </w:t>
      </w:r>
      <w:hyperlink r:id="rId15" w:tooltip="Email Address for Gregory Gill" w:history="1">
        <w:r w:rsidRPr="00257F23">
          <w:rPr>
            <w:color w:val="0000FF"/>
            <w:u w:val="single"/>
          </w:rPr>
          <w:t>gregory.gill@ssa.gov</w:t>
        </w:r>
      </w:hyperlink>
    </w:p>
    <w:sectPr w:rsidR="005B5F24" w:rsidRPr="00257F23" w:rsidSect="00502BE0">
      <w:headerReference w:type="default" r:id="rId16"/>
      <w:footerReference w:type="even" r:id="rId17"/>
      <w:footerReference w:type="default" r:id="rId18"/>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6226E" w14:textId="77777777" w:rsidR="008B7A7B" w:rsidRDefault="008B7A7B">
      <w:r>
        <w:separator/>
      </w:r>
    </w:p>
  </w:endnote>
  <w:endnote w:type="continuationSeparator" w:id="0">
    <w:p w14:paraId="72F19C91" w14:textId="77777777" w:rsidR="008B7A7B" w:rsidRDefault="008B7A7B">
      <w:r>
        <w:continuationSeparator/>
      </w:r>
    </w:p>
  </w:endnote>
  <w:endnote w:type="continuationNotice" w:id="1">
    <w:p w14:paraId="22CEB155" w14:textId="77777777" w:rsidR="008B7A7B" w:rsidRDefault="008B7A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0EDD114-4E54-4909-8B7A-7EE7EFB1E078}"/>
  </w:font>
  <w:font w:name="Times New Roman">
    <w:panose1 w:val="02020603050405020304"/>
    <w:charset w:val="00"/>
    <w:family w:val="roman"/>
    <w:pitch w:val="variable"/>
    <w:sig w:usb0="E0002AFF" w:usb1="C0007841" w:usb2="00000009" w:usb3="00000000" w:csb0="000001FF" w:csb1="00000000"/>
    <w:embedRegular r:id="rId2" w:fontKey="{E73DF518-88AB-4401-AC81-40936FE05E10}"/>
    <w:embedBold r:id="rId3" w:fontKey="{982AE5CB-94C8-4908-8AEF-E1C92EDEC446}"/>
    <w:embedItalic r:id="rId4" w:fontKey="{A54EF241-4258-41F4-8DB4-8FFE598E481E}"/>
    <w:embedBoldItalic r:id="rId5" w:fontKey="{E8B081D4-50C5-4F86-AC0B-57C706B759FD}"/>
  </w:font>
  <w:font w:name="Arial">
    <w:panose1 w:val="020B0604020202020204"/>
    <w:charset w:val="00"/>
    <w:family w:val="swiss"/>
    <w:pitch w:val="variable"/>
    <w:sig w:usb0="E0002AFF" w:usb1="C0007843" w:usb2="00000009" w:usb3="00000000" w:csb0="000001FF" w:csb1="00000000"/>
    <w:embedRegular r:id="rId6" w:fontKey="{D1709BB4-1349-4161-A11F-0F644134876D}"/>
    <w:embedBold r:id="rId7" w:fontKey="{FBBD1DA5-35D0-4274-AB0F-F9B1E89C72D9}"/>
    <w:embedItalic r:id="rId8" w:fontKey="{F3CFF19D-C9EE-4F40-AC85-24771FBC0FA8}"/>
    <w:embedBoldItalic r:id="rId9" w:fontKey="{B4184171-82FA-4064-AC32-BA74154C470C}"/>
  </w:font>
  <w:font w:name="Courier New">
    <w:panose1 w:val="02070309020205020404"/>
    <w:charset w:val="00"/>
    <w:family w:val="modern"/>
    <w:pitch w:val="fixed"/>
    <w:sig w:usb0="E0002AFF" w:usb1="C0007843" w:usb2="00000009" w:usb3="00000000" w:csb0="000001FF" w:csb1="00000000"/>
    <w:embedRegular r:id="rId10" w:fontKey="{DB0323A5-0783-4858-BDBA-9892AABCEE78}"/>
  </w:font>
  <w:font w:name="Wingdings">
    <w:panose1 w:val="05000000000000000000"/>
    <w:charset w:val="02"/>
    <w:family w:val="auto"/>
    <w:pitch w:val="variable"/>
    <w:sig w:usb0="00000000" w:usb1="10000000" w:usb2="00000000" w:usb3="00000000" w:csb0="80000000" w:csb1="00000000"/>
    <w:embedRegular r:id="rId11" w:fontKey="{5546060C-BC76-45F6-8BE9-87F900A3D934}"/>
  </w:font>
  <w:font w:name="Arial Bold">
    <w:altName w:val="Arial"/>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00000000" w:usb1="C0007843" w:usb2="00000009" w:usb3="00000000" w:csb0="000001FF" w:csb1="00000000"/>
    <w:embedRegular r:id="rId12" w:fontKey="{4CD3DB83-505B-489F-8522-CF81F63C90E6}"/>
  </w:font>
  <w:font w:name="Arial Narrow">
    <w:panose1 w:val="020B0606020202030204"/>
    <w:charset w:val="00"/>
    <w:family w:val="swiss"/>
    <w:pitch w:val="variable"/>
    <w:sig w:usb0="00000287" w:usb1="00000800" w:usb2="00000000" w:usb3="00000000" w:csb0="0000009F" w:csb1="00000000"/>
    <w:embedRegular r:id="rId13" w:fontKey="{0EE1164A-740C-4891-B5A1-200716A91D5F}"/>
  </w:font>
  <w:font w:name="Tahoma">
    <w:panose1 w:val="020B0604030504040204"/>
    <w:charset w:val="00"/>
    <w:family w:val="swiss"/>
    <w:pitch w:val="variable"/>
    <w:sig w:usb0="E1002EFF" w:usb1="C000605B" w:usb2="00000029" w:usb3="00000000" w:csb0="000101FF" w:csb1="00000000"/>
    <w:embedRegular r:id="rId14" w:fontKey="{F735BA54-D9DF-4694-823A-2B87D22A955E}"/>
  </w:font>
  <w:font w:name="Calibri">
    <w:panose1 w:val="020F0502020204030204"/>
    <w:charset w:val="00"/>
    <w:family w:val="swiss"/>
    <w:pitch w:val="variable"/>
    <w:sig w:usb0="E10002FF" w:usb1="4000ACFF" w:usb2="00000009" w:usb3="00000000" w:csb0="0000019F" w:csb1="00000000"/>
    <w:embedRegular r:id="rId15" w:fontKey="{E5D6D5A4-E745-4B73-9037-478C537045AE}"/>
  </w:font>
  <w:font w:name="Cambria">
    <w:panose1 w:val="02040503050406030204"/>
    <w:charset w:val="00"/>
    <w:family w:val="roman"/>
    <w:pitch w:val="variable"/>
    <w:sig w:usb0="E00002FF" w:usb1="400004FF" w:usb2="00000000" w:usb3="00000000" w:csb0="0000019F" w:csb1="00000000"/>
    <w:embedRegular r:id="rId16" w:fontKey="{D2BECD9B-2348-4942-8BA9-5029360DF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E4B02" w14:textId="77777777" w:rsidR="008B7A7B" w:rsidRDefault="008B7A7B" w:rsidP="004741FA">
    <w:pPr>
      <w:pStyle w:val="Footer"/>
      <w:framePr w:wrap="around" w:vAnchor="text" w:hAnchor="margin" w:xAlign="right"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end"/>
    </w:r>
  </w:p>
  <w:p w14:paraId="168E4B03" w14:textId="77777777" w:rsidR="008B7A7B" w:rsidRDefault="008B7A7B" w:rsidP="00D662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D1782" w14:textId="77777777" w:rsidR="004741FA" w:rsidRDefault="004741FA" w:rsidP="004741FA">
    <w:pPr>
      <w:pStyle w:val="Footer"/>
      <w:rPr>
        <w:rStyle w:val="PageNumber"/>
      </w:rPr>
    </w:pPr>
  </w:p>
  <w:p w14:paraId="4B7803F8" w14:textId="03131083" w:rsidR="004741FA" w:rsidRDefault="004741FA" w:rsidP="004741FA">
    <w:pPr>
      <w:pStyle w:val="Footer"/>
      <w:pBdr>
        <w:top w:val="single" w:sz="4" w:space="3" w:color="auto"/>
      </w:pBdr>
      <w:rPr>
        <w:rStyle w:val="PageNumber"/>
      </w:rPr>
    </w:pPr>
    <w:r>
      <w:rPr>
        <w:rStyle w:val="PageNumber"/>
      </w:rPr>
      <w:t>OL Visually Impaired Curriculum</w:t>
    </w:r>
    <w:r>
      <w:rPr>
        <w:rStyle w:val="PageNumber"/>
      </w:rPr>
      <w:tab/>
      <w:t xml:space="preserve">Page </w:t>
    </w:r>
    <w:r>
      <w:rPr>
        <w:rStyle w:val="PageNumber"/>
      </w:rPr>
      <w:fldChar w:fldCharType="begin"/>
    </w:r>
    <w:r>
      <w:rPr>
        <w:rStyle w:val="PageNumber"/>
      </w:rPr>
      <w:instrText xml:space="preserve">PAGE  </w:instrText>
    </w:r>
    <w:r>
      <w:rPr>
        <w:rStyle w:val="PageNumber"/>
      </w:rPr>
      <w:fldChar w:fldCharType="separate"/>
    </w:r>
    <w:r w:rsidR="0011221D">
      <w:rPr>
        <w:rStyle w:val="PageNumber"/>
        <w:noProof/>
      </w:rPr>
      <w:t>1</w:t>
    </w:r>
    <w:r>
      <w:rPr>
        <w:rStyle w:val="PageNumber"/>
      </w:rPr>
      <w:fldChar w:fldCharType="end"/>
    </w:r>
    <w:r>
      <w:rPr>
        <w:rStyle w:val="PageNumber"/>
      </w:rPr>
      <w:tab/>
      <w:t>January 2013</w:t>
    </w:r>
  </w:p>
  <w:p w14:paraId="04A32D72" w14:textId="77777777" w:rsidR="004741FA" w:rsidRDefault="004741FA" w:rsidP="004741FA">
    <w:pPr>
      <w:pStyle w:val="Footer"/>
      <w:rPr>
        <w:rStyle w:val="PageNumber"/>
      </w:rPr>
    </w:pPr>
  </w:p>
  <w:p w14:paraId="6D3A692F" w14:textId="563D318F" w:rsidR="004741FA" w:rsidRDefault="004741FA" w:rsidP="004741FA">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11E71" w14:textId="77777777" w:rsidR="008B7A7B" w:rsidRDefault="008B7A7B">
      <w:r>
        <w:separator/>
      </w:r>
    </w:p>
  </w:footnote>
  <w:footnote w:type="continuationSeparator" w:id="0">
    <w:p w14:paraId="1EEB5199" w14:textId="77777777" w:rsidR="008B7A7B" w:rsidRDefault="008B7A7B">
      <w:r>
        <w:continuationSeparator/>
      </w:r>
    </w:p>
  </w:footnote>
  <w:footnote w:type="continuationNotice" w:id="1">
    <w:p w14:paraId="32D1F779" w14:textId="77777777" w:rsidR="008B7A7B" w:rsidRDefault="008B7A7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4DB27" w14:textId="4FDEE605" w:rsidR="004741FA" w:rsidRPr="004741FA" w:rsidRDefault="004741FA" w:rsidP="004741FA">
    <w:pPr>
      <w:pStyle w:val="Header"/>
    </w:pPr>
    <w:r>
      <w:t>VIPR FOR JAWS USERS: THE CONTACT BOARD</w:t>
    </w:r>
    <w:r>
      <w:tab/>
      <w:t>VS-01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46214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72047B"/>
    <w:multiLevelType w:val="hybridMultilevel"/>
    <w:tmpl w:val="0942824E"/>
    <w:lvl w:ilvl="0" w:tplc="4D78863C">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97F49"/>
    <w:multiLevelType w:val="hybridMultilevel"/>
    <w:tmpl w:val="E6A037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014EB9"/>
    <w:multiLevelType w:val="hybridMultilevel"/>
    <w:tmpl w:val="94309120"/>
    <w:lvl w:ilvl="0" w:tplc="474475AE">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25B70"/>
    <w:multiLevelType w:val="hybridMultilevel"/>
    <w:tmpl w:val="25E40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B6F3A"/>
    <w:multiLevelType w:val="multilevel"/>
    <w:tmpl w:val="60004076"/>
    <w:styleLink w:val="NumList"/>
    <w:lvl w:ilvl="0">
      <w:start w:val="1"/>
      <w:numFmt w:val="decimal"/>
      <w:lvlText w:val="%1."/>
      <w:lvlJc w:val="left"/>
      <w:pPr>
        <w:tabs>
          <w:tab w:val="num" w:pos="2160"/>
        </w:tabs>
        <w:ind w:left="2160" w:hanging="360"/>
      </w:pPr>
      <w:rPr>
        <w:rFonts w:ascii="Arial" w:hAnsi="Arial" w:cs="Arial" w:hint="default"/>
        <w:sz w:val="24"/>
        <w:szCs w:val="24"/>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CBF27F7"/>
    <w:multiLevelType w:val="hybridMultilevel"/>
    <w:tmpl w:val="C97E7B82"/>
    <w:lvl w:ilvl="0" w:tplc="DAB279D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0418A"/>
    <w:multiLevelType w:val="hybridMultilevel"/>
    <w:tmpl w:val="FF90E4E8"/>
    <w:lvl w:ilvl="0" w:tplc="CFD6F6BC">
      <w:start w:val="1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8291F"/>
    <w:multiLevelType w:val="hybridMultilevel"/>
    <w:tmpl w:val="1AA0AF1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F026C5D"/>
    <w:multiLevelType w:val="hybridMultilevel"/>
    <w:tmpl w:val="EE0857F8"/>
    <w:lvl w:ilvl="0" w:tplc="07523BE4">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F14E8C"/>
    <w:multiLevelType w:val="hybridMultilevel"/>
    <w:tmpl w:val="4420DF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1A5209F"/>
    <w:multiLevelType w:val="hybridMultilevel"/>
    <w:tmpl w:val="93EC729E"/>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2">
    <w:nsid w:val="133D443E"/>
    <w:multiLevelType w:val="hybridMultilevel"/>
    <w:tmpl w:val="C66A85E2"/>
    <w:lvl w:ilvl="0" w:tplc="0409000F">
      <w:start w:val="1"/>
      <w:numFmt w:val="decimal"/>
      <w:lvlText w:val="%1."/>
      <w:lvlJc w:val="left"/>
      <w:pPr>
        <w:ind w:left="1800" w:hanging="360"/>
      </w:pPr>
      <w:rPr>
        <w:rFonts w:hint="default"/>
      </w:rPr>
    </w:lvl>
    <w:lvl w:ilvl="1" w:tplc="1904FC66">
      <w:start w:val="1"/>
      <w:numFmt w:val="lowerLetter"/>
      <w:lvlText w:val="%2."/>
      <w:lvlJc w:val="left"/>
      <w:pPr>
        <w:ind w:left="2520" w:hanging="360"/>
      </w:pPr>
      <w:rPr>
        <w:rFonts w:ascii="Arial" w:eastAsia="Times New Roman" w:hAnsi="Arial" w:cs="Arial"/>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3D170C1"/>
    <w:multiLevelType w:val="hybridMultilevel"/>
    <w:tmpl w:val="3D4611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193C87"/>
    <w:multiLevelType w:val="hybridMultilevel"/>
    <w:tmpl w:val="A6D6F2A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nsid w:val="1C331165"/>
    <w:multiLevelType w:val="hybridMultilevel"/>
    <w:tmpl w:val="672A56E8"/>
    <w:lvl w:ilvl="0" w:tplc="B6D476B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CE52F0D"/>
    <w:multiLevelType w:val="hybridMultilevel"/>
    <w:tmpl w:val="A5CACDE8"/>
    <w:lvl w:ilvl="0" w:tplc="A692CCC2">
      <w:start w:val="2"/>
      <w:numFmt w:val="upp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FF411A2"/>
    <w:multiLevelType w:val="hybridMultilevel"/>
    <w:tmpl w:val="5CCEAA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256A0B9C"/>
    <w:multiLevelType w:val="hybridMultilevel"/>
    <w:tmpl w:val="DC5C70E0"/>
    <w:lvl w:ilvl="0" w:tplc="5FA0F47A">
      <w:start w:val="1"/>
      <w:numFmt w:val="decimal"/>
      <w:lvlText w:val="%1."/>
      <w:lvlJc w:val="left"/>
      <w:pPr>
        <w:ind w:left="1080" w:hanging="360"/>
      </w:pPr>
      <w:rPr>
        <w:rFonts w:ascii="Arial" w:eastAsia="Times New Roman" w:hAnsi="Arial" w:cs="Times New Roman"/>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3118A3"/>
    <w:multiLevelType w:val="hybridMultilevel"/>
    <w:tmpl w:val="5EFA2CEE"/>
    <w:lvl w:ilvl="0" w:tplc="61765D20">
      <w:start w:val="1"/>
      <w:numFmt w:val="decimal"/>
      <w:lvlText w:val="%1."/>
      <w:lvlJc w:val="left"/>
      <w:pPr>
        <w:ind w:left="1800" w:hanging="360"/>
      </w:pPr>
      <w:rPr>
        <w:rFonts w:hint="default"/>
      </w:rPr>
    </w:lvl>
    <w:lvl w:ilvl="1" w:tplc="1904FC66">
      <w:start w:val="1"/>
      <w:numFmt w:val="lowerLetter"/>
      <w:lvlText w:val="%2."/>
      <w:lvlJc w:val="left"/>
      <w:pPr>
        <w:ind w:left="2520" w:hanging="360"/>
      </w:pPr>
      <w:rPr>
        <w:rFonts w:ascii="Arial" w:eastAsia="Times New Roman" w:hAnsi="Arial" w:cs="Arial"/>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9B66338"/>
    <w:multiLevelType w:val="hybridMultilevel"/>
    <w:tmpl w:val="8146D16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1275D2"/>
    <w:multiLevelType w:val="multilevel"/>
    <w:tmpl w:val="BB24D144"/>
    <w:styleLink w:val="Bulleted"/>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09D39C3"/>
    <w:multiLevelType w:val="hybridMultilevel"/>
    <w:tmpl w:val="5218B4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0E5038A"/>
    <w:multiLevelType w:val="hybridMultilevel"/>
    <w:tmpl w:val="8FC0516A"/>
    <w:lvl w:ilvl="0" w:tplc="958E0E1C">
      <w:start w:val="1"/>
      <w:numFmt w:val="lowerLetter"/>
      <w:lvlText w:val="%1."/>
      <w:lvlJc w:val="left"/>
      <w:pPr>
        <w:ind w:left="2580" w:hanging="360"/>
      </w:pPr>
      <w:rPr>
        <w:i w:val="0"/>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4">
    <w:nsid w:val="336439D3"/>
    <w:multiLevelType w:val="hybridMultilevel"/>
    <w:tmpl w:val="20B89950"/>
    <w:lvl w:ilvl="0" w:tplc="797AA408">
      <w:start w:val="1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9353BE"/>
    <w:multiLevelType w:val="hybridMultilevel"/>
    <w:tmpl w:val="BAA4A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81A7421"/>
    <w:multiLevelType w:val="hybridMultilevel"/>
    <w:tmpl w:val="6B366DDE"/>
    <w:lvl w:ilvl="0" w:tplc="61765D20">
      <w:start w:val="1"/>
      <w:numFmt w:val="decimal"/>
      <w:lvlText w:val="%1."/>
      <w:lvlJc w:val="left"/>
      <w:pPr>
        <w:ind w:left="1080" w:hanging="360"/>
      </w:pPr>
      <w:rPr>
        <w:rFonts w:hint="default"/>
      </w:rPr>
    </w:lvl>
    <w:lvl w:ilvl="1" w:tplc="04090019">
      <w:start w:val="1"/>
      <w:numFmt w:val="lowerLetter"/>
      <w:lvlText w:val="%2."/>
      <w:lvlJc w:val="left"/>
      <w:pPr>
        <w:ind w:left="720" w:hanging="360"/>
      </w:pPr>
    </w:lvl>
    <w:lvl w:ilvl="2" w:tplc="04090019">
      <w:start w:val="1"/>
      <w:numFmt w:val="lowerLetter"/>
      <w:lvlText w:val="%3."/>
      <w:lvlJc w:val="lef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nsid w:val="39AE1A40"/>
    <w:multiLevelType w:val="hybridMultilevel"/>
    <w:tmpl w:val="FF26FA1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7F9541D"/>
    <w:multiLevelType w:val="hybridMultilevel"/>
    <w:tmpl w:val="A658046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9">
    <w:nsid w:val="4E7E015F"/>
    <w:multiLevelType w:val="hybridMultilevel"/>
    <w:tmpl w:val="41A27802"/>
    <w:lvl w:ilvl="0" w:tplc="8B1C1D50">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046E98"/>
    <w:multiLevelType w:val="hybridMultilevel"/>
    <w:tmpl w:val="2A125340"/>
    <w:lvl w:ilvl="0" w:tplc="6F72F682">
      <w:start w:val="1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C35A80"/>
    <w:multiLevelType w:val="singleLevel"/>
    <w:tmpl w:val="AC2C93A8"/>
    <w:lvl w:ilvl="0">
      <w:start w:val="1"/>
      <w:numFmt w:val="decimal"/>
      <w:pStyle w:val="E2-Answer"/>
      <w:lvlText w:val="%1."/>
      <w:lvlJc w:val="left"/>
      <w:pPr>
        <w:tabs>
          <w:tab w:val="num" w:pos="360"/>
        </w:tabs>
        <w:ind w:left="360" w:hanging="360"/>
      </w:pPr>
      <w:rPr>
        <w:rFonts w:ascii="Arial" w:hAnsi="Arial" w:hint="default"/>
        <w:b w:val="0"/>
        <w:i w:val="0"/>
        <w:sz w:val="24"/>
        <w:u w:val="none"/>
      </w:rPr>
    </w:lvl>
  </w:abstractNum>
  <w:abstractNum w:abstractNumId="32">
    <w:nsid w:val="53937D9B"/>
    <w:multiLevelType w:val="hybridMultilevel"/>
    <w:tmpl w:val="D69804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53EE1083"/>
    <w:multiLevelType w:val="hybridMultilevel"/>
    <w:tmpl w:val="46988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8626396"/>
    <w:multiLevelType w:val="hybridMultilevel"/>
    <w:tmpl w:val="78D63D3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nsid w:val="5B103A67"/>
    <w:multiLevelType w:val="hybridMultilevel"/>
    <w:tmpl w:val="79A65A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B923DB5"/>
    <w:multiLevelType w:val="hybridMultilevel"/>
    <w:tmpl w:val="5ACC9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BC96E85"/>
    <w:multiLevelType w:val="hybridMultilevel"/>
    <w:tmpl w:val="7B9EFFB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B43CE7"/>
    <w:multiLevelType w:val="singleLevel"/>
    <w:tmpl w:val="F970C4F4"/>
    <w:lvl w:ilvl="0">
      <w:start w:val="1"/>
      <w:numFmt w:val="decimal"/>
      <w:pStyle w:val="E1-Question"/>
      <w:lvlText w:val="%1."/>
      <w:lvlJc w:val="left"/>
      <w:pPr>
        <w:tabs>
          <w:tab w:val="num" w:pos="360"/>
        </w:tabs>
        <w:ind w:left="360" w:hanging="360"/>
      </w:pPr>
    </w:lvl>
  </w:abstractNum>
  <w:abstractNum w:abstractNumId="39">
    <w:nsid w:val="5EE6702C"/>
    <w:multiLevelType w:val="hybridMultilevel"/>
    <w:tmpl w:val="1C52FFC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6D343914"/>
    <w:multiLevelType w:val="hybridMultilevel"/>
    <w:tmpl w:val="E976154C"/>
    <w:lvl w:ilvl="0" w:tplc="1904FC66">
      <w:start w:val="1"/>
      <w:numFmt w:val="lowerLetter"/>
      <w:lvlText w:val="%1."/>
      <w:lvlJc w:val="left"/>
      <w:pPr>
        <w:ind w:left="2160" w:hanging="360"/>
      </w:pPr>
      <w:rPr>
        <w:rFonts w:ascii="Arial" w:eastAsia="Times New Roman"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E754EB4"/>
    <w:multiLevelType w:val="hybridMultilevel"/>
    <w:tmpl w:val="46FEC9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05F2CB4"/>
    <w:multiLevelType w:val="singleLevel"/>
    <w:tmpl w:val="BACA6060"/>
    <w:lvl w:ilvl="0">
      <w:start w:val="1"/>
      <w:numFmt w:val="decimal"/>
      <w:pStyle w:val="TOF"/>
      <w:lvlText w:val="Figure. %1"/>
      <w:lvlJc w:val="left"/>
      <w:pPr>
        <w:tabs>
          <w:tab w:val="num" w:pos="1800"/>
        </w:tabs>
        <w:ind w:left="360" w:hanging="360"/>
      </w:pPr>
      <w:rPr>
        <w:rFonts w:ascii="Arial" w:hAnsi="Arial" w:hint="default"/>
      </w:rPr>
    </w:lvl>
  </w:abstractNum>
  <w:abstractNum w:abstractNumId="43">
    <w:nsid w:val="70E129C9"/>
    <w:multiLevelType w:val="hybridMultilevel"/>
    <w:tmpl w:val="5ACC9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32C2CEB"/>
    <w:multiLevelType w:val="hybridMultilevel"/>
    <w:tmpl w:val="C66A85E2"/>
    <w:lvl w:ilvl="0" w:tplc="0409000F">
      <w:start w:val="1"/>
      <w:numFmt w:val="decimal"/>
      <w:lvlText w:val="%1."/>
      <w:lvlJc w:val="left"/>
      <w:pPr>
        <w:ind w:left="1800" w:hanging="360"/>
      </w:pPr>
      <w:rPr>
        <w:rFonts w:hint="default"/>
      </w:rPr>
    </w:lvl>
    <w:lvl w:ilvl="1" w:tplc="1904FC66">
      <w:start w:val="1"/>
      <w:numFmt w:val="lowerLetter"/>
      <w:lvlText w:val="%2."/>
      <w:lvlJc w:val="left"/>
      <w:pPr>
        <w:ind w:left="2520" w:hanging="360"/>
      </w:pPr>
      <w:rPr>
        <w:rFonts w:ascii="Arial" w:eastAsia="Times New Roman" w:hAnsi="Arial" w:cs="Arial"/>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3BE0C04"/>
    <w:multiLevelType w:val="singleLevel"/>
    <w:tmpl w:val="4820829C"/>
    <w:lvl w:ilvl="0">
      <w:start w:val="1"/>
      <w:numFmt w:val="decimal"/>
      <w:pStyle w:val="ListNumber"/>
      <w:lvlText w:val="%1."/>
      <w:lvlJc w:val="left"/>
      <w:pPr>
        <w:tabs>
          <w:tab w:val="num" w:pos="720"/>
        </w:tabs>
        <w:ind w:left="720" w:hanging="360"/>
      </w:pPr>
      <w:rPr>
        <w:rFonts w:hint="default"/>
      </w:rPr>
    </w:lvl>
  </w:abstractNum>
  <w:abstractNum w:abstractNumId="46">
    <w:nsid w:val="74B91E9B"/>
    <w:multiLevelType w:val="hybridMultilevel"/>
    <w:tmpl w:val="3E84A442"/>
    <w:lvl w:ilvl="0" w:tplc="0409000F">
      <w:start w:val="1"/>
      <w:numFmt w:val="decimal"/>
      <w:lvlText w:val="%1."/>
      <w:lvlJc w:val="left"/>
      <w:pPr>
        <w:ind w:left="720" w:hanging="360"/>
      </w:pPr>
    </w:lvl>
    <w:lvl w:ilvl="1" w:tplc="958E0E1C">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D21ADE"/>
    <w:multiLevelType w:val="hybridMultilevel"/>
    <w:tmpl w:val="A588E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DD14A4"/>
    <w:multiLevelType w:val="hybridMultilevel"/>
    <w:tmpl w:val="1A20A05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930E2A"/>
    <w:multiLevelType w:val="hybridMultilevel"/>
    <w:tmpl w:val="3D0EBC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45"/>
  </w:num>
  <w:num w:numId="3">
    <w:abstractNumId w:val="42"/>
  </w:num>
  <w:num w:numId="4">
    <w:abstractNumId w:val="38"/>
  </w:num>
  <w:num w:numId="5">
    <w:abstractNumId w:val="21"/>
  </w:num>
  <w:num w:numId="6">
    <w:abstractNumId w:val="5"/>
  </w:num>
  <w:num w:numId="7">
    <w:abstractNumId w:val="31"/>
  </w:num>
  <w:num w:numId="8">
    <w:abstractNumId w:val="10"/>
  </w:num>
  <w:num w:numId="9">
    <w:abstractNumId w:val="12"/>
  </w:num>
  <w:num w:numId="10">
    <w:abstractNumId w:val="13"/>
  </w:num>
  <w:num w:numId="11">
    <w:abstractNumId w:val="33"/>
  </w:num>
  <w:num w:numId="12">
    <w:abstractNumId w:val="11"/>
  </w:num>
  <w:num w:numId="13">
    <w:abstractNumId w:val="14"/>
  </w:num>
  <w:num w:numId="14">
    <w:abstractNumId w:val="46"/>
  </w:num>
  <w:num w:numId="15">
    <w:abstractNumId w:val="39"/>
  </w:num>
  <w:num w:numId="16">
    <w:abstractNumId w:val="47"/>
  </w:num>
  <w:num w:numId="17">
    <w:abstractNumId w:val="23"/>
  </w:num>
  <w:num w:numId="18">
    <w:abstractNumId w:val="17"/>
  </w:num>
  <w:num w:numId="19">
    <w:abstractNumId w:val="41"/>
  </w:num>
  <w:num w:numId="20">
    <w:abstractNumId w:val="30"/>
  </w:num>
  <w:num w:numId="21">
    <w:abstractNumId w:val="19"/>
  </w:num>
  <w:num w:numId="22">
    <w:abstractNumId w:val="26"/>
  </w:num>
  <w:num w:numId="23">
    <w:abstractNumId w:val="15"/>
  </w:num>
  <w:num w:numId="24">
    <w:abstractNumId w:val="18"/>
  </w:num>
  <w:num w:numId="25">
    <w:abstractNumId w:val="4"/>
  </w:num>
  <w:num w:numId="26">
    <w:abstractNumId w:val="25"/>
  </w:num>
  <w:num w:numId="27">
    <w:abstractNumId w:val="2"/>
  </w:num>
  <w:num w:numId="28">
    <w:abstractNumId w:val="29"/>
  </w:num>
  <w:num w:numId="29">
    <w:abstractNumId w:val="16"/>
  </w:num>
  <w:num w:numId="30">
    <w:abstractNumId w:val="22"/>
  </w:num>
  <w:num w:numId="31">
    <w:abstractNumId w:val="3"/>
  </w:num>
  <w:num w:numId="32">
    <w:abstractNumId w:val="34"/>
  </w:num>
  <w:num w:numId="33">
    <w:abstractNumId w:val="20"/>
  </w:num>
  <w:num w:numId="34">
    <w:abstractNumId w:val="48"/>
  </w:num>
  <w:num w:numId="35">
    <w:abstractNumId w:val="37"/>
  </w:num>
  <w:num w:numId="36">
    <w:abstractNumId w:val="9"/>
  </w:num>
  <w:num w:numId="37">
    <w:abstractNumId w:val="1"/>
  </w:num>
  <w:num w:numId="38">
    <w:abstractNumId w:val="24"/>
  </w:num>
  <w:num w:numId="39">
    <w:abstractNumId w:val="7"/>
  </w:num>
  <w:num w:numId="40">
    <w:abstractNumId w:val="43"/>
  </w:num>
  <w:num w:numId="41">
    <w:abstractNumId w:val="36"/>
  </w:num>
  <w:num w:numId="42">
    <w:abstractNumId w:val="35"/>
  </w:num>
  <w:num w:numId="43">
    <w:abstractNumId w:val="27"/>
  </w:num>
  <w:num w:numId="44">
    <w:abstractNumId w:val="8"/>
  </w:num>
  <w:num w:numId="45">
    <w:abstractNumId w:val="6"/>
  </w:num>
  <w:num w:numId="46">
    <w:abstractNumId w:val="49"/>
  </w:num>
  <w:num w:numId="47">
    <w:abstractNumId w:val="44"/>
  </w:num>
  <w:num w:numId="48">
    <w:abstractNumId w:val="40"/>
  </w:num>
  <w:num w:numId="49">
    <w:abstractNumId w:val="32"/>
  </w:num>
  <w:num w:numId="5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US" w:vendorID="64" w:dllVersion="131078" w:nlCheck="1" w:checkStyle="1"/>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Footer" w:val="XXXX-X"/>
    <w:docVar w:name="lHeader" w:val="Fill in Lesson Name on DocInfo Form to change this"/>
    <w:docVar w:name="rFooter" w:val="Fill in Course Name on DocInfo Form to Change this"/>
    <w:docVar w:name="rHeader" w:val="XX-XX"/>
    <w:docVar w:name="wVar" w:val="-1"/>
    <w:docVar w:name="wVarCourse" w:val="OL Visually Impaired Curriculum"/>
    <w:docVar w:name="wVarCourseAbbr" w:val="VS"/>
    <w:docVar w:name="wVarKeywords" w:val="JAWS, Jobs Access With Speech, blind, visually impaired, VIP, Visitor Intake Process,  VIPr"/>
    <w:docVar w:name="wVarLessonDesc" w:val="JAWS 13, Windows 7, Image 705"/>
    <w:docVar w:name="wVarLessonName" w:val="VIPr for JAWS Users: The Contact Board"/>
    <w:docVar w:name="wVarLessonNumber" w:val="01"/>
    <w:docVar w:name="wVarModNumber" w:val="  "/>
    <w:docVar w:name="wVarPubCycle" w:val="January 2013"/>
    <w:docVar w:name="wVarSaved" w:val="True"/>
    <w:docVar w:name="wVarUnit" w:val="SM"/>
    <w:docVar w:name="wVarUnitICN" w:val=" "/>
    <w:docVar w:name="wVarUnitPubNum" w:val="01/2013"/>
  </w:docVars>
  <w:rsids>
    <w:rsidRoot w:val="00B803C7"/>
    <w:rsid w:val="000016D3"/>
    <w:rsid w:val="00004198"/>
    <w:rsid w:val="0000516E"/>
    <w:rsid w:val="0000600E"/>
    <w:rsid w:val="00006AE8"/>
    <w:rsid w:val="00007C79"/>
    <w:rsid w:val="00007DF9"/>
    <w:rsid w:val="000104F2"/>
    <w:rsid w:val="00010889"/>
    <w:rsid w:val="00011B71"/>
    <w:rsid w:val="00013872"/>
    <w:rsid w:val="00013B68"/>
    <w:rsid w:val="00015554"/>
    <w:rsid w:val="00015705"/>
    <w:rsid w:val="000213BD"/>
    <w:rsid w:val="000220DC"/>
    <w:rsid w:val="00022382"/>
    <w:rsid w:val="00023771"/>
    <w:rsid w:val="00023B40"/>
    <w:rsid w:val="00026D60"/>
    <w:rsid w:val="000329C9"/>
    <w:rsid w:val="00033990"/>
    <w:rsid w:val="00037AC3"/>
    <w:rsid w:val="00040E00"/>
    <w:rsid w:val="0004156B"/>
    <w:rsid w:val="00042725"/>
    <w:rsid w:val="000427EA"/>
    <w:rsid w:val="00042E4B"/>
    <w:rsid w:val="000447AF"/>
    <w:rsid w:val="00050D34"/>
    <w:rsid w:val="0005204F"/>
    <w:rsid w:val="00052A78"/>
    <w:rsid w:val="0005325A"/>
    <w:rsid w:val="00053260"/>
    <w:rsid w:val="000542B5"/>
    <w:rsid w:val="000548C4"/>
    <w:rsid w:val="0005561E"/>
    <w:rsid w:val="00055650"/>
    <w:rsid w:val="000576EC"/>
    <w:rsid w:val="00060020"/>
    <w:rsid w:val="00062BF0"/>
    <w:rsid w:val="0006372C"/>
    <w:rsid w:val="0006722C"/>
    <w:rsid w:val="00067D92"/>
    <w:rsid w:val="00071BFF"/>
    <w:rsid w:val="00075F7D"/>
    <w:rsid w:val="000767D2"/>
    <w:rsid w:val="0007782C"/>
    <w:rsid w:val="00077BF3"/>
    <w:rsid w:val="00081318"/>
    <w:rsid w:val="00081904"/>
    <w:rsid w:val="0008265B"/>
    <w:rsid w:val="00082A73"/>
    <w:rsid w:val="000833F6"/>
    <w:rsid w:val="00084AAA"/>
    <w:rsid w:val="00085F77"/>
    <w:rsid w:val="00090B98"/>
    <w:rsid w:val="0009180B"/>
    <w:rsid w:val="0009779A"/>
    <w:rsid w:val="000A03FF"/>
    <w:rsid w:val="000A0D9C"/>
    <w:rsid w:val="000A1370"/>
    <w:rsid w:val="000A18D1"/>
    <w:rsid w:val="000A2FC4"/>
    <w:rsid w:val="000A44E0"/>
    <w:rsid w:val="000A5E5F"/>
    <w:rsid w:val="000A7BEA"/>
    <w:rsid w:val="000B3FA4"/>
    <w:rsid w:val="000B4AE9"/>
    <w:rsid w:val="000B4FE4"/>
    <w:rsid w:val="000B5195"/>
    <w:rsid w:val="000B65EF"/>
    <w:rsid w:val="000B6767"/>
    <w:rsid w:val="000C136C"/>
    <w:rsid w:val="000C1438"/>
    <w:rsid w:val="000C28F1"/>
    <w:rsid w:val="000C5955"/>
    <w:rsid w:val="000C7674"/>
    <w:rsid w:val="000D1182"/>
    <w:rsid w:val="000D172C"/>
    <w:rsid w:val="000D2743"/>
    <w:rsid w:val="000D2A36"/>
    <w:rsid w:val="000D5747"/>
    <w:rsid w:val="000D692F"/>
    <w:rsid w:val="000E0F02"/>
    <w:rsid w:val="000E12D3"/>
    <w:rsid w:val="000E4AC8"/>
    <w:rsid w:val="000E5769"/>
    <w:rsid w:val="000E589C"/>
    <w:rsid w:val="000E6E9C"/>
    <w:rsid w:val="000E724F"/>
    <w:rsid w:val="000F11E6"/>
    <w:rsid w:val="000F1250"/>
    <w:rsid w:val="000F15F9"/>
    <w:rsid w:val="000F2BCF"/>
    <w:rsid w:val="000F2D70"/>
    <w:rsid w:val="000F3BA6"/>
    <w:rsid w:val="000F3D57"/>
    <w:rsid w:val="000F6309"/>
    <w:rsid w:val="00101401"/>
    <w:rsid w:val="00101E0D"/>
    <w:rsid w:val="00101E59"/>
    <w:rsid w:val="00103B8F"/>
    <w:rsid w:val="001051DD"/>
    <w:rsid w:val="00106274"/>
    <w:rsid w:val="00111178"/>
    <w:rsid w:val="001111FF"/>
    <w:rsid w:val="0011221D"/>
    <w:rsid w:val="00112709"/>
    <w:rsid w:val="00115AAA"/>
    <w:rsid w:val="00121349"/>
    <w:rsid w:val="001218BF"/>
    <w:rsid w:val="001236F0"/>
    <w:rsid w:val="001245AE"/>
    <w:rsid w:val="00125D4E"/>
    <w:rsid w:val="001265CB"/>
    <w:rsid w:val="001302EA"/>
    <w:rsid w:val="00131F0D"/>
    <w:rsid w:val="0013291F"/>
    <w:rsid w:val="00134C5A"/>
    <w:rsid w:val="00135048"/>
    <w:rsid w:val="00135AC6"/>
    <w:rsid w:val="0014075B"/>
    <w:rsid w:val="00140927"/>
    <w:rsid w:val="001422EA"/>
    <w:rsid w:val="00142688"/>
    <w:rsid w:val="00144DD6"/>
    <w:rsid w:val="00145180"/>
    <w:rsid w:val="00145375"/>
    <w:rsid w:val="00145C94"/>
    <w:rsid w:val="00146CC7"/>
    <w:rsid w:val="00147461"/>
    <w:rsid w:val="00152DB1"/>
    <w:rsid w:val="001533BC"/>
    <w:rsid w:val="00153A35"/>
    <w:rsid w:val="00154EA1"/>
    <w:rsid w:val="00154F29"/>
    <w:rsid w:val="001560F8"/>
    <w:rsid w:val="00156E5F"/>
    <w:rsid w:val="00156FEC"/>
    <w:rsid w:val="0015710A"/>
    <w:rsid w:val="00160336"/>
    <w:rsid w:val="00165BE7"/>
    <w:rsid w:val="00167FBF"/>
    <w:rsid w:val="00170181"/>
    <w:rsid w:val="00170E53"/>
    <w:rsid w:val="00171032"/>
    <w:rsid w:val="00171966"/>
    <w:rsid w:val="00172745"/>
    <w:rsid w:val="00173682"/>
    <w:rsid w:val="00173706"/>
    <w:rsid w:val="00173FA1"/>
    <w:rsid w:val="001751CD"/>
    <w:rsid w:val="00175E4B"/>
    <w:rsid w:val="0017650B"/>
    <w:rsid w:val="00180FAE"/>
    <w:rsid w:val="00184CF3"/>
    <w:rsid w:val="00186DDF"/>
    <w:rsid w:val="00187760"/>
    <w:rsid w:val="0019188C"/>
    <w:rsid w:val="00191EDD"/>
    <w:rsid w:val="001921E7"/>
    <w:rsid w:val="00193206"/>
    <w:rsid w:val="00194436"/>
    <w:rsid w:val="00196FC9"/>
    <w:rsid w:val="001A2089"/>
    <w:rsid w:val="001A2D57"/>
    <w:rsid w:val="001A3062"/>
    <w:rsid w:val="001A4BA4"/>
    <w:rsid w:val="001A58A2"/>
    <w:rsid w:val="001A65EB"/>
    <w:rsid w:val="001A6991"/>
    <w:rsid w:val="001B02F6"/>
    <w:rsid w:val="001B0592"/>
    <w:rsid w:val="001B0B4F"/>
    <w:rsid w:val="001B0FC5"/>
    <w:rsid w:val="001B13AF"/>
    <w:rsid w:val="001B2469"/>
    <w:rsid w:val="001B3447"/>
    <w:rsid w:val="001B4740"/>
    <w:rsid w:val="001B730B"/>
    <w:rsid w:val="001B7AEE"/>
    <w:rsid w:val="001C0730"/>
    <w:rsid w:val="001C08B2"/>
    <w:rsid w:val="001C140E"/>
    <w:rsid w:val="001C2C10"/>
    <w:rsid w:val="001C5743"/>
    <w:rsid w:val="001C5C52"/>
    <w:rsid w:val="001C7A1A"/>
    <w:rsid w:val="001D0963"/>
    <w:rsid w:val="001D23B1"/>
    <w:rsid w:val="001E045D"/>
    <w:rsid w:val="001E0BA8"/>
    <w:rsid w:val="001E1F4D"/>
    <w:rsid w:val="001E36B1"/>
    <w:rsid w:val="001E3D27"/>
    <w:rsid w:val="001E5103"/>
    <w:rsid w:val="001E6896"/>
    <w:rsid w:val="001F08D9"/>
    <w:rsid w:val="001F0FFC"/>
    <w:rsid w:val="001F33E7"/>
    <w:rsid w:val="001F55AB"/>
    <w:rsid w:val="001F56D0"/>
    <w:rsid w:val="001F65AD"/>
    <w:rsid w:val="001F7A31"/>
    <w:rsid w:val="001F7CB7"/>
    <w:rsid w:val="0020196B"/>
    <w:rsid w:val="00201999"/>
    <w:rsid w:val="002034C1"/>
    <w:rsid w:val="00205706"/>
    <w:rsid w:val="00205796"/>
    <w:rsid w:val="00206082"/>
    <w:rsid w:val="00207986"/>
    <w:rsid w:val="00207A8D"/>
    <w:rsid w:val="0021493F"/>
    <w:rsid w:val="002154A8"/>
    <w:rsid w:val="002160E9"/>
    <w:rsid w:val="00216807"/>
    <w:rsid w:val="00220111"/>
    <w:rsid w:val="00220AAF"/>
    <w:rsid w:val="00220E5B"/>
    <w:rsid w:val="00224321"/>
    <w:rsid w:val="00226030"/>
    <w:rsid w:val="00226F79"/>
    <w:rsid w:val="00227D11"/>
    <w:rsid w:val="00230121"/>
    <w:rsid w:val="002338A1"/>
    <w:rsid w:val="00236149"/>
    <w:rsid w:val="00236270"/>
    <w:rsid w:val="00236509"/>
    <w:rsid w:val="00237472"/>
    <w:rsid w:val="0023747D"/>
    <w:rsid w:val="00240300"/>
    <w:rsid w:val="00240E99"/>
    <w:rsid w:val="00241B6B"/>
    <w:rsid w:val="00243068"/>
    <w:rsid w:val="002445B1"/>
    <w:rsid w:val="00246239"/>
    <w:rsid w:val="00246A09"/>
    <w:rsid w:val="00251D58"/>
    <w:rsid w:val="00253288"/>
    <w:rsid w:val="00254C83"/>
    <w:rsid w:val="00257CDF"/>
    <w:rsid w:val="00265B9F"/>
    <w:rsid w:val="002738BE"/>
    <w:rsid w:val="00273AD3"/>
    <w:rsid w:val="00276517"/>
    <w:rsid w:val="002805AE"/>
    <w:rsid w:val="00281C50"/>
    <w:rsid w:val="00283C00"/>
    <w:rsid w:val="00285F2C"/>
    <w:rsid w:val="0028671F"/>
    <w:rsid w:val="00287237"/>
    <w:rsid w:val="0028724B"/>
    <w:rsid w:val="002903E2"/>
    <w:rsid w:val="002905D8"/>
    <w:rsid w:val="00290B83"/>
    <w:rsid w:val="00290F10"/>
    <w:rsid w:val="002918F5"/>
    <w:rsid w:val="00291D00"/>
    <w:rsid w:val="00294830"/>
    <w:rsid w:val="002A4354"/>
    <w:rsid w:val="002A49D6"/>
    <w:rsid w:val="002A624B"/>
    <w:rsid w:val="002B1881"/>
    <w:rsid w:val="002B2386"/>
    <w:rsid w:val="002B48BD"/>
    <w:rsid w:val="002B5EBF"/>
    <w:rsid w:val="002C0DE0"/>
    <w:rsid w:val="002C1E92"/>
    <w:rsid w:val="002C31EF"/>
    <w:rsid w:val="002C35F2"/>
    <w:rsid w:val="002C3F81"/>
    <w:rsid w:val="002C5E94"/>
    <w:rsid w:val="002C61CA"/>
    <w:rsid w:val="002C7937"/>
    <w:rsid w:val="002D075B"/>
    <w:rsid w:val="002D1927"/>
    <w:rsid w:val="002D1A3C"/>
    <w:rsid w:val="002D2629"/>
    <w:rsid w:val="002D2A73"/>
    <w:rsid w:val="002D2BDD"/>
    <w:rsid w:val="002D30C3"/>
    <w:rsid w:val="002D3D24"/>
    <w:rsid w:val="002D4E25"/>
    <w:rsid w:val="002D625E"/>
    <w:rsid w:val="002D708A"/>
    <w:rsid w:val="002E02B5"/>
    <w:rsid w:val="002E1276"/>
    <w:rsid w:val="002E12AF"/>
    <w:rsid w:val="002E1587"/>
    <w:rsid w:val="002E1D02"/>
    <w:rsid w:val="002E473D"/>
    <w:rsid w:val="002E7C8D"/>
    <w:rsid w:val="002F0A91"/>
    <w:rsid w:val="002F0DDA"/>
    <w:rsid w:val="002F0F0A"/>
    <w:rsid w:val="002F2423"/>
    <w:rsid w:val="002F3044"/>
    <w:rsid w:val="002F310D"/>
    <w:rsid w:val="002F408C"/>
    <w:rsid w:val="002F54AF"/>
    <w:rsid w:val="002F617A"/>
    <w:rsid w:val="002F70DA"/>
    <w:rsid w:val="002F7B14"/>
    <w:rsid w:val="00301879"/>
    <w:rsid w:val="0030232B"/>
    <w:rsid w:val="00304798"/>
    <w:rsid w:val="00305F87"/>
    <w:rsid w:val="00306A4A"/>
    <w:rsid w:val="00310C3F"/>
    <w:rsid w:val="00310C90"/>
    <w:rsid w:val="0031248C"/>
    <w:rsid w:val="00314870"/>
    <w:rsid w:val="003157FE"/>
    <w:rsid w:val="003160C1"/>
    <w:rsid w:val="00316CFE"/>
    <w:rsid w:val="0032015A"/>
    <w:rsid w:val="003224B7"/>
    <w:rsid w:val="0032274D"/>
    <w:rsid w:val="00325E1B"/>
    <w:rsid w:val="0032682A"/>
    <w:rsid w:val="00327106"/>
    <w:rsid w:val="00327A13"/>
    <w:rsid w:val="00330864"/>
    <w:rsid w:val="0033238E"/>
    <w:rsid w:val="00334329"/>
    <w:rsid w:val="00335D8C"/>
    <w:rsid w:val="003369A3"/>
    <w:rsid w:val="00340D65"/>
    <w:rsid w:val="00344274"/>
    <w:rsid w:val="003451BA"/>
    <w:rsid w:val="00345316"/>
    <w:rsid w:val="00345D2A"/>
    <w:rsid w:val="00346D88"/>
    <w:rsid w:val="0035115E"/>
    <w:rsid w:val="003546A7"/>
    <w:rsid w:val="0035470A"/>
    <w:rsid w:val="00362531"/>
    <w:rsid w:val="00362B3F"/>
    <w:rsid w:val="00363702"/>
    <w:rsid w:val="00363EEE"/>
    <w:rsid w:val="00364061"/>
    <w:rsid w:val="00364BCE"/>
    <w:rsid w:val="00364CFB"/>
    <w:rsid w:val="003653C4"/>
    <w:rsid w:val="00366437"/>
    <w:rsid w:val="0036686D"/>
    <w:rsid w:val="003669EF"/>
    <w:rsid w:val="00370ED7"/>
    <w:rsid w:val="003729C9"/>
    <w:rsid w:val="00372C46"/>
    <w:rsid w:val="0037427B"/>
    <w:rsid w:val="00374EFE"/>
    <w:rsid w:val="00375C2D"/>
    <w:rsid w:val="003768FB"/>
    <w:rsid w:val="00377206"/>
    <w:rsid w:val="00377A13"/>
    <w:rsid w:val="00380593"/>
    <w:rsid w:val="003816D5"/>
    <w:rsid w:val="003818BB"/>
    <w:rsid w:val="00381C1F"/>
    <w:rsid w:val="00383567"/>
    <w:rsid w:val="0038415F"/>
    <w:rsid w:val="00385963"/>
    <w:rsid w:val="0038662F"/>
    <w:rsid w:val="003922C1"/>
    <w:rsid w:val="00393E84"/>
    <w:rsid w:val="003941DB"/>
    <w:rsid w:val="0039456A"/>
    <w:rsid w:val="00397844"/>
    <w:rsid w:val="00397945"/>
    <w:rsid w:val="003979EC"/>
    <w:rsid w:val="003A017B"/>
    <w:rsid w:val="003A0EC3"/>
    <w:rsid w:val="003A20A2"/>
    <w:rsid w:val="003A26A3"/>
    <w:rsid w:val="003A27A7"/>
    <w:rsid w:val="003A2B7B"/>
    <w:rsid w:val="003A2C50"/>
    <w:rsid w:val="003A3EAA"/>
    <w:rsid w:val="003A5263"/>
    <w:rsid w:val="003B0174"/>
    <w:rsid w:val="003B067F"/>
    <w:rsid w:val="003B279E"/>
    <w:rsid w:val="003B37F6"/>
    <w:rsid w:val="003B3BB9"/>
    <w:rsid w:val="003B665F"/>
    <w:rsid w:val="003C06E1"/>
    <w:rsid w:val="003C224D"/>
    <w:rsid w:val="003C3A09"/>
    <w:rsid w:val="003C44CD"/>
    <w:rsid w:val="003C4DC7"/>
    <w:rsid w:val="003C5414"/>
    <w:rsid w:val="003C56B0"/>
    <w:rsid w:val="003C5B75"/>
    <w:rsid w:val="003C5FFC"/>
    <w:rsid w:val="003C6D78"/>
    <w:rsid w:val="003C7F0C"/>
    <w:rsid w:val="003D1C65"/>
    <w:rsid w:val="003D2590"/>
    <w:rsid w:val="003D3F34"/>
    <w:rsid w:val="003D5531"/>
    <w:rsid w:val="003E0D3D"/>
    <w:rsid w:val="003E37C9"/>
    <w:rsid w:val="003E4114"/>
    <w:rsid w:val="003E63FF"/>
    <w:rsid w:val="003E6C97"/>
    <w:rsid w:val="003E6E7D"/>
    <w:rsid w:val="003E73FB"/>
    <w:rsid w:val="003E7687"/>
    <w:rsid w:val="003F0391"/>
    <w:rsid w:val="003F0948"/>
    <w:rsid w:val="003F37AE"/>
    <w:rsid w:val="003F4B22"/>
    <w:rsid w:val="003F5949"/>
    <w:rsid w:val="003F6A6B"/>
    <w:rsid w:val="00401192"/>
    <w:rsid w:val="004035FB"/>
    <w:rsid w:val="004038B2"/>
    <w:rsid w:val="00403B7C"/>
    <w:rsid w:val="00405292"/>
    <w:rsid w:val="00405B20"/>
    <w:rsid w:val="00405BF0"/>
    <w:rsid w:val="00405CE6"/>
    <w:rsid w:val="004079B9"/>
    <w:rsid w:val="00410396"/>
    <w:rsid w:val="00410D7A"/>
    <w:rsid w:val="00412ADE"/>
    <w:rsid w:val="004131F4"/>
    <w:rsid w:val="004156FD"/>
    <w:rsid w:val="0041655A"/>
    <w:rsid w:val="004169B9"/>
    <w:rsid w:val="00417B74"/>
    <w:rsid w:val="00417EBB"/>
    <w:rsid w:val="00420000"/>
    <w:rsid w:val="0042107B"/>
    <w:rsid w:val="004221FE"/>
    <w:rsid w:val="00424B11"/>
    <w:rsid w:val="00425223"/>
    <w:rsid w:val="0042564E"/>
    <w:rsid w:val="004271F5"/>
    <w:rsid w:val="0042795C"/>
    <w:rsid w:val="00427F18"/>
    <w:rsid w:val="0043004F"/>
    <w:rsid w:val="0043011A"/>
    <w:rsid w:val="00431A92"/>
    <w:rsid w:val="00432528"/>
    <w:rsid w:val="00433267"/>
    <w:rsid w:val="00433B6D"/>
    <w:rsid w:val="0043425E"/>
    <w:rsid w:val="00435417"/>
    <w:rsid w:val="004355C6"/>
    <w:rsid w:val="004357AF"/>
    <w:rsid w:val="00437733"/>
    <w:rsid w:val="004442C2"/>
    <w:rsid w:val="0044514F"/>
    <w:rsid w:val="00445182"/>
    <w:rsid w:val="004452F2"/>
    <w:rsid w:val="00445C3F"/>
    <w:rsid w:val="00450D94"/>
    <w:rsid w:val="00451290"/>
    <w:rsid w:val="0045259D"/>
    <w:rsid w:val="00453378"/>
    <w:rsid w:val="0045649F"/>
    <w:rsid w:val="004579DB"/>
    <w:rsid w:val="00457F1B"/>
    <w:rsid w:val="00462EF2"/>
    <w:rsid w:val="00463130"/>
    <w:rsid w:val="00463763"/>
    <w:rsid w:val="00464B3E"/>
    <w:rsid w:val="00464DB9"/>
    <w:rsid w:val="00464F93"/>
    <w:rsid w:val="004657C8"/>
    <w:rsid w:val="00466194"/>
    <w:rsid w:val="00466ADE"/>
    <w:rsid w:val="00466B2D"/>
    <w:rsid w:val="0047170B"/>
    <w:rsid w:val="00472DF6"/>
    <w:rsid w:val="00473257"/>
    <w:rsid w:val="0047401F"/>
    <w:rsid w:val="004741FA"/>
    <w:rsid w:val="00476346"/>
    <w:rsid w:val="00476E22"/>
    <w:rsid w:val="0048000B"/>
    <w:rsid w:val="00480DCF"/>
    <w:rsid w:val="00481534"/>
    <w:rsid w:val="00483B6E"/>
    <w:rsid w:val="00484366"/>
    <w:rsid w:val="00486A72"/>
    <w:rsid w:val="0049067E"/>
    <w:rsid w:val="00490696"/>
    <w:rsid w:val="00491866"/>
    <w:rsid w:val="00492ADC"/>
    <w:rsid w:val="0049551B"/>
    <w:rsid w:val="004972FA"/>
    <w:rsid w:val="004A04B8"/>
    <w:rsid w:val="004A0DC9"/>
    <w:rsid w:val="004A21D9"/>
    <w:rsid w:val="004A2A32"/>
    <w:rsid w:val="004A5267"/>
    <w:rsid w:val="004A7FE3"/>
    <w:rsid w:val="004B2EF9"/>
    <w:rsid w:val="004B3078"/>
    <w:rsid w:val="004B34AB"/>
    <w:rsid w:val="004B472D"/>
    <w:rsid w:val="004B511E"/>
    <w:rsid w:val="004B7227"/>
    <w:rsid w:val="004C0BD9"/>
    <w:rsid w:val="004C1285"/>
    <w:rsid w:val="004C1946"/>
    <w:rsid w:val="004C2863"/>
    <w:rsid w:val="004C2DB0"/>
    <w:rsid w:val="004C3D88"/>
    <w:rsid w:val="004C4432"/>
    <w:rsid w:val="004C4DCF"/>
    <w:rsid w:val="004C5B07"/>
    <w:rsid w:val="004C6D2F"/>
    <w:rsid w:val="004C6FFB"/>
    <w:rsid w:val="004C7423"/>
    <w:rsid w:val="004C7CA9"/>
    <w:rsid w:val="004D1527"/>
    <w:rsid w:val="004D19F6"/>
    <w:rsid w:val="004D35F1"/>
    <w:rsid w:val="004D4012"/>
    <w:rsid w:val="004D4BD4"/>
    <w:rsid w:val="004D6858"/>
    <w:rsid w:val="004D7916"/>
    <w:rsid w:val="004E07A1"/>
    <w:rsid w:val="004E18E9"/>
    <w:rsid w:val="004E7242"/>
    <w:rsid w:val="004E7A8F"/>
    <w:rsid w:val="004F3A4E"/>
    <w:rsid w:val="004F3E50"/>
    <w:rsid w:val="004F4868"/>
    <w:rsid w:val="004F51CC"/>
    <w:rsid w:val="004F6A3A"/>
    <w:rsid w:val="004F6BEA"/>
    <w:rsid w:val="004F7765"/>
    <w:rsid w:val="00500E63"/>
    <w:rsid w:val="005015EB"/>
    <w:rsid w:val="00501F26"/>
    <w:rsid w:val="00502BE0"/>
    <w:rsid w:val="00503A42"/>
    <w:rsid w:val="005045CD"/>
    <w:rsid w:val="00504FE6"/>
    <w:rsid w:val="00506C19"/>
    <w:rsid w:val="00507008"/>
    <w:rsid w:val="005071E4"/>
    <w:rsid w:val="00507389"/>
    <w:rsid w:val="00511CAB"/>
    <w:rsid w:val="00512A48"/>
    <w:rsid w:val="00513775"/>
    <w:rsid w:val="00513CF4"/>
    <w:rsid w:val="00514CB7"/>
    <w:rsid w:val="00515FFF"/>
    <w:rsid w:val="00516852"/>
    <w:rsid w:val="00517B66"/>
    <w:rsid w:val="005220FC"/>
    <w:rsid w:val="00525284"/>
    <w:rsid w:val="005252F8"/>
    <w:rsid w:val="005257C6"/>
    <w:rsid w:val="0052610E"/>
    <w:rsid w:val="00526E58"/>
    <w:rsid w:val="005279A4"/>
    <w:rsid w:val="005304FA"/>
    <w:rsid w:val="00530A04"/>
    <w:rsid w:val="00531E4D"/>
    <w:rsid w:val="0053226F"/>
    <w:rsid w:val="0053274D"/>
    <w:rsid w:val="0053393F"/>
    <w:rsid w:val="00534758"/>
    <w:rsid w:val="00537B69"/>
    <w:rsid w:val="0054158C"/>
    <w:rsid w:val="00542E74"/>
    <w:rsid w:val="00543300"/>
    <w:rsid w:val="00544BE0"/>
    <w:rsid w:val="00545DC2"/>
    <w:rsid w:val="00545FAA"/>
    <w:rsid w:val="005464C7"/>
    <w:rsid w:val="005508DD"/>
    <w:rsid w:val="0055156B"/>
    <w:rsid w:val="00552EDF"/>
    <w:rsid w:val="00553287"/>
    <w:rsid w:val="0055743A"/>
    <w:rsid w:val="005578A8"/>
    <w:rsid w:val="00560AB1"/>
    <w:rsid w:val="00560BD7"/>
    <w:rsid w:val="005619B9"/>
    <w:rsid w:val="00562298"/>
    <w:rsid w:val="00563A3A"/>
    <w:rsid w:val="00565390"/>
    <w:rsid w:val="00565AD0"/>
    <w:rsid w:val="00565DAF"/>
    <w:rsid w:val="00567F31"/>
    <w:rsid w:val="005701AC"/>
    <w:rsid w:val="00570D88"/>
    <w:rsid w:val="00571D19"/>
    <w:rsid w:val="005722D8"/>
    <w:rsid w:val="00572C3F"/>
    <w:rsid w:val="00573113"/>
    <w:rsid w:val="00574CAC"/>
    <w:rsid w:val="00576310"/>
    <w:rsid w:val="005809DB"/>
    <w:rsid w:val="00580B0D"/>
    <w:rsid w:val="005835F1"/>
    <w:rsid w:val="00583F39"/>
    <w:rsid w:val="005843C2"/>
    <w:rsid w:val="00584822"/>
    <w:rsid w:val="00584CD2"/>
    <w:rsid w:val="005900FA"/>
    <w:rsid w:val="0059012F"/>
    <w:rsid w:val="00590E47"/>
    <w:rsid w:val="0059283D"/>
    <w:rsid w:val="00592CE5"/>
    <w:rsid w:val="0059456C"/>
    <w:rsid w:val="00594578"/>
    <w:rsid w:val="00596C9D"/>
    <w:rsid w:val="00596E96"/>
    <w:rsid w:val="005A5DC1"/>
    <w:rsid w:val="005B062D"/>
    <w:rsid w:val="005B1DE9"/>
    <w:rsid w:val="005B254A"/>
    <w:rsid w:val="005B35FC"/>
    <w:rsid w:val="005B5F24"/>
    <w:rsid w:val="005C026D"/>
    <w:rsid w:val="005C0E6F"/>
    <w:rsid w:val="005C0F48"/>
    <w:rsid w:val="005C2535"/>
    <w:rsid w:val="005C3D41"/>
    <w:rsid w:val="005C5148"/>
    <w:rsid w:val="005C5EE8"/>
    <w:rsid w:val="005C79A3"/>
    <w:rsid w:val="005D068C"/>
    <w:rsid w:val="005D1796"/>
    <w:rsid w:val="005D2465"/>
    <w:rsid w:val="005D41A9"/>
    <w:rsid w:val="005D507E"/>
    <w:rsid w:val="005D71AF"/>
    <w:rsid w:val="005D77A7"/>
    <w:rsid w:val="005E177F"/>
    <w:rsid w:val="005E1876"/>
    <w:rsid w:val="005E3DEA"/>
    <w:rsid w:val="005E5828"/>
    <w:rsid w:val="005E5DA7"/>
    <w:rsid w:val="005E633A"/>
    <w:rsid w:val="005E6D66"/>
    <w:rsid w:val="005E7603"/>
    <w:rsid w:val="005E7824"/>
    <w:rsid w:val="005F0EEA"/>
    <w:rsid w:val="005F123D"/>
    <w:rsid w:val="005F3C80"/>
    <w:rsid w:val="005F43EF"/>
    <w:rsid w:val="005F44E5"/>
    <w:rsid w:val="005F5A8B"/>
    <w:rsid w:val="005F5C4F"/>
    <w:rsid w:val="00601155"/>
    <w:rsid w:val="00601BF8"/>
    <w:rsid w:val="0060212E"/>
    <w:rsid w:val="00603056"/>
    <w:rsid w:val="0060453D"/>
    <w:rsid w:val="0060731B"/>
    <w:rsid w:val="00611750"/>
    <w:rsid w:val="0061176A"/>
    <w:rsid w:val="00613174"/>
    <w:rsid w:val="006138E9"/>
    <w:rsid w:val="00614911"/>
    <w:rsid w:val="00614CDB"/>
    <w:rsid w:val="0061523B"/>
    <w:rsid w:val="00617454"/>
    <w:rsid w:val="00620279"/>
    <w:rsid w:val="00620943"/>
    <w:rsid w:val="006212AF"/>
    <w:rsid w:val="006230FA"/>
    <w:rsid w:val="00623672"/>
    <w:rsid w:val="00627928"/>
    <w:rsid w:val="0063294C"/>
    <w:rsid w:val="00633563"/>
    <w:rsid w:val="00635C7B"/>
    <w:rsid w:val="0063609E"/>
    <w:rsid w:val="00636E82"/>
    <w:rsid w:val="00637032"/>
    <w:rsid w:val="00641D86"/>
    <w:rsid w:val="00642B64"/>
    <w:rsid w:val="00642D00"/>
    <w:rsid w:val="00642FB5"/>
    <w:rsid w:val="00643169"/>
    <w:rsid w:val="00643FFA"/>
    <w:rsid w:val="00645A3C"/>
    <w:rsid w:val="00650EAC"/>
    <w:rsid w:val="00651269"/>
    <w:rsid w:val="006515ED"/>
    <w:rsid w:val="00654A04"/>
    <w:rsid w:val="006564A8"/>
    <w:rsid w:val="00657286"/>
    <w:rsid w:val="006600C0"/>
    <w:rsid w:val="006630DC"/>
    <w:rsid w:val="006635AF"/>
    <w:rsid w:val="00663F51"/>
    <w:rsid w:val="00665F63"/>
    <w:rsid w:val="006660AA"/>
    <w:rsid w:val="00666BA2"/>
    <w:rsid w:val="00667170"/>
    <w:rsid w:val="0066777B"/>
    <w:rsid w:val="006700AF"/>
    <w:rsid w:val="0067082E"/>
    <w:rsid w:val="00670F62"/>
    <w:rsid w:val="00671DF0"/>
    <w:rsid w:val="006728A1"/>
    <w:rsid w:val="00672E59"/>
    <w:rsid w:val="00673150"/>
    <w:rsid w:val="0067378F"/>
    <w:rsid w:val="00673BA4"/>
    <w:rsid w:val="00673D81"/>
    <w:rsid w:val="00674CAD"/>
    <w:rsid w:val="00674DCA"/>
    <w:rsid w:val="00674E07"/>
    <w:rsid w:val="00675087"/>
    <w:rsid w:val="006760DA"/>
    <w:rsid w:val="00676166"/>
    <w:rsid w:val="0067673A"/>
    <w:rsid w:val="00676FF0"/>
    <w:rsid w:val="006805CD"/>
    <w:rsid w:val="00681095"/>
    <w:rsid w:val="00682A76"/>
    <w:rsid w:val="006838DF"/>
    <w:rsid w:val="006851C3"/>
    <w:rsid w:val="006857FF"/>
    <w:rsid w:val="00686D7B"/>
    <w:rsid w:val="006877BB"/>
    <w:rsid w:val="00690FF3"/>
    <w:rsid w:val="006913B9"/>
    <w:rsid w:val="00692C0F"/>
    <w:rsid w:val="00693951"/>
    <w:rsid w:val="00697998"/>
    <w:rsid w:val="00697EC2"/>
    <w:rsid w:val="006A082A"/>
    <w:rsid w:val="006A1C66"/>
    <w:rsid w:val="006A26EC"/>
    <w:rsid w:val="006A2907"/>
    <w:rsid w:val="006A33DF"/>
    <w:rsid w:val="006A364A"/>
    <w:rsid w:val="006A3E94"/>
    <w:rsid w:val="006A43B2"/>
    <w:rsid w:val="006A4C27"/>
    <w:rsid w:val="006A5A31"/>
    <w:rsid w:val="006A5FC2"/>
    <w:rsid w:val="006A6439"/>
    <w:rsid w:val="006A6D2B"/>
    <w:rsid w:val="006A6D83"/>
    <w:rsid w:val="006A741A"/>
    <w:rsid w:val="006B31D0"/>
    <w:rsid w:val="006B33C4"/>
    <w:rsid w:val="006B3BB0"/>
    <w:rsid w:val="006B76DF"/>
    <w:rsid w:val="006B7908"/>
    <w:rsid w:val="006C07DC"/>
    <w:rsid w:val="006C0AC6"/>
    <w:rsid w:val="006C29D0"/>
    <w:rsid w:val="006C51D1"/>
    <w:rsid w:val="006C69B3"/>
    <w:rsid w:val="006C6EEC"/>
    <w:rsid w:val="006D0C44"/>
    <w:rsid w:val="006D39FF"/>
    <w:rsid w:val="006D590A"/>
    <w:rsid w:val="006D6DD8"/>
    <w:rsid w:val="006D6EF0"/>
    <w:rsid w:val="006D741C"/>
    <w:rsid w:val="006E2298"/>
    <w:rsid w:val="006E2767"/>
    <w:rsid w:val="006E2A13"/>
    <w:rsid w:val="006E2A8E"/>
    <w:rsid w:val="006E4499"/>
    <w:rsid w:val="006E488D"/>
    <w:rsid w:val="006E7064"/>
    <w:rsid w:val="006E76FF"/>
    <w:rsid w:val="006E7ED0"/>
    <w:rsid w:val="006F1A79"/>
    <w:rsid w:val="006F20FE"/>
    <w:rsid w:val="006F21CB"/>
    <w:rsid w:val="006F3E79"/>
    <w:rsid w:val="006F42B0"/>
    <w:rsid w:val="006F4C7C"/>
    <w:rsid w:val="006F4DF7"/>
    <w:rsid w:val="006F5CDB"/>
    <w:rsid w:val="006F757B"/>
    <w:rsid w:val="006F7A06"/>
    <w:rsid w:val="006F7DE6"/>
    <w:rsid w:val="00702F97"/>
    <w:rsid w:val="007057AD"/>
    <w:rsid w:val="00705ECE"/>
    <w:rsid w:val="007078EC"/>
    <w:rsid w:val="0070792E"/>
    <w:rsid w:val="007113EA"/>
    <w:rsid w:val="0071198E"/>
    <w:rsid w:val="00712614"/>
    <w:rsid w:val="007133D9"/>
    <w:rsid w:val="007142DE"/>
    <w:rsid w:val="00715EC5"/>
    <w:rsid w:val="00717C98"/>
    <w:rsid w:val="00721441"/>
    <w:rsid w:val="007227AE"/>
    <w:rsid w:val="00722C03"/>
    <w:rsid w:val="00725A96"/>
    <w:rsid w:val="007260B2"/>
    <w:rsid w:val="00727E8B"/>
    <w:rsid w:val="007324AD"/>
    <w:rsid w:val="007333A7"/>
    <w:rsid w:val="00734216"/>
    <w:rsid w:val="00736186"/>
    <w:rsid w:val="0073654D"/>
    <w:rsid w:val="00737978"/>
    <w:rsid w:val="00741903"/>
    <w:rsid w:val="00741B26"/>
    <w:rsid w:val="00742197"/>
    <w:rsid w:val="00742593"/>
    <w:rsid w:val="0074468C"/>
    <w:rsid w:val="00746A6C"/>
    <w:rsid w:val="00747C72"/>
    <w:rsid w:val="007501CA"/>
    <w:rsid w:val="007503A6"/>
    <w:rsid w:val="00750F5D"/>
    <w:rsid w:val="00754451"/>
    <w:rsid w:val="0075623C"/>
    <w:rsid w:val="007563A7"/>
    <w:rsid w:val="00760363"/>
    <w:rsid w:val="00761C86"/>
    <w:rsid w:val="007629BE"/>
    <w:rsid w:val="007643E9"/>
    <w:rsid w:val="00764575"/>
    <w:rsid w:val="00764637"/>
    <w:rsid w:val="0076642F"/>
    <w:rsid w:val="00766C7D"/>
    <w:rsid w:val="00766D21"/>
    <w:rsid w:val="00766EFD"/>
    <w:rsid w:val="00770390"/>
    <w:rsid w:val="0077042C"/>
    <w:rsid w:val="00770BC6"/>
    <w:rsid w:val="00773AA0"/>
    <w:rsid w:val="00775789"/>
    <w:rsid w:val="007778EE"/>
    <w:rsid w:val="00781C52"/>
    <w:rsid w:val="00781CFD"/>
    <w:rsid w:val="00782643"/>
    <w:rsid w:val="0078299A"/>
    <w:rsid w:val="00785338"/>
    <w:rsid w:val="00787D94"/>
    <w:rsid w:val="007904ED"/>
    <w:rsid w:val="00791A21"/>
    <w:rsid w:val="0079264F"/>
    <w:rsid w:val="00793889"/>
    <w:rsid w:val="007940F3"/>
    <w:rsid w:val="00794483"/>
    <w:rsid w:val="0079452D"/>
    <w:rsid w:val="00795CA7"/>
    <w:rsid w:val="007962D6"/>
    <w:rsid w:val="007A0B6E"/>
    <w:rsid w:val="007A185F"/>
    <w:rsid w:val="007A37C4"/>
    <w:rsid w:val="007A5557"/>
    <w:rsid w:val="007A58A3"/>
    <w:rsid w:val="007A61BE"/>
    <w:rsid w:val="007A6777"/>
    <w:rsid w:val="007A72EE"/>
    <w:rsid w:val="007B05EA"/>
    <w:rsid w:val="007B0627"/>
    <w:rsid w:val="007B298D"/>
    <w:rsid w:val="007B388B"/>
    <w:rsid w:val="007B41CB"/>
    <w:rsid w:val="007B5069"/>
    <w:rsid w:val="007B5711"/>
    <w:rsid w:val="007B6C8B"/>
    <w:rsid w:val="007C1BA9"/>
    <w:rsid w:val="007C271B"/>
    <w:rsid w:val="007C2A2F"/>
    <w:rsid w:val="007C2D3A"/>
    <w:rsid w:val="007C3AF7"/>
    <w:rsid w:val="007C562B"/>
    <w:rsid w:val="007C6059"/>
    <w:rsid w:val="007C7A59"/>
    <w:rsid w:val="007D1194"/>
    <w:rsid w:val="007D3CFE"/>
    <w:rsid w:val="007D4C1A"/>
    <w:rsid w:val="007D5128"/>
    <w:rsid w:val="007D5738"/>
    <w:rsid w:val="007D5D9B"/>
    <w:rsid w:val="007D5F4E"/>
    <w:rsid w:val="007D6EDD"/>
    <w:rsid w:val="007E1C93"/>
    <w:rsid w:val="007E1E6E"/>
    <w:rsid w:val="007E4005"/>
    <w:rsid w:val="007E4DEC"/>
    <w:rsid w:val="007E51F4"/>
    <w:rsid w:val="007E5256"/>
    <w:rsid w:val="007F1360"/>
    <w:rsid w:val="007F1A9B"/>
    <w:rsid w:val="007F4A12"/>
    <w:rsid w:val="007F5166"/>
    <w:rsid w:val="007F6A8B"/>
    <w:rsid w:val="008004E1"/>
    <w:rsid w:val="008014B5"/>
    <w:rsid w:val="00802391"/>
    <w:rsid w:val="008059BC"/>
    <w:rsid w:val="00805CD6"/>
    <w:rsid w:val="00807BDC"/>
    <w:rsid w:val="008100CA"/>
    <w:rsid w:val="008106B1"/>
    <w:rsid w:val="00810A2E"/>
    <w:rsid w:val="00810D34"/>
    <w:rsid w:val="00810E92"/>
    <w:rsid w:val="00811783"/>
    <w:rsid w:val="00816018"/>
    <w:rsid w:val="0081613C"/>
    <w:rsid w:val="008172A8"/>
    <w:rsid w:val="0082065F"/>
    <w:rsid w:val="00822CFB"/>
    <w:rsid w:val="00823050"/>
    <w:rsid w:val="00823AB8"/>
    <w:rsid w:val="008259CE"/>
    <w:rsid w:val="008273CE"/>
    <w:rsid w:val="008279FD"/>
    <w:rsid w:val="00827A3E"/>
    <w:rsid w:val="008310D6"/>
    <w:rsid w:val="008313A4"/>
    <w:rsid w:val="0083166D"/>
    <w:rsid w:val="00833734"/>
    <w:rsid w:val="00836763"/>
    <w:rsid w:val="0083683A"/>
    <w:rsid w:val="00837158"/>
    <w:rsid w:val="0083770B"/>
    <w:rsid w:val="00841AD6"/>
    <w:rsid w:val="00841C1E"/>
    <w:rsid w:val="00843E4F"/>
    <w:rsid w:val="00844863"/>
    <w:rsid w:val="008451B2"/>
    <w:rsid w:val="008468AB"/>
    <w:rsid w:val="008503E6"/>
    <w:rsid w:val="00852415"/>
    <w:rsid w:val="00854719"/>
    <w:rsid w:val="00857E47"/>
    <w:rsid w:val="00861C4D"/>
    <w:rsid w:val="008636E3"/>
    <w:rsid w:val="00863BF3"/>
    <w:rsid w:val="00867579"/>
    <w:rsid w:val="00870CEB"/>
    <w:rsid w:val="00870F6C"/>
    <w:rsid w:val="0087290E"/>
    <w:rsid w:val="00873793"/>
    <w:rsid w:val="008758CD"/>
    <w:rsid w:val="008769B8"/>
    <w:rsid w:val="0087762B"/>
    <w:rsid w:val="00881CA4"/>
    <w:rsid w:val="00882140"/>
    <w:rsid w:val="00882551"/>
    <w:rsid w:val="00882B44"/>
    <w:rsid w:val="00884736"/>
    <w:rsid w:val="00886E74"/>
    <w:rsid w:val="00887331"/>
    <w:rsid w:val="008935C5"/>
    <w:rsid w:val="00894F51"/>
    <w:rsid w:val="00896CE1"/>
    <w:rsid w:val="008A0ED0"/>
    <w:rsid w:val="008A1599"/>
    <w:rsid w:val="008A1B76"/>
    <w:rsid w:val="008A21FF"/>
    <w:rsid w:val="008A2A75"/>
    <w:rsid w:val="008A360B"/>
    <w:rsid w:val="008A3BB7"/>
    <w:rsid w:val="008A467D"/>
    <w:rsid w:val="008A60CB"/>
    <w:rsid w:val="008A64C0"/>
    <w:rsid w:val="008A67A5"/>
    <w:rsid w:val="008A6D98"/>
    <w:rsid w:val="008A6E5A"/>
    <w:rsid w:val="008A71DB"/>
    <w:rsid w:val="008A71F0"/>
    <w:rsid w:val="008A7276"/>
    <w:rsid w:val="008B00BD"/>
    <w:rsid w:val="008B0B94"/>
    <w:rsid w:val="008B4551"/>
    <w:rsid w:val="008B5728"/>
    <w:rsid w:val="008B7673"/>
    <w:rsid w:val="008B7A7B"/>
    <w:rsid w:val="008C15D7"/>
    <w:rsid w:val="008C342B"/>
    <w:rsid w:val="008C38C0"/>
    <w:rsid w:val="008C7B07"/>
    <w:rsid w:val="008D03E4"/>
    <w:rsid w:val="008D19AF"/>
    <w:rsid w:val="008D1E88"/>
    <w:rsid w:val="008D3BEC"/>
    <w:rsid w:val="008D3FC8"/>
    <w:rsid w:val="008D4E97"/>
    <w:rsid w:val="008D5281"/>
    <w:rsid w:val="008D688E"/>
    <w:rsid w:val="008D6B6E"/>
    <w:rsid w:val="008D6DEA"/>
    <w:rsid w:val="008E0820"/>
    <w:rsid w:val="008E3C9A"/>
    <w:rsid w:val="008E3EC2"/>
    <w:rsid w:val="008E4677"/>
    <w:rsid w:val="008E4D21"/>
    <w:rsid w:val="008E5613"/>
    <w:rsid w:val="008E6B02"/>
    <w:rsid w:val="008E6B2F"/>
    <w:rsid w:val="008E6BDE"/>
    <w:rsid w:val="008E71F0"/>
    <w:rsid w:val="008F0381"/>
    <w:rsid w:val="008F0985"/>
    <w:rsid w:val="008F219A"/>
    <w:rsid w:val="008F3048"/>
    <w:rsid w:val="008F4901"/>
    <w:rsid w:val="008F59A7"/>
    <w:rsid w:val="008F6FC9"/>
    <w:rsid w:val="008F7CB9"/>
    <w:rsid w:val="00900CCA"/>
    <w:rsid w:val="009020F6"/>
    <w:rsid w:val="0090528E"/>
    <w:rsid w:val="009056A5"/>
    <w:rsid w:val="00905CF8"/>
    <w:rsid w:val="009066E5"/>
    <w:rsid w:val="00907222"/>
    <w:rsid w:val="009122E6"/>
    <w:rsid w:val="009134B7"/>
    <w:rsid w:val="009146B8"/>
    <w:rsid w:val="00914CA1"/>
    <w:rsid w:val="00915B3A"/>
    <w:rsid w:val="00921086"/>
    <w:rsid w:val="00921476"/>
    <w:rsid w:val="00922951"/>
    <w:rsid w:val="00923C9E"/>
    <w:rsid w:val="00925A39"/>
    <w:rsid w:val="00927B4A"/>
    <w:rsid w:val="00933D77"/>
    <w:rsid w:val="00935B55"/>
    <w:rsid w:val="00937891"/>
    <w:rsid w:val="009406E9"/>
    <w:rsid w:val="00942E68"/>
    <w:rsid w:val="00943A99"/>
    <w:rsid w:val="00945D1F"/>
    <w:rsid w:val="00946E24"/>
    <w:rsid w:val="00946E63"/>
    <w:rsid w:val="0094751E"/>
    <w:rsid w:val="00950F28"/>
    <w:rsid w:val="009515CF"/>
    <w:rsid w:val="00952103"/>
    <w:rsid w:val="00952108"/>
    <w:rsid w:val="00953D22"/>
    <w:rsid w:val="00957E5C"/>
    <w:rsid w:val="00960154"/>
    <w:rsid w:val="00960E4C"/>
    <w:rsid w:val="0096117A"/>
    <w:rsid w:val="0096276F"/>
    <w:rsid w:val="00963BAC"/>
    <w:rsid w:val="00963BF0"/>
    <w:rsid w:val="0096469C"/>
    <w:rsid w:val="00964CEB"/>
    <w:rsid w:val="0096552A"/>
    <w:rsid w:val="00971E30"/>
    <w:rsid w:val="00975200"/>
    <w:rsid w:val="00976FD3"/>
    <w:rsid w:val="009808C4"/>
    <w:rsid w:val="00982742"/>
    <w:rsid w:val="00984993"/>
    <w:rsid w:val="00987B87"/>
    <w:rsid w:val="00991CDF"/>
    <w:rsid w:val="009927E1"/>
    <w:rsid w:val="00994566"/>
    <w:rsid w:val="0099469B"/>
    <w:rsid w:val="0099480F"/>
    <w:rsid w:val="00994CB3"/>
    <w:rsid w:val="009951FB"/>
    <w:rsid w:val="0099537C"/>
    <w:rsid w:val="00995F32"/>
    <w:rsid w:val="009966E5"/>
    <w:rsid w:val="009969BF"/>
    <w:rsid w:val="009A0A05"/>
    <w:rsid w:val="009A258B"/>
    <w:rsid w:val="009A2717"/>
    <w:rsid w:val="009A29B0"/>
    <w:rsid w:val="009A353E"/>
    <w:rsid w:val="009A37BD"/>
    <w:rsid w:val="009A506B"/>
    <w:rsid w:val="009A5445"/>
    <w:rsid w:val="009A674C"/>
    <w:rsid w:val="009A726A"/>
    <w:rsid w:val="009A75BF"/>
    <w:rsid w:val="009B10E1"/>
    <w:rsid w:val="009B181E"/>
    <w:rsid w:val="009B202E"/>
    <w:rsid w:val="009B2A36"/>
    <w:rsid w:val="009B3136"/>
    <w:rsid w:val="009B3D5C"/>
    <w:rsid w:val="009B4081"/>
    <w:rsid w:val="009B5138"/>
    <w:rsid w:val="009B6186"/>
    <w:rsid w:val="009B659D"/>
    <w:rsid w:val="009B660A"/>
    <w:rsid w:val="009B66D4"/>
    <w:rsid w:val="009B6B1E"/>
    <w:rsid w:val="009B767F"/>
    <w:rsid w:val="009B79AB"/>
    <w:rsid w:val="009C13CC"/>
    <w:rsid w:val="009C1BF9"/>
    <w:rsid w:val="009C23D8"/>
    <w:rsid w:val="009C382B"/>
    <w:rsid w:val="009C5B63"/>
    <w:rsid w:val="009C7A4A"/>
    <w:rsid w:val="009D0FB8"/>
    <w:rsid w:val="009D3448"/>
    <w:rsid w:val="009D3A95"/>
    <w:rsid w:val="009D4041"/>
    <w:rsid w:val="009D467E"/>
    <w:rsid w:val="009D5704"/>
    <w:rsid w:val="009D5B1D"/>
    <w:rsid w:val="009D5E61"/>
    <w:rsid w:val="009D6EE3"/>
    <w:rsid w:val="009E038C"/>
    <w:rsid w:val="009E148C"/>
    <w:rsid w:val="009E1772"/>
    <w:rsid w:val="009E1BE6"/>
    <w:rsid w:val="009E36B4"/>
    <w:rsid w:val="009E36C8"/>
    <w:rsid w:val="009E4131"/>
    <w:rsid w:val="009E4222"/>
    <w:rsid w:val="009E4D9A"/>
    <w:rsid w:val="009E62C4"/>
    <w:rsid w:val="009E7763"/>
    <w:rsid w:val="009E7F25"/>
    <w:rsid w:val="009F15A7"/>
    <w:rsid w:val="009F4EFA"/>
    <w:rsid w:val="009F5D75"/>
    <w:rsid w:val="00A036A1"/>
    <w:rsid w:val="00A03EDB"/>
    <w:rsid w:val="00A0405E"/>
    <w:rsid w:val="00A04306"/>
    <w:rsid w:val="00A054CB"/>
    <w:rsid w:val="00A06952"/>
    <w:rsid w:val="00A07841"/>
    <w:rsid w:val="00A07D93"/>
    <w:rsid w:val="00A14B37"/>
    <w:rsid w:val="00A15EBA"/>
    <w:rsid w:val="00A209E7"/>
    <w:rsid w:val="00A20D54"/>
    <w:rsid w:val="00A22405"/>
    <w:rsid w:val="00A22850"/>
    <w:rsid w:val="00A22D6C"/>
    <w:rsid w:val="00A22E7F"/>
    <w:rsid w:val="00A2371E"/>
    <w:rsid w:val="00A2538F"/>
    <w:rsid w:val="00A328C9"/>
    <w:rsid w:val="00A3578E"/>
    <w:rsid w:val="00A3601A"/>
    <w:rsid w:val="00A365E6"/>
    <w:rsid w:val="00A40756"/>
    <w:rsid w:val="00A40AE2"/>
    <w:rsid w:val="00A40E3C"/>
    <w:rsid w:val="00A419B3"/>
    <w:rsid w:val="00A41C16"/>
    <w:rsid w:val="00A42EB7"/>
    <w:rsid w:val="00A43DFB"/>
    <w:rsid w:val="00A44AFA"/>
    <w:rsid w:val="00A46DAC"/>
    <w:rsid w:val="00A50061"/>
    <w:rsid w:val="00A50D68"/>
    <w:rsid w:val="00A52475"/>
    <w:rsid w:val="00A52525"/>
    <w:rsid w:val="00A5258C"/>
    <w:rsid w:val="00A5301E"/>
    <w:rsid w:val="00A54123"/>
    <w:rsid w:val="00A557AE"/>
    <w:rsid w:val="00A57D11"/>
    <w:rsid w:val="00A60179"/>
    <w:rsid w:val="00A63ACC"/>
    <w:rsid w:val="00A6491E"/>
    <w:rsid w:val="00A659C2"/>
    <w:rsid w:val="00A666A0"/>
    <w:rsid w:val="00A66758"/>
    <w:rsid w:val="00A675FE"/>
    <w:rsid w:val="00A67A68"/>
    <w:rsid w:val="00A70188"/>
    <w:rsid w:val="00A70BEB"/>
    <w:rsid w:val="00A727C0"/>
    <w:rsid w:val="00A72F26"/>
    <w:rsid w:val="00A7391A"/>
    <w:rsid w:val="00A73A8E"/>
    <w:rsid w:val="00A73DF1"/>
    <w:rsid w:val="00A740E3"/>
    <w:rsid w:val="00A757D4"/>
    <w:rsid w:val="00A75DA1"/>
    <w:rsid w:val="00A762F6"/>
    <w:rsid w:val="00A77A88"/>
    <w:rsid w:val="00A8061D"/>
    <w:rsid w:val="00A8215E"/>
    <w:rsid w:val="00A822F2"/>
    <w:rsid w:val="00A828B4"/>
    <w:rsid w:val="00A84508"/>
    <w:rsid w:val="00A8459E"/>
    <w:rsid w:val="00A85657"/>
    <w:rsid w:val="00A87E96"/>
    <w:rsid w:val="00A943FB"/>
    <w:rsid w:val="00A95E14"/>
    <w:rsid w:val="00A96184"/>
    <w:rsid w:val="00A964D5"/>
    <w:rsid w:val="00AA33BA"/>
    <w:rsid w:val="00AA4F79"/>
    <w:rsid w:val="00AA54A5"/>
    <w:rsid w:val="00AA7C80"/>
    <w:rsid w:val="00AB0768"/>
    <w:rsid w:val="00AB0A81"/>
    <w:rsid w:val="00AB1DC2"/>
    <w:rsid w:val="00AB1F65"/>
    <w:rsid w:val="00AB63A5"/>
    <w:rsid w:val="00AB7903"/>
    <w:rsid w:val="00AC29D9"/>
    <w:rsid w:val="00AC2DFE"/>
    <w:rsid w:val="00AC4053"/>
    <w:rsid w:val="00AC4653"/>
    <w:rsid w:val="00AC5B02"/>
    <w:rsid w:val="00AC752A"/>
    <w:rsid w:val="00AD0144"/>
    <w:rsid w:val="00AD14FB"/>
    <w:rsid w:val="00AD3181"/>
    <w:rsid w:val="00AD44BC"/>
    <w:rsid w:val="00AD5919"/>
    <w:rsid w:val="00AD5CD1"/>
    <w:rsid w:val="00AD5DCC"/>
    <w:rsid w:val="00AD674A"/>
    <w:rsid w:val="00AD737C"/>
    <w:rsid w:val="00AE218D"/>
    <w:rsid w:val="00AE2C57"/>
    <w:rsid w:val="00AE2FA8"/>
    <w:rsid w:val="00AE4261"/>
    <w:rsid w:val="00AE445A"/>
    <w:rsid w:val="00AF0795"/>
    <w:rsid w:val="00AF1F7F"/>
    <w:rsid w:val="00AF226F"/>
    <w:rsid w:val="00AF2B4D"/>
    <w:rsid w:val="00AF3512"/>
    <w:rsid w:val="00AF4CFA"/>
    <w:rsid w:val="00AF783E"/>
    <w:rsid w:val="00AF7927"/>
    <w:rsid w:val="00AF7FF2"/>
    <w:rsid w:val="00B005FB"/>
    <w:rsid w:val="00B00AE8"/>
    <w:rsid w:val="00B00BC0"/>
    <w:rsid w:val="00B010FF"/>
    <w:rsid w:val="00B01B27"/>
    <w:rsid w:val="00B030EF"/>
    <w:rsid w:val="00B03303"/>
    <w:rsid w:val="00B04F09"/>
    <w:rsid w:val="00B05BB9"/>
    <w:rsid w:val="00B06328"/>
    <w:rsid w:val="00B07368"/>
    <w:rsid w:val="00B10025"/>
    <w:rsid w:val="00B10B75"/>
    <w:rsid w:val="00B10D14"/>
    <w:rsid w:val="00B14DE0"/>
    <w:rsid w:val="00B1505A"/>
    <w:rsid w:val="00B15F8A"/>
    <w:rsid w:val="00B16285"/>
    <w:rsid w:val="00B17BB2"/>
    <w:rsid w:val="00B17D2F"/>
    <w:rsid w:val="00B17D3D"/>
    <w:rsid w:val="00B20887"/>
    <w:rsid w:val="00B21444"/>
    <w:rsid w:val="00B218C3"/>
    <w:rsid w:val="00B22376"/>
    <w:rsid w:val="00B2388A"/>
    <w:rsid w:val="00B30F4C"/>
    <w:rsid w:val="00B33A92"/>
    <w:rsid w:val="00B33D4B"/>
    <w:rsid w:val="00B34203"/>
    <w:rsid w:val="00B3588A"/>
    <w:rsid w:val="00B3767C"/>
    <w:rsid w:val="00B40A7B"/>
    <w:rsid w:val="00B40AB4"/>
    <w:rsid w:val="00B43E90"/>
    <w:rsid w:val="00B43EE5"/>
    <w:rsid w:val="00B44BFB"/>
    <w:rsid w:val="00B451EC"/>
    <w:rsid w:val="00B47093"/>
    <w:rsid w:val="00B47ACA"/>
    <w:rsid w:val="00B47C9D"/>
    <w:rsid w:val="00B518A2"/>
    <w:rsid w:val="00B53010"/>
    <w:rsid w:val="00B53663"/>
    <w:rsid w:val="00B55706"/>
    <w:rsid w:val="00B5619F"/>
    <w:rsid w:val="00B5621B"/>
    <w:rsid w:val="00B56887"/>
    <w:rsid w:val="00B57823"/>
    <w:rsid w:val="00B60C60"/>
    <w:rsid w:val="00B6302F"/>
    <w:rsid w:val="00B63CDE"/>
    <w:rsid w:val="00B64315"/>
    <w:rsid w:val="00B66334"/>
    <w:rsid w:val="00B70462"/>
    <w:rsid w:val="00B739E4"/>
    <w:rsid w:val="00B73A78"/>
    <w:rsid w:val="00B74CA9"/>
    <w:rsid w:val="00B76A5A"/>
    <w:rsid w:val="00B76DE5"/>
    <w:rsid w:val="00B76F8D"/>
    <w:rsid w:val="00B770AF"/>
    <w:rsid w:val="00B779C3"/>
    <w:rsid w:val="00B77C94"/>
    <w:rsid w:val="00B803C7"/>
    <w:rsid w:val="00B817B3"/>
    <w:rsid w:val="00B81E88"/>
    <w:rsid w:val="00B824AB"/>
    <w:rsid w:val="00B82E3B"/>
    <w:rsid w:val="00B83D2C"/>
    <w:rsid w:val="00B83E24"/>
    <w:rsid w:val="00B86180"/>
    <w:rsid w:val="00B86E4F"/>
    <w:rsid w:val="00B86E6C"/>
    <w:rsid w:val="00B87262"/>
    <w:rsid w:val="00B90666"/>
    <w:rsid w:val="00B91624"/>
    <w:rsid w:val="00B91B8E"/>
    <w:rsid w:val="00B91F10"/>
    <w:rsid w:val="00B92253"/>
    <w:rsid w:val="00B9243B"/>
    <w:rsid w:val="00B93470"/>
    <w:rsid w:val="00B94B02"/>
    <w:rsid w:val="00B97627"/>
    <w:rsid w:val="00BA22FC"/>
    <w:rsid w:val="00BA2300"/>
    <w:rsid w:val="00BA3071"/>
    <w:rsid w:val="00BA34C7"/>
    <w:rsid w:val="00BA3688"/>
    <w:rsid w:val="00BA4342"/>
    <w:rsid w:val="00BA529E"/>
    <w:rsid w:val="00BA6BCF"/>
    <w:rsid w:val="00BA7A10"/>
    <w:rsid w:val="00BB1FF1"/>
    <w:rsid w:val="00BB26F1"/>
    <w:rsid w:val="00BB5C93"/>
    <w:rsid w:val="00BB7E8D"/>
    <w:rsid w:val="00BC0265"/>
    <w:rsid w:val="00BC147B"/>
    <w:rsid w:val="00BC15F5"/>
    <w:rsid w:val="00BC1AE6"/>
    <w:rsid w:val="00BC245D"/>
    <w:rsid w:val="00BC2CB2"/>
    <w:rsid w:val="00BC4131"/>
    <w:rsid w:val="00BC4348"/>
    <w:rsid w:val="00BC700E"/>
    <w:rsid w:val="00BC7030"/>
    <w:rsid w:val="00BC7A95"/>
    <w:rsid w:val="00BD0655"/>
    <w:rsid w:val="00BD0662"/>
    <w:rsid w:val="00BD2DE0"/>
    <w:rsid w:val="00BD3345"/>
    <w:rsid w:val="00BD439D"/>
    <w:rsid w:val="00BD5609"/>
    <w:rsid w:val="00BD5BD0"/>
    <w:rsid w:val="00BD68CB"/>
    <w:rsid w:val="00BE0E83"/>
    <w:rsid w:val="00BE2C19"/>
    <w:rsid w:val="00BE3BCD"/>
    <w:rsid w:val="00BF287C"/>
    <w:rsid w:val="00BF7A01"/>
    <w:rsid w:val="00C005E5"/>
    <w:rsid w:val="00C00C3E"/>
    <w:rsid w:val="00C01A26"/>
    <w:rsid w:val="00C056C3"/>
    <w:rsid w:val="00C07A3B"/>
    <w:rsid w:val="00C10C9B"/>
    <w:rsid w:val="00C12D71"/>
    <w:rsid w:val="00C138DE"/>
    <w:rsid w:val="00C16390"/>
    <w:rsid w:val="00C1707F"/>
    <w:rsid w:val="00C20537"/>
    <w:rsid w:val="00C20BA6"/>
    <w:rsid w:val="00C21841"/>
    <w:rsid w:val="00C23947"/>
    <w:rsid w:val="00C30142"/>
    <w:rsid w:val="00C307A7"/>
    <w:rsid w:val="00C342AD"/>
    <w:rsid w:val="00C34415"/>
    <w:rsid w:val="00C35B9C"/>
    <w:rsid w:val="00C3655F"/>
    <w:rsid w:val="00C36743"/>
    <w:rsid w:val="00C36A8C"/>
    <w:rsid w:val="00C36B4E"/>
    <w:rsid w:val="00C3737A"/>
    <w:rsid w:val="00C41BEB"/>
    <w:rsid w:val="00C43570"/>
    <w:rsid w:val="00C451B1"/>
    <w:rsid w:val="00C45A68"/>
    <w:rsid w:val="00C45F15"/>
    <w:rsid w:val="00C46D14"/>
    <w:rsid w:val="00C4771B"/>
    <w:rsid w:val="00C47FE3"/>
    <w:rsid w:val="00C54AB9"/>
    <w:rsid w:val="00C552DF"/>
    <w:rsid w:val="00C557FE"/>
    <w:rsid w:val="00C55DE9"/>
    <w:rsid w:val="00C5792F"/>
    <w:rsid w:val="00C60960"/>
    <w:rsid w:val="00C60AE6"/>
    <w:rsid w:val="00C617B4"/>
    <w:rsid w:val="00C63984"/>
    <w:rsid w:val="00C64420"/>
    <w:rsid w:val="00C64F01"/>
    <w:rsid w:val="00C65C3F"/>
    <w:rsid w:val="00C65ED4"/>
    <w:rsid w:val="00C703AF"/>
    <w:rsid w:val="00C710F5"/>
    <w:rsid w:val="00C715A9"/>
    <w:rsid w:val="00C71CE2"/>
    <w:rsid w:val="00C739AE"/>
    <w:rsid w:val="00C7577E"/>
    <w:rsid w:val="00C778DB"/>
    <w:rsid w:val="00C808E0"/>
    <w:rsid w:val="00C80D9B"/>
    <w:rsid w:val="00C81F88"/>
    <w:rsid w:val="00C83D6F"/>
    <w:rsid w:val="00C849A5"/>
    <w:rsid w:val="00C864C8"/>
    <w:rsid w:val="00C87C69"/>
    <w:rsid w:val="00C87CFC"/>
    <w:rsid w:val="00C90C2F"/>
    <w:rsid w:val="00C912DD"/>
    <w:rsid w:val="00C9194C"/>
    <w:rsid w:val="00C92787"/>
    <w:rsid w:val="00C92F13"/>
    <w:rsid w:val="00C95E6F"/>
    <w:rsid w:val="00C96AED"/>
    <w:rsid w:val="00C97AE4"/>
    <w:rsid w:val="00CA1A28"/>
    <w:rsid w:val="00CA3028"/>
    <w:rsid w:val="00CA36E1"/>
    <w:rsid w:val="00CA376A"/>
    <w:rsid w:val="00CA4397"/>
    <w:rsid w:val="00CA4B23"/>
    <w:rsid w:val="00CA62D5"/>
    <w:rsid w:val="00CA7876"/>
    <w:rsid w:val="00CB2FFA"/>
    <w:rsid w:val="00CB3870"/>
    <w:rsid w:val="00CB40E0"/>
    <w:rsid w:val="00CB4206"/>
    <w:rsid w:val="00CB4E6A"/>
    <w:rsid w:val="00CB4F56"/>
    <w:rsid w:val="00CB5759"/>
    <w:rsid w:val="00CB6293"/>
    <w:rsid w:val="00CB759A"/>
    <w:rsid w:val="00CB791F"/>
    <w:rsid w:val="00CC1E98"/>
    <w:rsid w:val="00CC426C"/>
    <w:rsid w:val="00CC57D2"/>
    <w:rsid w:val="00CC6CD1"/>
    <w:rsid w:val="00CC7FE6"/>
    <w:rsid w:val="00CD08CE"/>
    <w:rsid w:val="00CD0AA8"/>
    <w:rsid w:val="00CD29EF"/>
    <w:rsid w:val="00CD469F"/>
    <w:rsid w:val="00CD4B6E"/>
    <w:rsid w:val="00CD5CE0"/>
    <w:rsid w:val="00CD6AED"/>
    <w:rsid w:val="00CD6D9C"/>
    <w:rsid w:val="00CD6E96"/>
    <w:rsid w:val="00CD7A17"/>
    <w:rsid w:val="00CD7B3E"/>
    <w:rsid w:val="00CE1817"/>
    <w:rsid w:val="00CE257E"/>
    <w:rsid w:val="00CE2BDC"/>
    <w:rsid w:val="00CE4100"/>
    <w:rsid w:val="00CE4B58"/>
    <w:rsid w:val="00CE573A"/>
    <w:rsid w:val="00CE7913"/>
    <w:rsid w:val="00CE7CFD"/>
    <w:rsid w:val="00CF1995"/>
    <w:rsid w:val="00CF49BD"/>
    <w:rsid w:val="00CF4D37"/>
    <w:rsid w:val="00CF5761"/>
    <w:rsid w:val="00CF5D76"/>
    <w:rsid w:val="00D029D6"/>
    <w:rsid w:val="00D03D14"/>
    <w:rsid w:val="00D03FE9"/>
    <w:rsid w:val="00D0435D"/>
    <w:rsid w:val="00D05BF8"/>
    <w:rsid w:val="00D06C15"/>
    <w:rsid w:val="00D07C33"/>
    <w:rsid w:val="00D1021F"/>
    <w:rsid w:val="00D10EBE"/>
    <w:rsid w:val="00D1106E"/>
    <w:rsid w:val="00D111D8"/>
    <w:rsid w:val="00D11612"/>
    <w:rsid w:val="00D129B4"/>
    <w:rsid w:val="00D16F2E"/>
    <w:rsid w:val="00D206A2"/>
    <w:rsid w:val="00D220DA"/>
    <w:rsid w:val="00D22E6F"/>
    <w:rsid w:val="00D23C57"/>
    <w:rsid w:val="00D25438"/>
    <w:rsid w:val="00D255D0"/>
    <w:rsid w:val="00D31944"/>
    <w:rsid w:val="00D338B8"/>
    <w:rsid w:val="00D34E0A"/>
    <w:rsid w:val="00D359DB"/>
    <w:rsid w:val="00D37437"/>
    <w:rsid w:val="00D40843"/>
    <w:rsid w:val="00D40BC5"/>
    <w:rsid w:val="00D41520"/>
    <w:rsid w:val="00D41C71"/>
    <w:rsid w:val="00D43016"/>
    <w:rsid w:val="00D44413"/>
    <w:rsid w:val="00D44B77"/>
    <w:rsid w:val="00D477A9"/>
    <w:rsid w:val="00D47F01"/>
    <w:rsid w:val="00D5078E"/>
    <w:rsid w:val="00D518DC"/>
    <w:rsid w:val="00D54A1E"/>
    <w:rsid w:val="00D57B0C"/>
    <w:rsid w:val="00D6111F"/>
    <w:rsid w:val="00D61D35"/>
    <w:rsid w:val="00D62180"/>
    <w:rsid w:val="00D62BEC"/>
    <w:rsid w:val="00D635EB"/>
    <w:rsid w:val="00D63D43"/>
    <w:rsid w:val="00D6586A"/>
    <w:rsid w:val="00D662EF"/>
    <w:rsid w:val="00D66A1F"/>
    <w:rsid w:val="00D6703C"/>
    <w:rsid w:val="00D6769F"/>
    <w:rsid w:val="00D70122"/>
    <w:rsid w:val="00D712C5"/>
    <w:rsid w:val="00D74C7C"/>
    <w:rsid w:val="00D77EC1"/>
    <w:rsid w:val="00D8007A"/>
    <w:rsid w:val="00D816BB"/>
    <w:rsid w:val="00D821BF"/>
    <w:rsid w:val="00D82B47"/>
    <w:rsid w:val="00D843C7"/>
    <w:rsid w:val="00D8733F"/>
    <w:rsid w:val="00D90D8C"/>
    <w:rsid w:val="00D93F6C"/>
    <w:rsid w:val="00D956A6"/>
    <w:rsid w:val="00D963A3"/>
    <w:rsid w:val="00DA003B"/>
    <w:rsid w:val="00DA0940"/>
    <w:rsid w:val="00DA2FE5"/>
    <w:rsid w:val="00DA484B"/>
    <w:rsid w:val="00DB136E"/>
    <w:rsid w:val="00DB16DE"/>
    <w:rsid w:val="00DB2BC9"/>
    <w:rsid w:val="00DB4872"/>
    <w:rsid w:val="00DB5BFC"/>
    <w:rsid w:val="00DB6DFE"/>
    <w:rsid w:val="00DB7726"/>
    <w:rsid w:val="00DC027C"/>
    <w:rsid w:val="00DC0F96"/>
    <w:rsid w:val="00DC26EF"/>
    <w:rsid w:val="00DC3FF7"/>
    <w:rsid w:val="00DC41C7"/>
    <w:rsid w:val="00DC4978"/>
    <w:rsid w:val="00DC5156"/>
    <w:rsid w:val="00DC7DCD"/>
    <w:rsid w:val="00DD10B0"/>
    <w:rsid w:val="00DD12E8"/>
    <w:rsid w:val="00DD1A0E"/>
    <w:rsid w:val="00DD24F5"/>
    <w:rsid w:val="00DD2D4C"/>
    <w:rsid w:val="00DD2E23"/>
    <w:rsid w:val="00DD3773"/>
    <w:rsid w:val="00DD38E6"/>
    <w:rsid w:val="00DD3D1F"/>
    <w:rsid w:val="00DD4BAA"/>
    <w:rsid w:val="00DD556A"/>
    <w:rsid w:val="00DD593F"/>
    <w:rsid w:val="00DD61A0"/>
    <w:rsid w:val="00DE01D5"/>
    <w:rsid w:val="00DE2DCF"/>
    <w:rsid w:val="00DE3BDE"/>
    <w:rsid w:val="00DE3EFB"/>
    <w:rsid w:val="00DE56E6"/>
    <w:rsid w:val="00DE5950"/>
    <w:rsid w:val="00DE6BC0"/>
    <w:rsid w:val="00DE773A"/>
    <w:rsid w:val="00DF069B"/>
    <w:rsid w:val="00DF27D9"/>
    <w:rsid w:val="00DF7A94"/>
    <w:rsid w:val="00E02C5D"/>
    <w:rsid w:val="00E02D3F"/>
    <w:rsid w:val="00E04B2E"/>
    <w:rsid w:val="00E0651B"/>
    <w:rsid w:val="00E06879"/>
    <w:rsid w:val="00E0695E"/>
    <w:rsid w:val="00E106D3"/>
    <w:rsid w:val="00E12322"/>
    <w:rsid w:val="00E13C60"/>
    <w:rsid w:val="00E15A0E"/>
    <w:rsid w:val="00E15B2A"/>
    <w:rsid w:val="00E17461"/>
    <w:rsid w:val="00E2324C"/>
    <w:rsid w:val="00E256B4"/>
    <w:rsid w:val="00E2697C"/>
    <w:rsid w:val="00E3247E"/>
    <w:rsid w:val="00E32BCA"/>
    <w:rsid w:val="00E340BD"/>
    <w:rsid w:val="00E3491D"/>
    <w:rsid w:val="00E3589D"/>
    <w:rsid w:val="00E3688C"/>
    <w:rsid w:val="00E36EE9"/>
    <w:rsid w:val="00E4365E"/>
    <w:rsid w:val="00E44A41"/>
    <w:rsid w:val="00E4512F"/>
    <w:rsid w:val="00E45B65"/>
    <w:rsid w:val="00E45D01"/>
    <w:rsid w:val="00E47967"/>
    <w:rsid w:val="00E47D2D"/>
    <w:rsid w:val="00E51925"/>
    <w:rsid w:val="00E53D1C"/>
    <w:rsid w:val="00E53D96"/>
    <w:rsid w:val="00E55B59"/>
    <w:rsid w:val="00E5717D"/>
    <w:rsid w:val="00E609D3"/>
    <w:rsid w:val="00E618E9"/>
    <w:rsid w:val="00E628B5"/>
    <w:rsid w:val="00E6336F"/>
    <w:rsid w:val="00E64624"/>
    <w:rsid w:val="00E648F2"/>
    <w:rsid w:val="00E675DB"/>
    <w:rsid w:val="00E677FD"/>
    <w:rsid w:val="00E6795C"/>
    <w:rsid w:val="00E67A12"/>
    <w:rsid w:val="00E67B3F"/>
    <w:rsid w:val="00E67D75"/>
    <w:rsid w:val="00E70CBD"/>
    <w:rsid w:val="00E7266A"/>
    <w:rsid w:val="00E73C27"/>
    <w:rsid w:val="00E73DB5"/>
    <w:rsid w:val="00E74857"/>
    <w:rsid w:val="00E8109D"/>
    <w:rsid w:val="00E8279B"/>
    <w:rsid w:val="00E827B5"/>
    <w:rsid w:val="00E864C3"/>
    <w:rsid w:val="00E872DA"/>
    <w:rsid w:val="00E87C05"/>
    <w:rsid w:val="00E9051E"/>
    <w:rsid w:val="00E90CE7"/>
    <w:rsid w:val="00E9177E"/>
    <w:rsid w:val="00E948D3"/>
    <w:rsid w:val="00E95471"/>
    <w:rsid w:val="00E95B1A"/>
    <w:rsid w:val="00E961A4"/>
    <w:rsid w:val="00E96F45"/>
    <w:rsid w:val="00E97018"/>
    <w:rsid w:val="00EA0352"/>
    <w:rsid w:val="00EA052D"/>
    <w:rsid w:val="00EA2BD6"/>
    <w:rsid w:val="00EA4242"/>
    <w:rsid w:val="00EA46FB"/>
    <w:rsid w:val="00EA587D"/>
    <w:rsid w:val="00EA596C"/>
    <w:rsid w:val="00EA6BF8"/>
    <w:rsid w:val="00EA713F"/>
    <w:rsid w:val="00EA7714"/>
    <w:rsid w:val="00EA7AFE"/>
    <w:rsid w:val="00EB0768"/>
    <w:rsid w:val="00EB0ED9"/>
    <w:rsid w:val="00EB1E21"/>
    <w:rsid w:val="00EB327D"/>
    <w:rsid w:val="00EB404D"/>
    <w:rsid w:val="00EC0DD6"/>
    <w:rsid w:val="00EC1B20"/>
    <w:rsid w:val="00EC2492"/>
    <w:rsid w:val="00EC4678"/>
    <w:rsid w:val="00EC4842"/>
    <w:rsid w:val="00EC511E"/>
    <w:rsid w:val="00EC5159"/>
    <w:rsid w:val="00EC5967"/>
    <w:rsid w:val="00EC696B"/>
    <w:rsid w:val="00EC6F10"/>
    <w:rsid w:val="00ED0BCA"/>
    <w:rsid w:val="00ED336B"/>
    <w:rsid w:val="00ED640E"/>
    <w:rsid w:val="00ED64BE"/>
    <w:rsid w:val="00ED66F1"/>
    <w:rsid w:val="00EE06C2"/>
    <w:rsid w:val="00EE207A"/>
    <w:rsid w:val="00EE2F64"/>
    <w:rsid w:val="00EE3603"/>
    <w:rsid w:val="00EE4832"/>
    <w:rsid w:val="00EE49C6"/>
    <w:rsid w:val="00EE6475"/>
    <w:rsid w:val="00EE6B8A"/>
    <w:rsid w:val="00EF0C5B"/>
    <w:rsid w:val="00EF0C83"/>
    <w:rsid w:val="00EF0CB7"/>
    <w:rsid w:val="00EF19EE"/>
    <w:rsid w:val="00EF27D2"/>
    <w:rsid w:val="00EF30CD"/>
    <w:rsid w:val="00EF40B3"/>
    <w:rsid w:val="00EF52F1"/>
    <w:rsid w:val="00EF5A32"/>
    <w:rsid w:val="00EF692F"/>
    <w:rsid w:val="00EF75AC"/>
    <w:rsid w:val="00F0037F"/>
    <w:rsid w:val="00F006CD"/>
    <w:rsid w:val="00F01B3B"/>
    <w:rsid w:val="00F0204D"/>
    <w:rsid w:val="00F03FA5"/>
    <w:rsid w:val="00F07F79"/>
    <w:rsid w:val="00F10907"/>
    <w:rsid w:val="00F110B3"/>
    <w:rsid w:val="00F126F9"/>
    <w:rsid w:val="00F14178"/>
    <w:rsid w:val="00F14278"/>
    <w:rsid w:val="00F17482"/>
    <w:rsid w:val="00F175AF"/>
    <w:rsid w:val="00F20E8F"/>
    <w:rsid w:val="00F20FD5"/>
    <w:rsid w:val="00F22212"/>
    <w:rsid w:val="00F2255B"/>
    <w:rsid w:val="00F22866"/>
    <w:rsid w:val="00F2428A"/>
    <w:rsid w:val="00F24482"/>
    <w:rsid w:val="00F24BE4"/>
    <w:rsid w:val="00F253BF"/>
    <w:rsid w:val="00F25CDC"/>
    <w:rsid w:val="00F27909"/>
    <w:rsid w:val="00F31106"/>
    <w:rsid w:val="00F316B4"/>
    <w:rsid w:val="00F3229D"/>
    <w:rsid w:val="00F3324D"/>
    <w:rsid w:val="00F340C9"/>
    <w:rsid w:val="00F34939"/>
    <w:rsid w:val="00F35546"/>
    <w:rsid w:val="00F362D6"/>
    <w:rsid w:val="00F36932"/>
    <w:rsid w:val="00F36E6B"/>
    <w:rsid w:val="00F373DE"/>
    <w:rsid w:val="00F37C89"/>
    <w:rsid w:val="00F37F86"/>
    <w:rsid w:val="00F408A8"/>
    <w:rsid w:val="00F41676"/>
    <w:rsid w:val="00F429D8"/>
    <w:rsid w:val="00F42F88"/>
    <w:rsid w:val="00F43FF4"/>
    <w:rsid w:val="00F445CD"/>
    <w:rsid w:val="00F5209E"/>
    <w:rsid w:val="00F524E8"/>
    <w:rsid w:val="00F5266A"/>
    <w:rsid w:val="00F527C7"/>
    <w:rsid w:val="00F52DC0"/>
    <w:rsid w:val="00F53D6F"/>
    <w:rsid w:val="00F5439C"/>
    <w:rsid w:val="00F54642"/>
    <w:rsid w:val="00F55469"/>
    <w:rsid w:val="00F578BC"/>
    <w:rsid w:val="00F60A55"/>
    <w:rsid w:val="00F61B60"/>
    <w:rsid w:val="00F62E08"/>
    <w:rsid w:val="00F63EA0"/>
    <w:rsid w:val="00F64AC5"/>
    <w:rsid w:val="00F64E1C"/>
    <w:rsid w:val="00F65382"/>
    <w:rsid w:val="00F676E0"/>
    <w:rsid w:val="00F7099B"/>
    <w:rsid w:val="00F74042"/>
    <w:rsid w:val="00F74256"/>
    <w:rsid w:val="00F745A4"/>
    <w:rsid w:val="00F746CF"/>
    <w:rsid w:val="00F762ED"/>
    <w:rsid w:val="00F768B6"/>
    <w:rsid w:val="00F80529"/>
    <w:rsid w:val="00F80635"/>
    <w:rsid w:val="00F81905"/>
    <w:rsid w:val="00F823CF"/>
    <w:rsid w:val="00F82D3E"/>
    <w:rsid w:val="00F837B4"/>
    <w:rsid w:val="00F83EE3"/>
    <w:rsid w:val="00F84043"/>
    <w:rsid w:val="00F842A3"/>
    <w:rsid w:val="00F8432E"/>
    <w:rsid w:val="00F846F2"/>
    <w:rsid w:val="00F9102A"/>
    <w:rsid w:val="00F92EAD"/>
    <w:rsid w:val="00F93699"/>
    <w:rsid w:val="00F94989"/>
    <w:rsid w:val="00F95BB4"/>
    <w:rsid w:val="00F9639F"/>
    <w:rsid w:val="00F968D0"/>
    <w:rsid w:val="00FA0115"/>
    <w:rsid w:val="00FA0EAA"/>
    <w:rsid w:val="00FA2157"/>
    <w:rsid w:val="00FA27ED"/>
    <w:rsid w:val="00FA2DCC"/>
    <w:rsid w:val="00FA34CA"/>
    <w:rsid w:val="00FA4369"/>
    <w:rsid w:val="00FA5568"/>
    <w:rsid w:val="00FA6375"/>
    <w:rsid w:val="00FB1601"/>
    <w:rsid w:val="00FB26EF"/>
    <w:rsid w:val="00FB2ED7"/>
    <w:rsid w:val="00FB66C4"/>
    <w:rsid w:val="00FB7B0A"/>
    <w:rsid w:val="00FC189A"/>
    <w:rsid w:val="00FC1A7A"/>
    <w:rsid w:val="00FC4D4B"/>
    <w:rsid w:val="00FC5973"/>
    <w:rsid w:val="00FC7659"/>
    <w:rsid w:val="00FD316F"/>
    <w:rsid w:val="00FD3E33"/>
    <w:rsid w:val="00FD4279"/>
    <w:rsid w:val="00FD459C"/>
    <w:rsid w:val="00FD5CB7"/>
    <w:rsid w:val="00FD6656"/>
    <w:rsid w:val="00FD7865"/>
    <w:rsid w:val="00FD7D42"/>
    <w:rsid w:val="00FD7FF4"/>
    <w:rsid w:val="00FE07B4"/>
    <w:rsid w:val="00FE18F6"/>
    <w:rsid w:val="00FE2862"/>
    <w:rsid w:val="00FE2AEF"/>
    <w:rsid w:val="00FE2C32"/>
    <w:rsid w:val="00FE35AB"/>
    <w:rsid w:val="00FE49D3"/>
    <w:rsid w:val="00FE5F8A"/>
    <w:rsid w:val="00FE677C"/>
    <w:rsid w:val="00FE7451"/>
    <w:rsid w:val="00FF0005"/>
    <w:rsid w:val="00FF049C"/>
    <w:rsid w:val="00FF1CF5"/>
    <w:rsid w:val="00FF3B9F"/>
    <w:rsid w:val="00FF6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E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lsdException w:name="footer" w:locked="0"/>
    <w:lsdException w:name="index heading" w:locked="0"/>
    <w:lsdException w:name="caption" w:locked="0"/>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uiPriority="22" w:qFormat="1"/>
    <w:lsdException w:name="Emphasis" w:lock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uiPriority="99"/>
    <w:lsdException w:name="Balloon Tex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E37C9"/>
    <w:pPr>
      <w:spacing w:before="240"/>
      <w:ind w:left="1440"/>
    </w:pPr>
    <w:rPr>
      <w:rFonts w:ascii="Arial" w:hAnsi="Arial" w:cs="Arial"/>
      <w:sz w:val="24"/>
      <w:szCs w:val="24"/>
      <w:lang w:eastAsia="zh-CN"/>
    </w:rPr>
  </w:style>
  <w:style w:type="paragraph" w:styleId="Heading1">
    <w:name w:val="heading 1"/>
    <w:basedOn w:val="Normal"/>
    <w:next w:val="Heading2"/>
    <w:link w:val="Heading1Char"/>
    <w:qFormat/>
    <w:rsid w:val="00374EFE"/>
    <w:pPr>
      <w:keepNext/>
      <w:pageBreakBefore/>
      <w:spacing w:after="480"/>
      <w:ind w:left="0"/>
      <w:jc w:val="center"/>
      <w:outlineLvl w:val="0"/>
    </w:pPr>
    <w:rPr>
      <w:rFonts w:ascii="Arial Bold" w:hAnsi="Arial Bold"/>
      <w:b/>
      <w:bCs/>
      <w:caps/>
      <w:kern w:val="28"/>
      <w:sz w:val="32"/>
      <w:szCs w:val="32"/>
      <w:u w:val="single"/>
    </w:rPr>
  </w:style>
  <w:style w:type="paragraph" w:styleId="Heading2">
    <w:name w:val="heading 2"/>
    <w:basedOn w:val="Normal"/>
    <w:next w:val="Heading3"/>
    <w:link w:val="Heading2Char"/>
    <w:qFormat/>
    <w:rsid w:val="00374EFE"/>
    <w:pPr>
      <w:keepNext/>
      <w:spacing w:before="0" w:after="60"/>
      <w:ind w:left="2160" w:right="2160"/>
      <w:jc w:val="center"/>
      <w:outlineLvl w:val="1"/>
    </w:pPr>
    <w:rPr>
      <w:rFonts w:ascii="Arial Bold" w:hAnsi="Arial Bold"/>
      <w:b/>
      <w:bCs/>
      <w:sz w:val="28"/>
      <w:szCs w:val="28"/>
    </w:rPr>
  </w:style>
  <w:style w:type="paragraph" w:styleId="Heading3">
    <w:name w:val="heading 3"/>
    <w:basedOn w:val="Normal"/>
    <w:next w:val="Heading4"/>
    <w:link w:val="Heading3Char"/>
    <w:qFormat/>
    <w:rsid w:val="00374EFE"/>
    <w:pPr>
      <w:keepNext/>
      <w:pBdr>
        <w:top w:val="double" w:sz="4" w:space="7" w:color="auto"/>
        <w:left w:val="double" w:sz="4" w:space="4" w:color="auto"/>
        <w:bottom w:val="double" w:sz="4" w:space="7" w:color="auto"/>
        <w:right w:val="double" w:sz="4" w:space="4" w:color="auto"/>
      </w:pBdr>
      <w:shd w:val="pct10" w:color="auto" w:fill="FFFFFF"/>
      <w:spacing w:before="600" w:after="100"/>
      <w:ind w:left="0"/>
      <w:jc w:val="center"/>
      <w:outlineLvl w:val="2"/>
    </w:pPr>
    <w:rPr>
      <w:rFonts w:ascii="Arial Bold" w:hAnsi="Arial Bold"/>
      <w:b/>
      <w:bCs/>
      <w:sz w:val="28"/>
      <w:szCs w:val="28"/>
    </w:rPr>
  </w:style>
  <w:style w:type="paragraph" w:styleId="Heading4">
    <w:name w:val="heading 4"/>
    <w:basedOn w:val="Normal"/>
    <w:next w:val="Normal"/>
    <w:qFormat/>
    <w:rsid w:val="00C34415"/>
    <w:pPr>
      <w:keepNext/>
      <w:spacing w:before="600"/>
      <w:ind w:left="0" w:right="2880"/>
      <w:outlineLvl w:val="3"/>
    </w:pPr>
    <w:rPr>
      <w:rFonts w:ascii="Arial Bold" w:hAnsi="Arial Bold"/>
      <w:b/>
      <w:bCs/>
    </w:rPr>
  </w:style>
  <w:style w:type="paragraph" w:styleId="Heading5">
    <w:name w:val="heading 5"/>
    <w:basedOn w:val="Normal"/>
    <w:next w:val="Normal"/>
    <w:rsid w:val="00405292"/>
    <w:pPr>
      <w:tabs>
        <w:tab w:val="left" w:pos="450"/>
        <w:tab w:val="left" w:pos="2544"/>
        <w:tab w:val="left" w:pos="3052"/>
        <w:tab w:val="left" w:pos="3561"/>
      </w:tabs>
      <w:suppressAutoHyphens/>
      <w:spacing w:before="360"/>
      <w:ind w:left="446" w:hanging="446"/>
      <w:outlineLvl w:val="4"/>
    </w:pPr>
    <w:rPr>
      <w:b/>
      <w:bCs/>
      <w:sz w:val="32"/>
    </w:rPr>
  </w:style>
  <w:style w:type="paragraph" w:styleId="Heading6">
    <w:name w:val="heading 6"/>
    <w:basedOn w:val="Normal"/>
    <w:next w:val="Normal"/>
    <w:rsid w:val="00C34415"/>
    <w:pPr>
      <w:spacing w:after="60"/>
      <w:outlineLvl w:val="5"/>
    </w:pPr>
    <w:rPr>
      <w:b/>
      <w:bCs/>
    </w:rPr>
  </w:style>
  <w:style w:type="paragraph" w:styleId="Heading7">
    <w:name w:val="heading 7"/>
    <w:basedOn w:val="Normal"/>
    <w:next w:val="Normal"/>
    <w:rsid w:val="00C34415"/>
    <w:pPr>
      <w:spacing w:after="60"/>
      <w:outlineLvl w:val="6"/>
    </w:pPr>
    <w:rPr>
      <w:sz w:val="20"/>
      <w:szCs w:val="20"/>
    </w:rPr>
  </w:style>
  <w:style w:type="paragraph" w:styleId="Heading8">
    <w:name w:val="heading 8"/>
    <w:basedOn w:val="Normal"/>
    <w:next w:val="Normal"/>
    <w:rsid w:val="00C34415"/>
    <w:pPr>
      <w:spacing w:after="60"/>
      <w:outlineLvl w:val="7"/>
    </w:pPr>
    <w:rPr>
      <w:i/>
      <w:iCs/>
      <w:sz w:val="20"/>
      <w:szCs w:val="20"/>
    </w:rPr>
  </w:style>
  <w:style w:type="paragraph" w:styleId="Heading9">
    <w:name w:val="heading 9"/>
    <w:basedOn w:val="Normal"/>
    <w:next w:val="Normal"/>
    <w:rsid w:val="00C34415"/>
    <w:pPr>
      <w:spacing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ader1">
    <w:name w:val="cHeader1"/>
    <w:basedOn w:val="Normal"/>
    <w:autoRedefine/>
    <w:locked/>
    <w:rsid w:val="00C34415"/>
    <w:rPr>
      <w:color w:val="008000"/>
      <w:sz w:val="28"/>
      <w:szCs w:val="28"/>
    </w:rPr>
  </w:style>
  <w:style w:type="paragraph" w:styleId="List">
    <w:name w:val="List"/>
    <w:basedOn w:val="Normal"/>
    <w:rsid w:val="00C34415"/>
    <w:pPr>
      <w:ind w:left="3240" w:hanging="360"/>
    </w:pPr>
  </w:style>
  <w:style w:type="paragraph" w:styleId="Header">
    <w:name w:val="header"/>
    <w:basedOn w:val="Normal"/>
    <w:rsid w:val="00C34415"/>
    <w:pPr>
      <w:tabs>
        <w:tab w:val="center" w:pos="4320"/>
        <w:tab w:val="right" w:pos="9360"/>
      </w:tabs>
      <w:spacing w:after="720"/>
      <w:ind w:left="0"/>
    </w:pPr>
    <w:rPr>
      <w:rFonts w:ascii="Arial Bold" w:hAnsi="Arial Bold"/>
      <w:b/>
      <w:bCs/>
      <w:u w:val="single"/>
    </w:rPr>
  </w:style>
  <w:style w:type="paragraph" w:styleId="ListBullet">
    <w:name w:val="List Bullet"/>
    <w:aliases w:val="F1-List Bullet"/>
    <w:basedOn w:val="Normal"/>
    <w:rsid w:val="00C34415"/>
    <w:pPr>
      <w:numPr>
        <w:numId w:val="1"/>
      </w:numPr>
      <w:spacing w:before="360"/>
      <w:ind w:left="2520"/>
    </w:pPr>
  </w:style>
  <w:style w:type="paragraph" w:customStyle="1" w:styleId="cHeader2">
    <w:name w:val="cHeader2"/>
    <w:basedOn w:val="cHeader1"/>
    <w:autoRedefine/>
    <w:locked/>
    <w:rsid w:val="00C34415"/>
  </w:style>
  <w:style w:type="paragraph" w:customStyle="1" w:styleId="cFooter1">
    <w:name w:val="cFooter1"/>
    <w:basedOn w:val="cHeader2"/>
    <w:autoRedefine/>
    <w:locked/>
    <w:rsid w:val="00C34415"/>
  </w:style>
  <w:style w:type="paragraph" w:customStyle="1" w:styleId="cFooter2">
    <w:name w:val="cFooter2"/>
    <w:basedOn w:val="cFooter1"/>
    <w:autoRedefine/>
    <w:locked/>
    <w:rsid w:val="00C34415"/>
  </w:style>
  <w:style w:type="paragraph" w:customStyle="1" w:styleId="QASet">
    <w:name w:val="Q&amp;ASet"/>
    <w:basedOn w:val="Heading1"/>
    <w:locked/>
    <w:rsid w:val="00C34415"/>
  </w:style>
  <w:style w:type="paragraph" w:customStyle="1" w:styleId="E2-Answer">
    <w:name w:val="E2-Answer"/>
    <w:basedOn w:val="ListNumber2"/>
    <w:qFormat/>
    <w:rsid w:val="00490696"/>
    <w:pPr>
      <w:numPr>
        <w:numId w:val="7"/>
      </w:numPr>
      <w:suppressAutoHyphens/>
    </w:pPr>
    <w:rPr>
      <w:rFonts w:cs="Arial (W1)"/>
    </w:rPr>
  </w:style>
  <w:style w:type="paragraph" w:styleId="Footer">
    <w:name w:val="footer"/>
    <w:basedOn w:val="Normal"/>
    <w:rsid w:val="006F21CB"/>
    <w:pPr>
      <w:tabs>
        <w:tab w:val="center" w:pos="4680"/>
        <w:tab w:val="right" w:pos="9360"/>
      </w:tabs>
      <w:spacing w:before="0"/>
      <w:ind w:left="0"/>
    </w:pPr>
    <w:rPr>
      <w:rFonts w:ascii="Arial Narrow" w:hAnsi="Arial Narrow"/>
      <w:sz w:val="20"/>
      <w:szCs w:val="20"/>
    </w:rPr>
  </w:style>
  <w:style w:type="character" w:customStyle="1" w:styleId="D1-Glossary">
    <w:name w:val="D1-Glossary"/>
    <w:basedOn w:val="DefaultParagraphFont"/>
    <w:qFormat/>
    <w:locked/>
    <w:rsid w:val="00715EC5"/>
    <w:rPr>
      <w:rFonts w:ascii="Arial Bold" w:hAnsi="Arial Bold"/>
      <w:b/>
      <w:color w:val="800000"/>
    </w:rPr>
  </w:style>
  <w:style w:type="paragraph" w:customStyle="1" w:styleId="C1-MonoSpace">
    <w:name w:val="C1-MonoSpace"/>
    <w:basedOn w:val="Normal"/>
    <w:qFormat/>
    <w:rsid w:val="00C34415"/>
    <w:pPr>
      <w:spacing w:before="0"/>
      <w:ind w:left="0"/>
    </w:pPr>
    <w:rPr>
      <w:rFonts w:ascii="Courier New" w:hAnsi="Courier New" w:cs="Courier New"/>
    </w:rPr>
  </w:style>
  <w:style w:type="paragraph" w:styleId="TOC1">
    <w:name w:val="toc 1"/>
    <w:basedOn w:val="Normal"/>
    <w:next w:val="Normal"/>
    <w:autoRedefine/>
    <w:uiPriority w:val="39"/>
    <w:rsid w:val="00C34415"/>
    <w:pPr>
      <w:tabs>
        <w:tab w:val="right" w:leader="dot" w:pos="9350"/>
      </w:tabs>
      <w:spacing w:before="480" w:after="120"/>
      <w:ind w:left="0"/>
    </w:pPr>
    <w:rPr>
      <w:b/>
      <w:bCs/>
      <w:caps/>
      <w:noProof/>
    </w:rPr>
  </w:style>
  <w:style w:type="paragraph" w:styleId="TOC2">
    <w:name w:val="toc 2"/>
    <w:basedOn w:val="Normal"/>
    <w:next w:val="Normal"/>
    <w:autoRedefine/>
    <w:uiPriority w:val="39"/>
    <w:rsid w:val="00C34415"/>
    <w:pPr>
      <w:spacing w:before="120" w:after="240"/>
      <w:ind w:left="360"/>
    </w:pPr>
  </w:style>
  <w:style w:type="paragraph" w:styleId="TOC3">
    <w:name w:val="toc 3"/>
    <w:basedOn w:val="Normal"/>
    <w:next w:val="Normal"/>
    <w:autoRedefine/>
    <w:uiPriority w:val="39"/>
    <w:rsid w:val="00C739AE"/>
    <w:pPr>
      <w:tabs>
        <w:tab w:val="right" w:leader="dot" w:pos="9350"/>
      </w:tabs>
      <w:spacing w:before="80" w:afterLines="100"/>
      <w:ind w:left="1080"/>
    </w:pPr>
    <w:rPr>
      <w:noProof/>
    </w:rPr>
  </w:style>
  <w:style w:type="paragraph" w:customStyle="1" w:styleId="AutoCorrect">
    <w:name w:val="AutoCorrect"/>
    <w:locked/>
    <w:rsid w:val="00C34415"/>
    <w:rPr>
      <w:lang w:eastAsia="zh-CN"/>
    </w:rPr>
  </w:style>
  <w:style w:type="character" w:customStyle="1" w:styleId="Poms-Msom">
    <w:name w:val="Poms-Msom"/>
    <w:basedOn w:val="D1-Glossary"/>
    <w:locked/>
    <w:rsid w:val="00E5717D"/>
    <w:rPr>
      <w:rFonts w:ascii="Arial" w:hAnsi="Arial"/>
      <w:b/>
      <w:color w:val="008000"/>
    </w:rPr>
  </w:style>
  <w:style w:type="paragraph" w:customStyle="1" w:styleId="PostTableInsert">
    <w:name w:val="PostTableInsert"/>
    <w:locked/>
    <w:rsid w:val="00654A04"/>
    <w:rPr>
      <w:rFonts w:ascii="Arial" w:hAnsi="Arial" w:cs="Arial"/>
      <w:sz w:val="24"/>
      <w:szCs w:val="24"/>
      <w:lang w:eastAsia="zh-CN"/>
    </w:rPr>
  </w:style>
  <w:style w:type="paragraph" w:styleId="BalloonText">
    <w:name w:val="Balloon Text"/>
    <w:basedOn w:val="Normal"/>
    <w:semiHidden/>
    <w:rsid w:val="00366437"/>
    <w:rPr>
      <w:rFonts w:ascii="Tahoma" w:hAnsi="Tahoma" w:cs="Tahoma"/>
      <w:sz w:val="16"/>
      <w:szCs w:val="16"/>
    </w:rPr>
  </w:style>
  <w:style w:type="paragraph" w:customStyle="1" w:styleId="REPLACESTYLE">
    <w:name w:val="REPLACE_STYLE"/>
    <w:basedOn w:val="Heading8"/>
    <w:next w:val="Normal"/>
    <w:locked/>
    <w:rsid w:val="00EE6B8A"/>
    <w:rPr>
      <w:rFonts w:ascii="Arial Bold" w:hAnsi="Arial Bold" w:cs="Arial Bold"/>
      <w:b/>
      <w:i w:val="0"/>
      <w:caps/>
      <w:color w:val="00FF00"/>
      <w:sz w:val="44"/>
      <w:u w:val="double" w:color="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rePressInsert">
    <w:name w:val="PrePressInsert"/>
    <w:locked/>
    <w:rsid w:val="00EC5967"/>
    <w:rPr>
      <w:rFonts w:ascii="Arial" w:hAnsi="Arial" w:cs="Arial"/>
      <w:sz w:val="8"/>
      <w:szCs w:val="24"/>
      <w:lang w:eastAsia="zh-CN"/>
    </w:rPr>
  </w:style>
  <w:style w:type="character" w:customStyle="1" w:styleId="CrossOver">
    <w:name w:val="CrossOver"/>
    <w:locked/>
    <w:rsid w:val="00EC511E"/>
    <w:rPr>
      <w:color w:val="000000"/>
      <w:bdr w:val="none" w:sz="0" w:space="0" w:color="auto"/>
      <w:shd w:val="clear" w:color="auto" w:fill="99CCFF"/>
    </w:rPr>
  </w:style>
  <w:style w:type="paragraph" w:styleId="Caption">
    <w:name w:val="caption"/>
    <w:basedOn w:val="Normal"/>
    <w:next w:val="Normal"/>
    <w:rsid w:val="00C34415"/>
    <w:pPr>
      <w:spacing w:before="120" w:after="120"/>
    </w:pPr>
    <w:rPr>
      <w:b/>
      <w:bCs/>
    </w:rPr>
  </w:style>
  <w:style w:type="paragraph" w:styleId="Closing">
    <w:name w:val="Closing"/>
    <w:basedOn w:val="Normal"/>
    <w:rsid w:val="00C34415"/>
    <w:pPr>
      <w:ind w:left="4320"/>
    </w:pPr>
  </w:style>
  <w:style w:type="character" w:styleId="CommentReference">
    <w:name w:val="annotation reference"/>
    <w:basedOn w:val="DefaultParagraphFont"/>
    <w:semiHidden/>
    <w:rsid w:val="00C34415"/>
    <w:rPr>
      <w:sz w:val="16"/>
      <w:szCs w:val="16"/>
    </w:rPr>
  </w:style>
  <w:style w:type="paragraph" w:styleId="CommentText">
    <w:name w:val="annotation text"/>
    <w:basedOn w:val="Normal"/>
    <w:link w:val="CommentTextChar"/>
    <w:semiHidden/>
    <w:rsid w:val="00C34415"/>
    <w:rPr>
      <w:sz w:val="20"/>
      <w:szCs w:val="20"/>
    </w:rPr>
  </w:style>
  <w:style w:type="paragraph" w:styleId="Date">
    <w:name w:val="Date"/>
    <w:basedOn w:val="Normal"/>
    <w:next w:val="Normal"/>
    <w:rsid w:val="00C34415"/>
  </w:style>
  <w:style w:type="paragraph" w:styleId="DocumentMap">
    <w:name w:val="Document Map"/>
    <w:basedOn w:val="Normal"/>
    <w:semiHidden/>
    <w:rsid w:val="00C34415"/>
    <w:pPr>
      <w:shd w:val="clear" w:color="auto" w:fill="000080"/>
    </w:pPr>
    <w:rPr>
      <w:rFonts w:ascii="Tahoma" w:hAnsi="Tahoma" w:cs="Tahoma"/>
    </w:rPr>
  </w:style>
  <w:style w:type="character" w:styleId="Emphasis">
    <w:name w:val="Emphasis"/>
    <w:basedOn w:val="DefaultParagraphFont"/>
    <w:rsid w:val="00C34415"/>
    <w:rPr>
      <w:i/>
      <w:iCs/>
    </w:rPr>
  </w:style>
  <w:style w:type="character" w:styleId="EndnoteReference">
    <w:name w:val="endnote reference"/>
    <w:basedOn w:val="DefaultParagraphFont"/>
    <w:semiHidden/>
    <w:rsid w:val="00C34415"/>
    <w:rPr>
      <w:vertAlign w:val="superscript"/>
    </w:rPr>
  </w:style>
  <w:style w:type="paragraph" w:styleId="EndnoteText">
    <w:name w:val="endnote text"/>
    <w:basedOn w:val="Normal"/>
    <w:semiHidden/>
    <w:rsid w:val="00C34415"/>
    <w:rPr>
      <w:color w:val="FF0000"/>
      <w:sz w:val="32"/>
      <w:szCs w:val="32"/>
    </w:rPr>
  </w:style>
  <w:style w:type="paragraph" w:styleId="EnvelopeAddress">
    <w:name w:val="envelope address"/>
    <w:basedOn w:val="Normal"/>
    <w:rsid w:val="00C34415"/>
    <w:pPr>
      <w:framePr w:w="7920" w:h="1980" w:hRule="exact" w:hSpace="180" w:wrap="auto" w:hAnchor="page" w:xAlign="center" w:yAlign="bottom"/>
      <w:ind w:left="2880"/>
    </w:pPr>
  </w:style>
  <w:style w:type="paragraph" w:styleId="EnvelopeReturn">
    <w:name w:val="envelope return"/>
    <w:basedOn w:val="Normal"/>
    <w:rsid w:val="00C34415"/>
    <w:rPr>
      <w:sz w:val="20"/>
      <w:szCs w:val="20"/>
    </w:rPr>
  </w:style>
  <w:style w:type="character" w:styleId="FollowedHyperlink">
    <w:name w:val="FollowedHyperlink"/>
    <w:basedOn w:val="DefaultParagraphFont"/>
    <w:rsid w:val="00C34415"/>
    <w:rPr>
      <w:color w:val="800080"/>
      <w:u w:val="single"/>
    </w:rPr>
  </w:style>
  <w:style w:type="character" w:styleId="FootnoteReference">
    <w:name w:val="footnote reference"/>
    <w:basedOn w:val="DefaultParagraphFont"/>
    <w:semiHidden/>
    <w:rsid w:val="00C34415"/>
    <w:rPr>
      <w:vertAlign w:val="superscript"/>
    </w:rPr>
  </w:style>
  <w:style w:type="paragraph" w:styleId="FootnoteText">
    <w:name w:val="footnote text"/>
    <w:basedOn w:val="Normal"/>
    <w:semiHidden/>
    <w:rsid w:val="00C34415"/>
    <w:rPr>
      <w:sz w:val="20"/>
      <w:szCs w:val="20"/>
    </w:rPr>
  </w:style>
  <w:style w:type="character" w:styleId="Hyperlink">
    <w:name w:val="Hyperlink"/>
    <w:basedOn w:val="DefaultParagraphFont"/>
    <w:uiPriority w:val="99"/>
    <w:rsid w:val="00C34415"/>
    <w:rPr>
      <w:color w:val="0000FF"/>
      <w:u w:val="single"/>
    </w:rPr>
  </w:style>
  <w:style w:type="paragraph" w:styleId="Index1">
    <w:name w:val="index 1"/>
    <w:basedOn w:val="Normal"/>
    <w:next w:val="Normal"/>
    <w:autoRedefine/>
    <w:semiHidden/>
    <w:rsid w:val="00C34415"/>
    <w:pPr>
      <w:ind w:left="240" w:hanging="240"/>
    </w:pPr>
  </w:style>
  <w:style w:type="paragraph" w:styleId="Index2">
    <w:name w:val="index 2"/>
    <w:basedOn w:val="Normal"/>
    <w:next w:val="Normal"/>
    <w:autoRedefine/>
    <w:semiHidden/>
    <w:rsid w:val="00C34415"/>
    <w:pPr>
      <w:ind w:left="480" w:hanging="240"/>
    </w:pPr>
  </w:style>
  <w:style w:type="paragraph" w:styleId="Index3">
    <w:name w:val="index 3"/>
    <w:basedOn w:val="Normal"/>
    <w:next w:val="Normal"/>
    <w:autoRedefine/>
    <w:semiHidden/>
    <w:rsid w:val="00C34415"/>
    <w:pPr>
      <w:ind w:left="720" w:hanging="240"/>
    </w:pPr>
  </w:style>
  <w:style w:type="paragraph" w:styleId="Index4">
    <w:name w:val="index 4"/>
    <w:basedOn w:val="Normal"/>
    <w:next w:val="Normal"/>
    <w:autoRedefine/>
    <w:semiHidden/>
    <w:rsid w:val="00C34415"/>
    <w:pPr>
      <w:ind w:left="960" w:hanging="240"/>
    </w:pPr>
  </w:style>
  <w:style w:type="paragraph" w:styleId="Index5">
    <w:name w:val="index 5"/>
    <w:basedOn w:val="Normal"/>
    <w:next w:val="Normal"/>
    <w:autoRedefine/>
    <w:semiHidden/>
    <w:rsid w:val="00C34415"/>
    <w:pPr>
      <w:ind w:left="1200" w:hanging="240"/>
    </w:pPr>
  </w:style>
  <w:style w:type="paragraph" w:styleId="Index6">
    <w:name w:val="index 6"/>
    <w:basedOn w:val="Normal"/>
    <w:next w:val="Normal"/>
    <w:autoRedefine/>
    <w:semiHidden/>
    <w:rsid w:val="00C34415"/>
    <w:pPr>
      <w:ind w:hanging="240"/>
    </w:pPr>
  </w:style>
  <w:style w:type="paragraph" w:styleId="Index7">
    <w:name w:val="index 7"/>
    <w:basedOn w:val="Normal"/>
    <w:next w:val="Normal"/>
    <w:autoRedefine/>
    <w:semiHidden/>
    <w:rsid w:val="00C34415"/>
    <w:pPr>
      <w:ind w:left="1680" w:hanging="240"/>
    </w:pPr>
  </w:style>
  <w:style w:type="paragraph" w:styleId="Index8">
    <w:name w:val="index 8"/>
    <w:basedOn w:val="Normal"/>
    <w:next w:val="Normal"/>
    <w:autoRedefine/>
    <w:semiHidden/>
    <w:rsid w:val="00C34415"/>
    <w:pPr>
      <w:ind w:left="1920" w:hanging="240"/>
    </w:pPr>
  </w:style>
  <w:style w:type="paragraph" w:styleId="Index9">
    <w:name w:val="index 9"/>
    <w:basedOn w:val="Normal"/>
    <w:next w:val="Normal"/>
    <w:autoRedefine/>
    <w:semiHidden/>
    <w:rsid w:val="00C34415"/>
    <w:pPr>
      <w:ind w:left="2160" w:hanging="240"/>
    </w:pPr>
  </w:style>
  <w:style w:type="paragraph" w:styleId="IndexHeading">
    <w:name w:val="index heading"/>
    <w:basedOn w:val="Normal"/>
    <w:next w:val="Index1"/>
    <w:semiHidden/>
    <w:rsid w:val="00C34415"/>
    <w:rPr>
      <w:b/>
      <w:bCs/>
    </w:rPr>
  </w:style>
  <w:style w:type="character" w:styleId="LineNumber">
    <w:name w:val="line number"/>
    <w:basedOn w:val="DefaultParagraphFont"/>
    <w:rsid w:val="00C34415"/>
  </w:style>
  <w:style w:type="paragraph" w:styleId="List2">
    <w:name w:val="List 2"/>
    <w:basedOn w:val="Normal"/>
    <w:rsid w:val="00C34415"/>
    <w:pPr>
      <w:ind w:left="720" w:hanging="360"/>
    </w:pPr>
  </w:style>
  <w:style w:type="paragraph" w:styleId="List3">
    <w:name w:val="List 3"/>
    <w:basedOn w:val="Normal"/>
    <w:rsid w:val="00C34415"/>
    <w:pPr>
      <w:ind w:left="1080" w:hanging="360"/>
    </w:pPr>
  </w:style>
  <w:style w:type="paragraph" w:styleId="List4">
    <w:name w:val="List 4"/>
    <w:basedOn w:val="Normal"/>
    <w:rsid w:val="00C34415"/>
    <w:pPr>
      <w:ind w:hanging="360"/>
    </w:pPr>
  </w:style>
  <w:style w:type="paragraph" w:styleId="List5">
    <w:name w:val="List 5"/>
    <w:basedOn w:val="Normal"/>
    <w:rsid w:val="00C34415"/>
    <w:pPr>
      <w:ind w:left="1800" w:hanging="360"/>
    </w:pPr>
  </w:style>
  <w:style w:type="paragraph" w:styleId="ListBullet2">
    <w:name w:val="List Bullet 2"/>
    <w:basedOn w:val="Normal"/>
    <w:autoRedefine/>
    <w:rsid w:val="00C34415"/>
    <w:pPr>
      <w:tabs>
        <w:tab w:val="num" w:pos="720"/>
      </w:tabs>
      <w:ind w:left="720" w:hanging="360"/>
    </w:pPr>
  </w:style>
  <w:style w:type="paragraph" w:styleId="ListBullet3">
    <w:name w:val="List Bullet 3"/>
    <w:basedOn w:val="Normal"/>
    <w:autoRedefine/>
    <w:rsid w:val="00C34415"/>
    <w:pPr>
      <w:tabs>
        <w:tab w:val="num" w:pos="1080"/>
      </w:tabs>
      <w:ind w:left="1080" w:hanging="360"/>
    </w:pPr>
  </w:style>
  <w:style w:type="paragraph" w:styleId="ListBullet4">
    <w:name w:val="List Bullet 4"/>
    <w:basedOn w:val="Normal"/>
    <w:autoRedefine/>
    <w:rsid w:val="00C34415"/>
    <w:pPr>
      <w:tabs>
        <w:tab w:val="num" w:pos="1440"/>
      </w:tabs>
      <w:ind w:hanging="360"/>
    </w:pPr>
  </w:style>
  <w:style w:type="paragraph" w:styleId="ListBullet5">
    <w:name w:val="List Bullet 5"/>
    <w:basedOn w:val="Normal"/>
    <w:autoRedefine/>
    <w:rsid w:val="00C34415"/>
    <w:pPr>
      <w:tabs>
        <w:tab w:val="num" w:pos="1800"/>
      </w:tabs>
      <w:ind w:left="1800" w:hanging="360"/>
    </w:pPr>
  </w:style>
  <w:style w:type="paragraph" w:styleId="ListContinue">
    <w:name w:val="List Continue"/>
    <w:basedOn w:val="Normal"/>
    <w:rsid w:val="00C34415"/>
    <w:pPr>
      <w:spacing w:after="120"/>
      <w:ind w:left="360"/>
    </w:pPr>
  </w:style>
  <w:style w:type="paragraph" w:styleId="ListContinue2">
    <w:name w:val="List Continue 2"/>
    <w:basedOn w:val="Normal"/>
    <w:rsid w:val="00C34415"/>
    <w:pPr>
      <w:spacing w:after="120"/>
      <w:ind w:left="720"/>
    </w:pPr>
  </w:style>
  <w:style w:type="paragraph" w:styleId="ListContinue3">
    <w:name w:val="List Continue 3"/>
    <w:basedOn w:val="Normal"/>
    <w:rsid w:val="00C34415"/>
    <w:pPr>
      <w:spacing w:after="120"/>
      <w:ind w:left="1080"/>
    </w:pPr>
  </w:style>
  <w:style w:type="paragraph" w:styleId="ListContinue4">
    <w:name w:val="List Continue 4"/>
    <w:basedOn w:val="Normal"/>
    <w:rsid w:val="00C34415"/>
    <w:pPr>
      <w:spacing w:after="120"/>
    </w:pPr>
  </w:style>
  <w:style w:type="paragraph" w:styleId="ListContinue5">
    <w:name w:val="List Continue 5"/>
    <w:basedOn w:val="Normal"/>
    <w:rsid w:val="00C34415"/>
    <w:pPr>
      <w:spacing w:after="120"/>
      <w:ind w:left="1800"/>
    </w:pPr>
  </w:style>
  <w:style w:type="paragraph" w:styleId="ListNumber">
    <w:name w:val="List Number"/>
    <w:aliases w:val="F2-List Number"/>
    <w:basedOn w:val="Normal"/>
    <w:rsid w:val="00571D19"/>
    <w:pPr>
      <w:numPr>
        <w:numId w:val="2"/>
      </w:numPr>
      <w:ind w:left="2160"/>
    </w:pPr>
  </w:style>
  <w:style w:type="paragraph" w:styleId="ListNumber2">
    <w:name w:val="List Number 2"/>
    <w:basedOn w:val="Normal"/>
    <w:rsid w:val="00C34415"/>
    <w:pPr>
      <w:tabs>
        <w:tab w:val="num" w:pos="720"/>
      </w:tabs>
      <w:ind w:left="720" w:hanging="360"/>
    </w:pPr>
  </w:style>
  <w:style w:type="paragraph" w:styleId="ListNumber3">
    <w:name w:val="List Number 3"/>
    <w:basedOn w:val="Normal"/>
    <w:rsid w:val="00C34415"/>
    <w:pPr>
      <w:tabs>
        <w:tab w:val="num" w:pos="1080"/>
      </w:tabs>
      <w:ind w:left="1080" w:hanging="360"/>
    </w:pPr>
  </w:style>
  <w:style w:type="paragraph" w:styleId="ListNumber4">
    <w:name w:val="List Number 4"/>
    <w:basedOn w:val="Normal"/>
    <w:rsid w:val="00C34415"/>
    <w:pPr>
      <w:tabs>
        <w:tab w:val="num" w:pos="1440"/>
      </w:tabs>
      <w:ind w:hanging="360"/>
    </w:pPr>
  </w:style>
  <w:style w:type="paragraph" w:styleId="ListNumber5">
    <w:name w:val="List Number 5"/>
    <w:basedOn w:val="Normal"/>
    <w:rsid w:val="00C34415"/>
    <w:pPr>
      <w:tabs>
        <w:tab w:val="num" w:pos="1800"/>
      </w:tabs>
      <w:ind w:left="1800" w:hanging="360"/>
    </w:pPr>
  </w:style>
  <w:style w:type="paragraph" w:styleId="MacroText">
    <w:name w:val="macro"/>
    <w:semiHidden/>
    <w:rsid w:val="00C3441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rsid w:val="00C34415"/>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C34415"/>
    <w:pPr>
      <w:ind w:left="720"/>
    </w:pPr>
  </w:style>
  <w:style w:type="paragraph" w:styleId="NoteHeading">
    <w:name w:val="Note Heading"/>
    <w:basedOn w:val="Normal"/>
    <w:next w:val="Normal"/>
    <w:rsid w:val="00C34415"/>
  </w:style>
  <w:style w:type="character" w:styleId="PageNumber">
    <w:name w:val="page number"/>
    <w:basedOn w:val="DefaultParagraphFont"/>
    <w:rsid w:val="00C34415"/>
  </w:style>
  <w:style w:type="paragraph" w:styleId="PlainText">
    <w:name w:val="Plain Text"/>
    <w:basedOn w:val="Normal"/>
    <w:rsid w:val="00C34415"/>
    <w:rPr>
      <w:rFonts w:ascii="Courier New" w:hAnsi="Courier New" w:cs="Courier New"/>
      <w:sz w:val="20"/>
      <w:szCs w:val="20"/>
    </w:rPr>
  </w:style>
  <w:style w:type="paragraph" w:styleId="Salutation">
    <w:name w:val="Salutation"/>
    <w:basedOn w:val="Normal"/>
    <w:next w:val="Normal"/>
    <w:rsid w:val="00C34415"/>
  </w:style>
  <w:style w:type="paragraph" w:styleId="Signature">
    <w:name w:val="Signature"/>
    <w:basedOn w:val="Normal"/>
    <w:rsid w:val="00C34415"/>
    <w:pPr>
      <w:ind w:left="4320"/>
    </w:pPr>
  </w:style>
  <w:style w:type="character" w:styleId="Strong">
    <w:name w:val="Strong"/>
    <w:basedOn w:val="DefaultParagraphFont"/>
    <w:uiPriority w:val="22"/>
    <w:qFormat/>
    <w:rsid w:val="00C34415"/>
    <w:rPr>
      <w:b/>
      <w:bCs/>
    </w:rPr>
  </w:style>
  <w:style w:type="paragraph" w:styleId="Subtitle">
    <w:name w:val="Subtitle"/>
    <w:basedOn w:val="Normal"/>
    <w:rsid w:val="00C34415"/>
    <w:pPr>
      <w:spacing w:after="60"/>
      <w:jc w:val="center"/>
      <w:outlineLvl w:val="1"/>
    </w:pPr>
  </w:style>
  <w:style w:type="paragraph" w:styleId="TableofAuthorities">
    <w:name w:val="table of authorities"/>
    <w:basedOn w:val="Normal"/>
    <w:next w:val="Normal"/>
    <w:semiHidden/>
    <w:rsid w:val="00C34415"/>
    <w:pPr>
      <w:ind w:left="240" w:hanging="240"/>
    </w:pPr>
  </w:style>
  <w:style w:type="paragraph" w:styleId="TableofFigures">
    <w:name w:val="table of figures"/>
    <w:basedOn w:val="Normal"/>
    <w:next w:val="Normal"/>
    <w:semiHidden/>
    <w:rsid w:val="00C34415"/>
    <w:pPr>
      <w:tabs>
        <w:tab w:val="left" w:pos="2160"/>
      </w:tabs>
    </w:pPr>
  </w:style>
  <w:style w:type="paragraph" w:styleId="Title">
    <w:name w:val="Title"/>
    <w:basedOn w:val="Normal"/>
    <w:rsid w:val="00C34415"/>
    <w:pPr>
      <w:spacing w:after="60"/>
      <w:jc w:val="center"/>
      <w:outlineLvl w:val="0"/>
    </w:pPr>
    <w:rPr>
      <w:b/>
      <w:bCs/>
      <w:kern w:val="28"/>
      <w:sz w:val="32"/>
      <w:szCs w:val="32"/>
    </w:rPr>
  </w:style>
  <w:style w:type="paragraph" w:styleId="TOAHeading">
    <w:name w:val="toa heading"/>
    <w:basedOn w:val="Normal"/>
    <w:next w:val="Normal"/>
    <w:semiHidden/>
    <w:rsid w:val="00C34415"/>
    <w:pPr>
      <w:spacing w:before="120"/>
    </w:pPr>
    <w:rPr>
      <w:b/>
      <w:bCs/>
    </w:rPr>
  </w:style>
  <w:style w:type="paragraph" w:styleId="TOC4">
    <w:name w:val="toc 4"/>
    <w:basedOn w:val="Normal"/>
    <w:next w:val="Normal"/>
    <w:autoRedefine/>
    <w:semiHidden/>
    <w:rsid w:val="00C34415"/>
    <w:pPr>
      <w:ind w:left="1080"/>
    </w:pPr>
  </w:style>
  <w:style w:type="paragraph" w:styleId="TOC5">
    <w:name w:val="toc 5"/>
    <w:basedOn w:val="Normal"/>
    <w:next w:val="Normal"/>
    <w:autoRedefine/>
    <w:semiHidden/>
    <w:rsid w:val="00C34415"/>
    <w:pPr>
      <w:ind w:left="960"/>
    </w:pPr>
  </w:style>
  <w:style w:type="paragraph" w:styleId="TOC6">
    <w:name w:val="toc 6"/>
    <w:basedOn w:val="Normal"/>
    <w:next w:val="Normal"/>
    <w:autoRedefine/>
    <w:semiHidden/>
    <w:rsid w:val="00C34415"/>
    <w:pPr>
      <w:ind w:left="1200"/>
    </w:pPr>
  </w:style>
  <w:style w:type="paragraph" w:styleId="TOC7">
    <w:name w:val="toc 7"/>
    <w:basedOn w:val="Normal"/>
    <w:next w:val="Normal"/>
    <w:autoRedefine/>
    <w:semiHidden/>
    <w:rsid w:val="00C34415"/>
  </w:style>
  <w:style w:type="paragraph" w:styleId="TOC8">
    <w:name w:val="toc 8"/>
    <w:basedOn w:val="Normal"/>
    <w:next w:val="Normal"/>
    <w:autoRedefine/>
    <w:semiHidden/>
    <w:rsid w:val="00C34415"/>
    <w:pPr>
      <w:ind w:left="1680"/>
    </w:pPr>
  </w:style>
  <w:style w:type="paragraph" w:styleId="TOC9">
    <w:name w:val="toc 9"/>
    <w:basedOn w:val="Normal"/>
    <w:next w:val="Normal"/>
    <w:autoRedefine/>
    <w:semiHidden/>
    <w:rsid w:val="00C34415"/>
    <w:pPr>
      <w:ind w:left="1920"/>
    </w:pPr>
  </w:style>
  <w:style w:type="paragraph" w:customStyle="1" w:styleId="TOF">
    <w:name w:val="TOF"/>
    <w:basedOn w:val="TableofFigures"/>
    <w:next w:val="Normal"/>
    <w:locked/>
    <w:rsid w:val="00C34415"/>
    <w:pPr>
      <w:numPr>
        <w:numId w:val="3"/>
      </w:numPr>
      <w:tabs>
        <w:tab w:val="left" w:pos="1440"/>
      </w:tabs>
    </w:pPr>
  </w:style>
  <w:style w:type="paragraph" w:customStyle="1" w:styleId="B2-AltExhibit">
    <w:name w:val="B2-Alt Exhibit"/>
    <w:basedOn w:val="Normal"/>
    <w:next w:val="Normal"/>
    <w:qFormat/>
    <w:rsid w:val="00C34415"/>
    <w:pPr>
      <w:tabs>
        <w:tab w:val="left" w:pos="360"/>
        <w:tab w:val="left" w:pos="720"/>
        <w:tab w:val="left" w:pos="1440"/>
      </w:tabs>
      <w:spacing w:before="0"/>
      <w:ind w:left="0"/>
    </w:pPr>
    <w:rPr>
      <w:sz w:val="20"/>
      <w:szCs w:val="20"/>
    </w:rPr>
  </w:style>
  <w:style w:type="numbering" w:customStyle="1" w:styleId="StyleBulletedSymbolsymbolBefore025Hanging025">
    <w:name w:val="Style Bulleted Symbol (symbol) Before:  0.25&quot; Hanging:  0.25&quot;"/>
    <w:basedOn w:val="NoList"/>
    <w:locked/>
    <w:rsid w:val="0009779A"/>
  </w:style>
  <w:style w:type="paragraph" w:customStyle="1" w:styleId="E1-Question">
    <w:name w:val="E1-Question"/>
    <w:basedOn w:val="ListNumber2"/>
    <w:qFormat/>
    <w:rsid w:val="00476346"/>
    <w:pPr>
      <w:numPr>
        <w:numId w:val="4"/>
      </w:numPr>
      <w:spacing w:before="320" w:after="500"/>
    </w:pPr>
  </w:style>
  <w:style w:type="paragraph" w:customStyle="1" w:styleId="B1-Exhibit">
    <w:name w:val="B1-Exhibit"/>
    <w:basedOn w:val="Normal"/>
    <w:qFormat/>
    <w:rsid w:val="00C34415"/>
    <w:pPr>
      <w:spacing w:before="0"/>
      <w:ind w:left="0"/>
    </w:pPr>
  </w:style>
  <w:style w:type="numbering" w:customStyle="1" w:styleId="Bulleted">
    <w:name w:val="Bulleted"/>
    <w:basedOn w:val="NoList"/>
    <w:locked/>
    <w:rsid w:val="00AF7927"/>
    <w:pPr>
      <w:numPr>
        <w:numId w:val="5"/>
      </w:numPr>
    </w:pPr>
  </w:style>
  <w:style w:type="numbering" w:customStyle="1" w:styleId="NumList">
    <w:name w:val="NumList"/>
    <w:basedOn w:val="NoList"/>
    <w:locked/>
    <w:rsid w:val="007D5128"/>
    <w:pPr>
      <w:numPr>
        <w:numId w:val="6"/>
      </w:numPr>
    </w:pPr>
  </w:style>
  <w:style w:type="paragraph" w:customStyle="1" w:styleId="C2-MS2">
    <w:name w:val="C2-MS2"/>
    <w:basedOn w:val="C1-MonoSpace"/>
    <w:qFormat/>
    <w:rsid w:val="003224B7"/>
    <w:rPr>
      <w:sz w:val="20"/>
    </w:rPr>
  </w:style>
  <w:style w:type="paragraph" w:customStyle="1" w:styleId="B3-Alt2">
    <w:name w:val="B3-Alt2"/>
    <w:basedOn w:val="B2-AltExhibit"/>
    <w:qFormat/>
    <w:rsid w:val="00FF0005"/>
    <w:rPr>
      <w:rFonts w:ascii="Arial Narrow" w:hAnsi="Arial Narrow"/>
    </w:rPr>
  </w:style>
  <w:style w:type="paragraph" w:customStyle="1" w:styleId="PgBreak">
    <w:name w:val="PgBreak"/>
    <w:basedOn w:val="Normal"/>
    <w:next w:val="Normal"/>
    <w:locked/>
    <w:rsid w:val="00053260"/>
    <w:pPr>
      <w:pageBreakBefore/>
      <w:ind w:left="0"/>
    </w:pPr>
    <w:rPr>
      <w:rFonts w:ascii="Arial Bold" w:hAnsi="Arial Bold" w:cs="Arial Bold"/>
      <w:b/>
      <w:caps/>
      <w:sz w:val="32"/>
    </w:rPr>
  </w:style>
  <w:style w:type="paragraph" w:styleId="NormalWeb">
    <w:name w:val="Normal (Web)"/>
    <w:basedOn w:val="Normal"/>
    <w:rsid w:val="007B41CB"/>
    <w:rPr>
      <w:rFonts w:ascii="Times New Roman" w:hAnsi="Times New Roman" w:cs="Times New Roman"/>
    </w:rPr>
  </w:style>
  <w:style w:type="paragraph" w:styleId="ListParagraph">
    <w:name w:val="List Paragraph"/>
    <w:basedOn w:val="Normal"/>
    <w:uiPriority w:val="34"/>
    <w:qFormat/>
    <w:rsid w:val="002E7C8D"/>
    <w:pPr>
      <w:ind w:left="720"/>
      <w:contextualSpacing/>
    </w:pPr>
  </w:style>
  <w:style w:type="table" w:styleId="TableGrid">
    <w:name w:val="Table Grid"/>
    <w:basedOn w:val="TableNormal"/>
    <w:locked/>
    <w:rsid w:val="005843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433B6D"/>
    <w:pPr>
      <w:ind w:left="1440"/>
    </w:pPr>
    <w:rPr>
      <w:rFonts w:ascii="Arial" w:hAnsi="Arial" w:cs="Arial"/>
      <w:sz w:val="24"/>
      <w:szCs w:val="24"/>
      <w:lang w:eastAsia="zh-CN"/>
    </w:rPr>
  </w:style>
  <w:style w:type="paragraph" w:styleId="Quote">
    <w:name w:val="Quote"/>
    <w:basedOn w:val="Normal"/>
    <w:next w:val="Normal"/>
    <w:link w:val="QuoteChar"/>
    <w:uiPriority w:val="29"/>
    <w:rsid w:val="00433B6D"/>
    <w:rPr>
      <w:i/>
      <w:iCs/>
      <w:color w:val="000000" w:themeColor="text1"/>
    </w:rPr>
  </w:style>
  <w:style w:type="character" w:customStyle="1" w:styleId="QuoteChar">
    <w:name w:val="Quote Char"/>
    <w:basedOn w:val="DefaultParagraphFont"/>
    <w:link w:val="Quote"/>
    <w:uiPriority w:val="29"/>
    <w:rsid w:val="00433B6D"/>
    <w:rPr>
      <w:rFonts w:ascii="Arial" w:hAnsi="Arial" w:cs="Arial"/>
      <w:i/>
      <w:iCs/>
      <w:color w:val="000000" w:themeColor="text1"/>
      <w:sz w:val="24"/>
      <w:szCs w:val="24"/>
      <w:lang w:eastAsia="zh-CN"/>
    </w:rPr>
  </w:style>
  <w:style w:type="paragraph" w:styleId="IntenseQuote">
    <w:name w:val="Intense Quote"/>
    <w:basedOn w:val="Normal"/>
    <w:next w:val="Normal"/>
    <w:link w:val="IntenseQuoteChar"/>
    <w:uiPriority w:val="30"/>
    <w:rsid w:val="00433B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3B6D"/>
    <w:rPr>
      <w:rFonts w:ascii="Arial" w:hAnsi="Arial" w:cs="Arial"/>
      <w:b/>
      <w:bCs/>
      <w:i/>
      <w:iCs/>
      <w:color w:val="4F81BD" w:themeColor="accent1"/>
      <w:sz w:val="24"/>
      <w:szCs w:val="24"/>
      <w:lang w:eastAsia="zh-CN"/>
    </w:rPr>
  </w:style>
  <w:style w:type="character" w:styleId="SubtleReference">
    <w:name w:val="Subtle Reference"/>
    <w:basedOn w:val="DefaultParagraphFont"/>
    <w:uiPriority w:val="31"/>
    <w:rsid w:val="00433B6D"/>
    <w:rPr>
      <w:smallCaps/>
      <w:color w:val="C0504D" w:themeColor="accent2"/>
      <w:u w:val="single"/>
    </w:rPr>
  </w:style>
  <w:style w:type="character" w:styleId="IntenseReference">
    <w:name w:val="Intense Reference"/>
    <w:basedOn w:val="DefaultParagraphFont"/>
    <w:uiPriority w:val="32"/>
    <w:rsid w:val="00433B6D"/>
    <w:rPr>
      <w:b/>
      <w:bCs/>
      <w:smallCaps/>
      <w:color w:val="C0504D" w:themeColor="accent2"/>
      <w:spacing w:val="5"/>
      <w:u w:val="single"/>
    </w:rPr>
  </w:style>
  <w:style w:type="character" w:styleId="BookTitle">
    <w:name w:val="Book Title"/>
    <w:basedOn w:val="DefaultParagraphFont"/>
    <w:uiPriority w:val="33"/>
    <w:rsid w:val="00433B6D"/>
    <w:rPr>
      <w:b/>
      <w:bCs/>
      <w:smallCaps/>
      <w:spacing w:val="5"/>
    </w:rPr>
  </w:style>
  <w:style w:type="character" w:styleId="SubtleEmphasis">
    <w:name w:val="Subtle Emphasis"/>
    <w:basedOn w:val="DefaultParagraphFont"/>
    <w:uiPriority w:val="19"/>
    <w:rsid w:val="00433B6D"/>
    <w:rPr>
      <w:i/>
      <w:iCs/>
      <w:color w:val="808080" w:themeColor="text1" w:themeTint="7F"/>
    </w:rPr>
  </w:style>
  <w:style w:type="character" w:styleId="IntenseEmphasis">
    <w:name w:val="Intense Emphasis"/>
    <w:basedOn w:val="DefaultParagraphFont"/>
    <w:uiPriority w:val="21"/>
    <w:rsid w:val="00433B6D"/>
    <w:rPr>
      <w:b/>
      <w:bCs/>
      <w:i/>
      <w:iCs/>
      <w:color w:val="4F81BD" w:themeColor="accent1"/>
    </w:rPr>
  </w:style>
  <w:style w:type="character" w:customStyle="1" w:styleId="Heading1Char">
    <w:name w:val="Heading 1 Char"/>
    <w:basedOn w:val="DefaultParagraphFont"/>
    <w:link w:val="Heading1"/>
    <w:rsid w:val="005B5F24"/>
    <w:rPr>
      <w:rFonts w:ascii="Arial Bold" w:hAnsi="Arial Bold" w:cs="Arial"/>
      <w:b/>
      <w:bCs/>
      <w:caps/>
      <w:kern w:val="28"/>
      <w:sz w:val="32"/>
      <w:szCs w:val="32"/>
      <w:u w:val="single"/>
      <w:lang w:eastAsia="zh-CN"/>
    </w:rPr>
  </w:style>
  <w:style w:type="character" w:customStyle="1" w:styleId="NoSpacingChar">
    <w:name w:val="No Spacing Char"/>
    <w:link w:val="NoSpacing"/>
    <w:uiPriority w:val="1"/>
    <w:rsid w:val="008172A8"/>
    <w:rPr>
      <w:rFonts w:ascii="Arial" w:hAnsi="Arial" w:cs="Arial"/>
      <w:sz w:val="24"/>
      <w:szCs w:val="24"/>
      <w:lang w:eastAsia="zh-CN"/>
    </w:rPr>
  </w:style>
  <w:style w:type="paragraph" w:customStyle="1" w:styleId="NoSpace">
    <w:name w:val="No Space"/>
    <w:basedOn w:val="Normal"/>
    <w:link w:val="NoSpaceChar"/>
    <w:qFormat/>
    <w:rsid w:val="00EB0768"/>
    <w:pPr>
      <w:tabs>
        <w:tab w:val="left" w:pos="3915"/>
      </w:tabs>
      <w:spacing w:before="0"/>
      <w:ind w:left="0"/>
    </w:pPr>
    <w:rPr>
      <w:rFonts w:ascii="Times New Roman" w:hAnsi="Times New Roman" w:cs="Times New Roman"/>
      <w:bCs/>
      <w:lang w:eastAsia="en-US"/>
    </w:rPr>
  </w:style>
  <w:style w:type="character" w:customStyle="1" w:styleId="NoSpaceChar">
    <w:name w:val="No Space Char"/>
    <w:basedOn w:val="DefaultParagraphFont"/>
    <w:link w:val="NoSpace"/>
    <w:rsid w:val="00EB0768"/>
    <w:rPr>
      <w:bCs/>
      <w:sz w:val="24"/>
      <w:szCs w:val="24"/>
    </w:rPr>
  </w:style>
  <w:style w:type="character" w:customStyle="1" w:styleId="Heading3Char">
    <w:name w:val="Heading 3 Char"/>
    <w:basedOn w:val="DefaultParagraphFont"/>
    <w:link w:val="Heading3"/>
    <w:rsid w:val="00EB0768"/>
    <w:rPr>
      <w:rFonts w:ascii="Arial Bold" w:hAnsi="Arial Bold" w:cs="Arial"/>
      <w:b/>
      <w:bCs/>
      <w:sz w:val="28"/>
      <w:szCs w:val="28"/>
      <w:shd w:val="pct10" w:color="auto" w:fill="FFFFFF"/>
      <w:lang w:eastAsia="zh-CN"/>
    </w:rPr>
  </w:style>
  <w:style w:type="character" w:customStyle="1" w:styleId="Heading2Char">
    <w:name w:val="Heading 2 Char"/>
    <w:basedOn w:val="DefaultParagraphFont"/>
    <w:link w:val="Heading2"/>
    <w:rsid w:val="00EB0768"/>
    <w:rPr>
      <w:rFonts w:ascii="Arial Bold" w:hAnsi="Arial Bold" w:cs="Arial"/>
      <w:b/>
      <w:bCs/>
      <w:sz w:val="28"/>
      <w:szCs w:val="28"/>
      <w:lang w:eastAsia="zh-CN"/>
    </w:rPr>
  </w:style>
  <w:style w:type="paragraph" w:styleId="CommentSubject">
    <w:name w:val="annotation subject"/>
    <w:basedOn w:val="CommentText"/>
    <w:next w:val="CommentText"/>
    <w:link w:val="CommentSubjectChar"/>
    <w:rsid w:val="009E4D9A"/>
    <w:rPr>
      <w:b/>
      <w:bCs/>
    </w:rPr>
  </w:style>
  <w:style w:type="character" w:customStyle="1" w:styleId="CommentTextChar">
    <w:name w:val="Comment Text Char"/>
    <w:basedOn w:val="DefaultParagraphFont"/>
    <w:link w:val="CommentText"/>
    <w:semiHidden/>
    <w:rsid w:val="009E4D9A"/>
    <w:rPr>
      <w:rFonts w:ascii="Arial" w:hAnsi="Arial" w:cs="Arial"/>
      <w:lang w:eastAsia="zh-CN"/>
    </w:rPr>
  </w:style>
  <w:style w:type="character" w:customStyle="1" w:styleId="CommentSubjectChar">
    <w:name w:val="Comment Subject Char"/>
    <w:basedOn w:val="CommentTextChar"/>
    <w:link w:val="CommentSubject"/>
    <w:rsid w:val="009E4D9A"/>
    <w:rPr>
      <w:rFonts w:ascii="Arial" w:hAnsi="Arial" w:cs="Arial"/>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lsdException w:name="footer" w:locked="0"/>
    <w:lsdException w:name="index heading" w:locked="0"/>
    <w:lsdException w:name="caption" w:locked="0"/>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uiPriority="22" w:qFormat="1"/>
    <w:lsdException w:name="Emphasis" w:lock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uiPriority="99"/>
    <w:lsdException w:name="Balloon Tex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E37C9"/>
    <w:pPr>
      <w:spacing w:before="240"/>
      <w:ind w:left="1440"/>
    </w:pPr>
    <w:rPr>
      <w:rFonts w:ascii="Arial" w:hAnsi="Arial" w:cs="Arial"/>
      <w:sz w:val="24"/>
      <w:szCs w:val="24"/>
      <w:lang w:eastAsia="zh-CN"/>
    </w:rPr>
  </w:style>
  <w:style w:type="paragraph" w:styleId="Heading1">
    <w:name w:val="heading 1"/>
    <w:basedOn w:val="Normal"/>
    <w:next w:val="Heading2"/>
    <w:link w:val="Heading1Char"/>
    <w:qFormat/>
    <w:rsid w:val="00374EFE"/>
    <w:pPr>
      <w:keepNext/>
      <w:pageBreakBefore/>
      <w:spacing w:after="480"/>
      <w:ind w:left="0"/>
      <w:jc w:val="center"/>
      <w:outlineLvl w:val="0"/>
    </w:pPr>
    <w:rPr>
      <w:rFonts w:ascii="Arial Bold" w:hAnsi="Arial Bold"/>
      <w:b/>
      <w:bCs/>
      <w:caps/>
      <w:kern w:val="28"/>
      <w:sz w:val="32"/>
      <w:szCs w:val="32"/>
      <w:u w:val="single"/>
    </w:rPr>
  </w:style>
  <w:style w:type="paragraph" w:styleId="Heading2">
    <w:name w:val="heading 2"/>
    <w:basedOn w:val="Normal"/>
    <w:next w:val="Heading3"/>
    <w:link w:val="Heading2Char"/>
    <w:qFormat/>
    <w:rsid w:val="00374EFE"/>
    <w:pPr>
      <w:keepNext/>
      <w:spacing w:before="0" w:after="60"/>
      <w:ind w:left="2160" w:right="2160"/>
      <w:jc w:val="center"/>
      <w:outlineLvl w:val="1"/>
    </w:pPr>
    <w:rPr>
      <w:rFonts w:ascii="Arial Bold" w:hAnsi="Arial Bold"/>
      <w:b/>
      <w:bCs/>
      <w:sz w:val="28"/>
      <w:szCs w:val="28"/>
    </w:rPr>
  </w:style>
  <w:style w:type="paragraph" w:styleId="Heading3">
    <w:name w:val="heading 3"/>
    <w:basedOn w:val="Normal"/>
    <w:next w:val="Heading4"/>
    <w:link w:val="Heading3Char"/>
    <w:qFormat/>
    <w:rsid w:val="00374EFE"/>
    <w:pPr>
      <w:keepNext/>
      <w:pBdr>
        <w:top w:val="double" w:sz="4" w:space="7" w:color="auto"/>
        <w:left w:val="double" w:sz="4" w:space="4" w:color="auto"/>
        <w:bottom w:val="double" w:sz="4" w:space="7" w:color="auto"/>
        <w:right w:val="double" w:sz="4" w:space="4" w:color="auto"/>
      </w:pBdr>
      <w:shd w:val="pct10" w:color="auto" w:fill="FFFFFF"/>
      <w:spacing w:before="600" w:after="100"/>
      <w:ind w:left="0"/>
      <w:jc w:val="center"/>
      <w:outlineLvl w:val="2"/>
    </w:pPr>
    <w:rPr>
      <w:rFonts w:ascii="Arial Bold" w:hAnsi="Arial Bold"/>
      <w:b/>
      <w:bCs/>
      <w:sz w:val="28"/>
      <w:szCs w:val="28"/>
    </w:rPr>
  </w:style>
  <w:style w:type="paragraph" w:styleId="Heading4">
    <w:name w:val="heading 4"/>
    <w:basedOn w:val="Normal"/>
    <w:next w:val="Normal"/>
    <w:qFormat/>
    <w:rsid w:val="00C34415"/>
    <w:pPr>
      <w:keepNext/>
      <w:spacing w:before="600"/>
      <w:ind w:left="0" w:right="2880"/>
      <w:outlineLvl w:val="3"/>
    </w:pPr>
    <w:rPr>
      <w:rFonts w:ascii="Arial Bold" w:hAnsi="Arial Bold"/>
      <w:b/>
      <w:bCs/>
    </w:rPr>
  </w:style>
  <w:style w:type="paragraph" w:styleId="Heading5">
    <w:name w:val="heading 5"/>
    <w:basedOn w:val="Normal"/>
    <w:next w:val="Normal"/>
    <w:rsid w:val="00405292"/>
    <w:pPr>
      <w:tabs>
        <w:tab w:val="left" w:pos="450"/>
        <w:tab w:val="left" w:pos="2544"/>
        <w:tab w:val="left" w:pos="3052"/>
        <w:tab w:val="left" w:pos="3561"/>
      </w:tabs>
      <w:suppressAutoHyphens/>
      <w:spacing w:before="360"/>
      <w:ind w:left="446" w:hanging="446"/>
      <w:outlineLvl w:val="4"/>
    </w:pPr>
    <w:rPr>
      <w:b/>
      <w:bCs/>
      <w:sz w:val="32"/>
    </w:rPr>
  </w:style>
  <w:style w:type="paragraph" w:styleId="Heading6">
    <w:name w:val="heading 6"/>
    <w:basedOn w:val="Normal"/>
    <w:next w:val="Normal"/>
    <w:rsid w:val="00C34415"/>
    <w:pPr>
      <w:spacing w:after="60"/>
      <w:outlineLvl w:val="5"/>
    </w:pPr>
    <w:rPr>
      <w:b/>
      <w:bCs/>
    </w:rPr>
  </w:style>
  <w:style w:type="paragraph" w:styleId="Heading7">
    <w:name w:val="heading 7"/>
    <w:basedOn w:val="Normal"/>
    <w:next w:val="Normal"/>
    <w:rsid w:val="00C34415"/>
    <w:pPr>
      <w:spacing w:after="60"/>
      <w:outlineLvl w:val="6"/>
    </w:pPr>
    <w:rPr>
      <w:sz w:val="20"/>
      <w:szCs w:val="20"/>
    </w:rPr>
  </w:style>
  <w:style w:type="paragraph" w:styleId="Heading8">
    <w:name w:val="heading 8"/>
    <w:basedOn w:val="Normal"/>
    <w:next w:val="Normal"/>
    <w:rsid w:val="00C34415"/>
    <w:pPr>
      <w:spacing w:after="60"/>
      <w:outlineLvl w:val="7"/>
    </w:pPr>
    <w:rPr>
      <w:i/>
      <w:iCs/>
      <w:sz w:val="20"/>
      <w:szCs w:val="20"/>
    </w:rPr>
  </w:style>
  <w:style w:type="paragraph" w:styleId="Heading9">
    <w:name w:val="heading 9"/>
    <w:basedOn w:val="Normal"/>
    <w:next w:val="Normal"/>
    <w:rsid w:val="00C34415"/>
    <w:pPr>
      <w:spacing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ader1">
    <w:name w:val="cHeader1"/>
    <w:basedOn w:val="Normal"/>
    <w:autoRedefine/>
    <w:locked/>
    <w:rsid w:val="00C34415"/>
    <w:rPr>
      <w:color w:val="008000"/>
      <w:sz w:val="28"/>
      <w:szCs w:val="28"/>
    </w:rPr>
  </w:style>
  <w:style w:type="paragraph" w:styleId="List">
    <w:name w:val="List"/>
    <w:basedOn w:val="Normal"/>
    <w:rsid w:val="00C34415"/>
    <w:pPr>
      <w:ind w:left="3240" w:hanging="360"/>
    </w:pPr>
  </w:style>
  <w:style w:type="paragraph" w:styleId="Header">
    <w:name w:val="header"/>
    <w:basedOn w:val="Normal"/>
    <w:rsid w:val="00C34415"/>
    <w:pPr>
      <w:tabs>
        <w:tab w:val="center" w:pos="4320"/>
        <w:tab w:val="right" w:pos="9360"/>
      </w:tabs>
      <w:spacing w:after="720"/>
      <w:ind w:left="0"/>
    </w:pPr>
    <w:rPr>
      <w:rFonts w:ascii="Arial Bold" w:hAnsi="Arial Bold"/>
      <w:b/>
      <w:bCs/>
      <w:u w:val="single"/>
    </w:rPr>
  </w:style>
  <w:style w:type="paragraph" w:styleId="ListBullet">
    <w:name w:val="List Bullet"/>
    <w:aliases w:val="F1-List Bullet"/>
    <w:basedOn w:val="Normal"/>
    <w:rsid w:val="00C34415"/>
    <w:pPr>
      <w:numPr>
        <w:numId w:val="1"/>
      </w:numPr>
      <w:spacing w:before="360"/>
      <w:ind w:left="2520"/>
    </w:pPr>
  </w:style>
  <w:style w:type="paragraph" w:customStyle="1" w:styleId="cHeader2">
    <w:name w:val="cHeader2"/>
    <w:basedOn w:val="cHeader1"/>
    <w:autoRedefine/>
    <w:locked/>
    <w:rsid w:val="00C34415"/>
  </w:style>
  <w:style w:type="paragraph" w:customStyle="1" w:styleId="cFooter1">
    <w:name w:val="cFooter1"/>
    <w:basedOn w:val="cHeader2"/>
    <w:autoRedefine/>
    <w:locked/>
    <w:rsid w:val="00C34415"/>
  </w:style>
  <w:style w:type="paragraph" w:customStyle="1" w:styleId="cFooter2">
    <w:name w:val="cFooter2"/>
    <w:basedOn w:val="cFooter1"/>
    <w:autoRedefine/>
    <w:locked/>
    <w:rsid w:val="00C34415"/>
  </w:style>
  <w:style w:type="paragraph" w:customStyle="1" w:styleId="QASet">
    <w:name w:val="Q&amp;ASet"/>
    <w:basedOn w:val="Heading1"/>
    <w:locked/>
    <w:rsid w:val="00C34415"/>
  </w:style>
  <w:style w:type="paragraph" w:customStyle="1" w:styleId="E2-Answer">
    <w:name w:val="E2-Answer"/>
    <w:basedOn w:val="ListNumber2"/>
    <w:qFormat/>
    <w:rsid w:val="00490696"/>
    <w:pPr>
      <w:numPr>
        <w:numId w:val="7"/>
      </w:numPr>
      <w:suppressAutoHyphens/>
    </w:pPr>
    <w:rPr>
      <w:rFonts w:cs="Arial (W1)"/>
    </w:rPr>
  </w:style>
  <w:style w:type="paragraph" w:styleId="Footer">
    <w:name w:val="footer"/>
    <w:basedOn w:val="Normal"/>
    <w:rsid w:val="006F21CB"/>
    <w:pPr>
      <w:tabs>
        <w:tab w:val="center" w:pos="4680"/>
        <w:tab w:val="right" w:pos="9360"/>
      </w:tabs>
      <w:spacing w:before="0"/>
      <w:ind w:left="0"/>
    </w:pPr>
    <w:rPr>
      <w:rFonts w:ascii="Arial Narrow" w:hAnsi="Arial Narrow"/>
      <w:sz w:val="20"/>
      <w:szCs w:val="20"/>
    </w:rPr>
  </w:style>
  <w:style w:type="character" w:customStyle="1" w:styleId="D1-Glossary">
    <w:name w:val="D1-Glossary"/>
    <w:basedOn w:val="DefaultParagraphFont"/>
    <w:qFormat/>
    <w:locked/>
    <w:rsid w:val="00715EC5"/>
    <w:rPr>
      <w:rFonts w:ascii="Arial Bold" w:hAnsi="Arial Bold"/>
      <w:b/>
      <w:color w:val="800000"/>
    </w:rPr>
  </w:style>
  <w:style w:type="paragraph" w:customStyle="1" w:styleId="C1-MonoSpace">
    <w:name w:val="C1-MonoSpace"/>
    <w:basedOn w:val="Normal"/>
    <w:qFormat/>
    <w:rsid w:val="00C34415"/>
    <w:pPr>
      <w:spacing w:before="0"/>
      <w:ind w:left="0"/>
    </w:pPr>
    <w:rPr>
      <w:rFonts w:ascii="Courier New" w:hAnsi="Courier New" w:cs="Courier New"/>
    </w:rPr>
  </w:style>
  <w:style w:type="paragraph" w:styleId="TOC1">
    <w:name w:val="toc 1"/>
    <w:basedOn w:val="Normal"/>
    <w:next w:val="Normal"/>
    <w:autoRedefine/>
    <w:uiPriority w:val="39"/>
    <w:rsid w:val="00C34415"/>
    <w:pPr>
      <w:tabs>
        <w:tab w:val="right" w:leader="dot" w:pos="9350"/>
      </w:tabs>
      <w:spacing w:before="480" w:after="120"/>
      <w:ind w:left="0"/>
    </w:pPr>
    <w:rPr>
      <w:b/>
      <w:bCs/>
      <w:caps/>
      <w:noProof/>
    </w:rPr>
  </w:style>
  <w:style w:type="paragraph" w:styleId="TOC2">
    <w:name w:val="toc 2"/>
    <w:basedOn w:val="Normal"/>
    <w:next w:val="Normal"/>
    <w:autoRedefine/>
    <w:uiPriority w:val="39"/>
    <w:rsid w:val="00C34415"/>
    <w:pPr>
      <w:spacing w:before="120" w:after="240"/>
      <w:ind w:left="360"/>
    </w:pPr>
  </w:style>
  <w:style w:type="paragraph" w:styleId="TOC3">
    <w:name w:val="toc 3"/>
    <w:basedOn w:val="Normal"/>
    <w:next w:val="Normal"/>
    <w:autoRedefine/>
    <w:uiPriority w:val="39"/>
    <w:rsid w:val="00C739AE"/>
    <w:pPr>
      <w:tabs>
        <w:tab w:val="right" w:leader="dot" w:pos="9350"/>
      </w:tabs>
      <w:spacing w:before="80" w:afterLines="100"/>
      <w:ind w:left="1080"/>
    </w:pPr>
    <w:rPr>
      <w:noProof/>
    </w:rPr>
  </w:style>
  <w:style w:type="paragraph" w:customStyle="1" w:styleId="AutoCorrect">
    <w:name w:val="AutoCorrect"/>
    <w:locked/>
    <w:rsid w:val="00C34415"/>
    <w:rPr>
      <w:lang w:eastAsia="zh-CN"/>
    </w:rPr>
  </w:style>
  <w:style w:type="character" w:customStyle="1" w:styleId="Poms-Msom">
    <w:name w:val="Poms-Msom"/>
    <w:basedOn w:val="D1-Glossary"/>
    <w:locked/>
    <w:rsid w:val="00E5717D"/>
    <w:rPr>
      <w:rFonts w:ascii="Arial" w:hAnsi="Arial"/>
      <w:b/>
      <w:color w:val="008000"/>
    </w:rPr>
  </w:style>
  <w:style w:type="paragraph" w:customStyle="1" w:styleId="PostTableInsert">
    <w:name w:val="PostTableInsert"/>
    <w:locked/>
    <w:rsid w:val="00654A04"/>
    <w:rPr>
      <w:rFonts w:ascii="Arial" w:hAnsi="Arial" w:cs="Arial"/>
      <w:sz w:val="24"/>
      <w:szCs w:val="24"/>
      <w:lang w:eastAsia="zh-CN"/>
    </w:rPr>
  </w:style>
  <w:style w:type="paragraph" w:styleId="BalloonText">
    <w:name w:val="Balloon Text"/>
    <w:basedOn w:val="Normal"/>
    <w:semiHidden/>
    <w:rsid w:val="00366437"/>
    <w:rPr>
      <w:rFonts w:ascii="Tahoma" w:hAnsi="Tahoma" w:cs="Tahoma"/>
      <w:sz w:val="16"/>
      <w:szCs w:val="16"/>
    </w:rPr>
  </w:style>
  <w:style w:type="paragraph" w:customStyle="1" w:styleId="REPLACESTYLE">
    <w:name w:val="REPLACE_STYLE"/>
    <w:basedOn w:val="Heading8"/>
    <w:next w:val="Normal"/>
    <w:locked/>
    <w:rsid w:val="00EE6B8A"/>
    <w:rPr>
      <w:rFonts w:ascii="Arial Bold" w:hAnsi="Arial Bold" w:cs="Arial Bold"/>
      <w:b/>
      <w:i w:val="0"/>
      <w:caps/>
      <w:color w:val="00FF00"/>
      <w:sz w:val="44"/>
      <w:u w:val="double" w:color="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rePressInsert">
    <w:name w:val="PrePressInsert"/>
    <w:locked/>
    <w:rsid w:val="00EC5967"/>
    <w:rPr>
      <w:rFonts w:ascii="Arial" w:hAnsi="Arial" w:cs="Arial"/>
      <w:sz w:val="8"/>
      <w:szCs w:val="24"/>
      <w:lang w:eastAsia="zh-CN"/>
    </w:rPr>
  </w:style>
  <w:style w:type="character" w:customStyle="1" w:styleId="CrossOver">
    <w:name w:val="CrossOver"/>
    <w:locked/>
    <w:rsid w:val="00EC511E"/>
    <w:rPr>
      <w:color w:val="000000"/>
      <w:bdr w:val="none" w:sz="0" w:space="0" w:color="auto"/>
      <w:shd w:val="clear" w:color="auto" w:fill="99CCFF"/>
    </w:rPr>
  </w:style>
  <w:style w:type="paragraph" w:styleId="Caption">
    <w:name w:val="caption"/>
    <w:basedOn w:val="Normal"/>
    <w:next w:val="Normal"/>
    <w:rsid w:val="00C34415"/>
    <w:pPr>
      <w:spacing w:before="120" w:after="120"/>
    </w:pPr>
    <w:rPr>
      <w:b/>
      <w:bCs/>
    </w:rPr>
  </w:style>
  <w:style w:type="paragraph" w:styleId="Closing">
    <w:name w:val="Closing"/>
    <w:basedOn w:val="Normal"/>
    <w:rsid w:val="00C34415"/>
    <w:pPr>
      <w:ind w:left="4320"/>
    </w:pPr>
  </w:style>
  <w:style w:type="character" w:styleId="CommentReference">
    <w:name w:val="annotation reference"/>
    <w:basedOn w:val="DefaultParagraphFont"/>
    <w:semiHidden/>
    <w:rsid w:val="00C34415"/>
    <w:rPr>
      <w:sz w:val="16"/>
      <w:szCs w:val="16"/>
    </w:rPr>
  </w:style>
  <w:style w:type="paragraph" w:styleId="CommentText">
    <w:name w:val="annotation text"/>
    <w:basedOn w:val="Normal"/>
    <w:link w:val="CommentTextChar"/>
    <w:semiHidden/>
    <w:rsid w:val="00C34415"/>
    <w:rPr>
      <w:sz w:val="20"/>
      <w:szCs w:val="20"/>
    </w:rPr>
  </w:style>
  <w:style w:type="paragraph" w:styleId="Date">
    <w:name w:val="Date"/>
    <w:basedOn w:val="Normal"/>
    <w:next w:val="Normal"/>
    <w:rsid w:val="00C34415"/>
  </w:style>
  <w:style w:type="paragraph" w:styleId="DocumentMap">
    <w:name w:val="Document Map"/>
    <w:basedOn w:val="Normal"/>
    <w:semiHidden/>
    <w:rsid w:val="00C34415"/>
    <w:pPr>
      <w:shd w:val="clear" w:color="auto" w:fill="000080"/>
    </w:pPr>
    <w:rPr>
      <w:rFonts w:ascii="Tahoma" w:hAnsi="Tahoma" w:cs="Tahoma"/>
    </w:rPr>
  </w:style>
  <w:style w:type="character" w:styleId="Emphasis">
    <w:name w:val="Emphasis"/>
    <w:basedOn w:val="DefaultParagraphFont"/>
    <w:rsid w:val="00C34415"/>
    <w:rPr>
      <w:i/>
      <w:iCs/>
    </w:rPr>
  </w:style>
  <w:style w:type="character" w:styleId="EndnoteReference">
    <w:name w:val="endnote reference"/>
    <w:basedOn w:val="DefaultParagraphFont"/>
    <w:semiHidden/>
    <w:rsid w:val="00C34415"/>
    <w:rPr>
      <w:vertAlign w:val="superscript"/>
    </w:rPr>
  </w:style>
  <w:style w:type="paragraph" w:styleId="EndnoteText">
    <w:name w:val="endnote text"/>
    <w:basedOn w:val="Normal"/>
    <w:semiHidden/>
    <w:rsid w:val="00C34415"/>
    <w:rPr>
      <w:color w:val="FF0000"/>
      <w:sz w:val="32"/>
      <w:szCs w:val="32"/>
    </w:rPr>
  </w:style>
  <w:style w:type="paragraph" w:styleId="EnvelopeAddress">
    <w:name w:val="envelope address"/>
    <w:basedOn w:val="Normal"/>
    <w:rsid w:val="00C34415"/>
    <w:pPr>
      <w:framePr w:w="7920" w:h="1980" w:hRule="exact" w:hSpace="180" w:wrap="auto" w:hAnchor="page" w:xAlign="center" w:yAlign="bottom"/>
      <w:ind w:left="2880"/>
    </w:pPr>
  </w:style>
  <w:style w:type="paragraph" w:styleId="EnvelopeReturn">
    <w:name w:val="envelope return"/>
    <w:basedOn w:val="Normal"/>
    <w:rsid w:val="00C34415"/>
    <w:rPr>
      <w:sz w:val="20"/>
      <w:szCs w:val="20"/>
    </w:rPr>
  </w:style>
  <w:style w:type="character" w:styleId="FollowedHyperlink">
    <w:name w:val="FollowedHyperlink"/>
    <w:basedOn w:val="DefaultParagraphFont"/>
    <w:rsid w:val="00C34415"/>
    <w:rPr>
      <w:color w:val="800080"/>
      <w:u w:val="single"/>
    </w:rPr>
  </w:style>
  <w:style w:type="character" w:styleId="FootnoteReference">
    <w:name w:val="footnote reference"/>
    <w:basedOn w:val="DefaultParagraphFont"/>
    <w:semiHidden/>
    <w:rsid w:val="00C34415"/>
    <w:rPr>
      <w:vertAlign w:val="superscript"/>
    </w:rPr>
  </w:style>
  <w:style w:type="paragraph" w:styleId="FootnoteText">
    <w:name w:val="footnote text"/>
    <w:basedOn w:val="Normal"/>
    <w:semiHidden/>
    <w:rsid w:val="00C34415"/>
    <w:rPr>
      <w:sz w:val="20"/>
      <w:szCs w:val="20"/>
    </w:rPr>
  </w:style>
  <w:style w:type="character" w:styleId="Hyperlink">
    <w:name w:val="Hyperlink"/>
    <w:basedOn w:val="DefaultParagraphFont"/>
    <w:uiPriority w:val="99"/>
    <w:rsid w:val="00C34415"/>
    <w:rPr>
      <w:color w:val="0000FF"/>
      <w:u w:val="single"/>
    </w:rPr>
  </w:style>
  <w:style w:type="paragraph" w:styleId="Index1">
    <w:name w:val="index 1"/>
    <w:basedOn w:val="Normal"/>
    <w:next w:val="Normal"/>
    <w:autoRedefine/>
    <w:semiHidden/>
    <w:rsid w:val="00C34415"/>
    <w:pPr>
      <w:ind w:left="240" w:hanging="240"/>
    </w:pPr>
  </w:style>
  <w:style w:type="paragraph" w:styleId="Index2">
    <w:name w:val="index 2"/>
    <w:basedOn w:val="Normal"/>
    <w:next w:val="Normal"/>
    <w:autoRedefine/>
    <w:semiHidden/>
    <w:rsid w:val="00C34415"/>
    <w:pPr>
      <w:ind w:left="480" w:hanging="240"/>
    </w:pPr>
  </w:style>
  <w:style w:type="paragraph" w:styleId="Index3">
    <w:name w:val="index 3"/>
    <w:basedOn w:val="Normal"/>
    <w:next w:val="Normal"/>
    <w:autoRedefine/>
    <w:semiHidden/>
    <w:rsid w:val="00C34415"/>
    <w:pPr>
      <w:ind w:left="720" w:hanging="240"/>
    </w:pPr>
  </w:style>
  <w:style w:type="paragraph" w:styleId="Index4">
    <w:name w:val="index 4"/>
    <w:basedOn w:val="Normal"/>
    <w:next w:val="Normal"/>
    <w:autoRedefine/>
    <w:semiHidden/>
    <w:rsid w:val="00C34415"/>
    <w:pPr>
      <w:ind w:left="960" w:hanging="240"/>
    </w:pPr>
  </w:style>
  <w:style w:type="paragraph" w:styleId="Index5">
    <w:name w:val="index 5"/>
    <w:basedOn w:val="Normal"/>
    <w:next w:val="Normal"/>
    <w:autoRedefine/>
    <w:semiHidden/>
    <w:rsid w:val="00C34415"/>
    <w:pPr>
      <w:ind w:left="1200" w:hanging="240"/>
    </w:pPr>
  </w:style>
  <w:style w:type="paragraph" w:styleId="Index6">
    <w:name w:val="index 6"/>
    <w:basedOn w:val="Normal"/>
    <w:next w:val="Normal"/>
    <w:autoRedefine/>
    <w:semiHidden/>
    <w:rsid w:val="00C34415"/>
    <w:pPr>
      <w:ind w:hanging="240"/>
    </w:pPr>
  </w:style>
  <w:style w:type="paragraph" w:styleId="Index7">
    <w:name w:val="index 7"/>
    <w:basedOn w:val="Normal"/>
    <w:next w:val="Normal"/>
    <w:autoRedefine/>
    <w:semiHidden/>
    <w:rsid w:val="00C34415"/>
    <w:pPr>
      <w:ind w:left="1680" w:hanging="240"/>
    </w:pPr>
  </w:style>
  <w:style w:type="paragraph" w:styleId="Index8">
    <w:name w:val="index 8"/>
    <w:basedOn w:val="Normal"/>
    <w:next w:val="Normal"/>
    <w:autoRedefine/>
    <w:semiHidden/>
    <w:rsid w:val="00C34415"/>
    <w:pPr>
      <w:ind w:left="1920" w:hanging="240"/>
    </w:pPr>
  </w:style>
  <w:style w:type="paragraph" w:styleId="Index9">
    <w:name w:val="index 9"/>
    <w:basedOn w:val="Normal"/>
    <w:next w:val="Normal"/>
    <w:autoRedefine/>
    <w:semiHidden/>
    <w:rsid w:val="00C34415"/>
    <w:pPr>
      <w:ind w:left="2160" w:hanging="240"/>
    </w:pPr>
  </w:style>
  <w:style w:type="paragraph" w:styleId="IndexHeading">
    <w:name w:val="index heading"/>
    <w:basedOn w:val="Normal"/>
    <w:next w:val="Index1"/>
    <w:semiHidden/>
    <w:rsid w:val="00C34415"/>
    <w:rPr>
      <w:b/>
      <w:bCs/>
    </w:rPr>
  </w:style>
  <w:style w:type="character" w:styleId="LineNumber">
    <w:name w:val="line number"/>
    <w:basedOn w:val="DefaultParagraphFont"/>
    <w:rsid w:val="00C34415"/>
  </w:style>
  <w:style w:type="paragraph" w:styleId="List2">
    <w:name w:val="List 2"/>
    <w:basedOn w:val="Normal"/>
    <w:rsid w:val="00C34415"/>
    <w:pPr>
      <w:ind w:left="720" w:hanging="360"/>
    </w:pPr>
  </w:style>
  <w:style w:type="paragraph" w:styleId="List3">
    <w:name w:val="List 3"/>
    <w:basedOn w:val="Normal"/>
    <w:rsid w:val="00C34415"/>
    <w:pPr>
      <w:ind w:left="1080" w:hanging="360"/>
    </w:pPr>
  </w:style>
  <w:style w:type="paragraph" w:styleId="List4">
    <w:name w:val="List 4"/>
    <w:basedOn w:val="Normal"/>
    <w:rsid w:val="00C34415"/>
    <w:pPr>
      <w:ind w:hanging="360"/>
    </w:pPr>
  </w:style>
  <w:style w:type="paragraph" w:styleId="List5">
    <w:name w:val="List 5"/>
    <w:basedOn w:val="Normal"/>
    <w:rsid w:val="00C34415"/>
    <w:pPr>
      <w:ind w:left="1800" w:hanging="360"/>
    </w:pPr>
  </w:style>
  <w:style w:type="paragraph" w:styleId="ListBullet2">
    <w:name w:val="List Bullet 2"/>
    <w:basedOn w:val="Normal"/>
    <w:autoRedefine/>
    <w:rsid w:val="00C34415"/>
    <w:pPr>
      <w:tabs>
        <w:tab w:val="num" w:pos="720"/>
      </w:tabs>
      <w:ind w:left="720" w:hanging="360"/>
    </w:pPr>
  </w:style>
  <w:style w:type="paragraph" w:styleId="ListBullet3">
    <w:name w:val="List Bullet 3"/>
    <w:basedOn w:val="Normal"/>
    <w:autoRedefine/>
    <w:rsid w:val="00C34415"/>
    <w:pPr>
      <w:tabs>
        <w:tab w:val="num" w:pos="1080"/>
      </w:tabs>
      <w:ind w:left="1080" w:hanging="360"/>
    </w:pPr>
  </w:style>
  <w:style w:type="paragraph" w:styleId="ListBullet4">
    <w:name w:val="List Bullet 4"/>
    <w:basedOn w:val="Normal"/>
    <w:autoRedefine/>
    <w:rsid w:val="00C34415"/>
    <w:pPr>
      <w:tabs>
        <w:tab w:val="num" w:pos="1440"/>
      </w:tabs>
      <w:ind w:hanging="360"/>
    </w:pPr>
  </w:style>
  <w:style w:type="paragraph" w:styleId="ListBullet5">
    <w:name w:val="List Bullet 5"/>
    <w:basedOn w:val="Normal"/>
    <w:autoRedefine/>
    <w:rsid w:val="00C34415"/>
    <w:pPr>
      <w:tabs>
        <w:tab w:val="num" w:pos="1800"/>
      </w:tabs>
      <w:ind w:left="1800" w:hanging="360"/>
    </w:pPr>
  </w:style>
  <w:style w:type="paragraph" w:styleId="ListContinue">
    <w:name w:val="List Continue"/>
    <w:basedOn w:val="Normal"/>
    <w:rsid w:val="00C34415"/>
    <w:pPr>
      <w:spacing w:after="120"/>
      <w:ind w:left="360"/>
    </w:pPr>
  </w:style>
  <w:style w:type="paragraph" w:styleId="ListContinue2">
    <w:name w:val="List Continue 2"/>
    <w:basedOn w:val="Normal"/>
    <w:rsid w:val="00C34415"/>
    <w:pPr>
      <w:spacing w:after="120"/>
      <w:ind w:left="720"/>
    </w:pPr>
  </w:style>
  <w:style w:type="paragraph" w:styleId="ListContinue3">
    <w:name w:val="List Continue 3"/>
    <w:basedOn w:val="Normal"/>
    <w:rsid w:val="00C34415"/>
    <w:pPr>
      <w:spacing w:after="120"/>
      <w:ind w:left="1080"/>
    </w:pPr>
  </w:style>
  <w:style w:type="paragraph" w:styleId="ListContinue4">
    <w:name w:val="List Continue 4"/>
    <w:basedOn w:val="Normal"/>
    <w:rsid w:val="00C34415"/>
    <w:pPr>
      <w:spacing w:after="120"/>
    </w:pPr>
  </w:style>
  <w:style w:type="paragraph" w:styleId="ListContinue5">
    <w:name w:val="List Continue 5"/>
    <w:basedOn w:val="Normal"/>
    <w:rsid w:val="00C34415"/>
    <w:pPr>
      <w:spacing w:after="120"/>
      <w:ind w:left="1800"/>
    </w:pPr>
  </w:style>
  <w:style w:type="paragraph" w:styleId="ListNumber">
    <w:name w:val="List Number"/>
    <w:aliases w:val="F2-List Number"/>
    <w:basedOn w:val="Normal"/>
    <w:rsid w:val="00571D19"/>
    <w:pPr>
      <w:numPr>
        <w:numId w:val="2"/>
      </w:numPr>
      <w:ind w:left="2160"/>
    </w:pPr>
  </w:style>
  <w:style w:type="paragraph" w:styleId="ListNumber2">
    <w:name w:val="List Number 2"/>
    <w:basedOn w:val="Normal"/>
    <w:rsid w:val="00C34415"/>
    <w:pPr>
      <w:tabs>
        <w:tab w:val="num" w:pos="720"/>
      </w:tabs>
      <w:ind w:left="720" w:hanging="360"/>
    </w:pPr>
  </w:style>
  <w:style w:type="paragraph" w:styleId="ListNumber3">
    <w:name w:val="List Number 3"/>
    <w:basedOn w:val="Normal"/>
    <w:rsid w:val="00C34415"/>
    <w:pPr>
      <w:tabs>
        <w:tab w:val="num" w:pos="1080"/>
      </w:tabs>
      <w:ind w:left="1080" w:hanging="360"/>
    </w:pPr>
  </w:style>
  <w:style w:type="paragraph" w:styleId="ListNumber4">
    <w:name w:val="List Number 4"/>
    <w:basedOn w:val="Normal"/>
    <w:rsid w:val="00C34415"/>
    <w:pPr>
      <w:tabs>
        <w:tab w:val="num" w:pos="1440"/>
      </w:tabs>
      <w:ind w:hanging="360"/>
    </w:pPr>
  </w:style>
  <w:style w:type="paragraph" w:styleId="ListNumber5">
    <w:name w:val="List Number 5"/>
    <w:basedOn w:val="Normal"/>
    <w:rsid w:val="00C34415"/>
    <w:pPr>
      <w:tabs>
        <w:tab w:val="num" w:pos="1800"/>
      </w:tabs>
      <w:ind w:left="1800" w:hanging="360"/>
    </w:pPr>
  </w:style>
  <w:style w:type="paragraph" w:styleId="MacroText">
    <w:name w:val="macro"/>
    <w:semiHidden/>
    <w:rsid w:val="00C3441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rsid w:val="00C34415"/>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C34415"/>
    <w:pPr>
      <w:ind w:left="720"/>
    </w:pPr>
  </w:style>
  <w:style w:type="paragraph" w:styleId="NoteHeading">
    <w:name w:val="Note Heading"/>
    <w:basedOn w:val="Normal"/>
    <w:next w:val="Normal"/>
    <w:rsid w:val="00C34415"/>
  </w:style>
  <w:style w:type="character" w:styleId="PageNumber">
    <w:name w:val="page number"/>
    <w:basedOn w:val="DefaultParagraphFont"/>
    <w:rsid w:val="00C34415"/>
  </w:style>
  <w:style w:type="paragraph" w:styleId="PlainText">
    <w:name w:val="Plain Text"/>
    <w:basedOn w:val="Normal"/>
    <w:rsid w:val="00C34415"/>
    <w:rPr>
      <w:rFonts w:ascii="Courier New" w:hAnsi="Courier New" w:cs="Courier New"/>
      <w:sz w:val="20"/>
      <w:szCs w:val="20"/>
    </w:rPr>
  </w:style>
  <w:style w:type="paragraph" w:styleId="Salutation">
    <w:name w:val="Salutation"/>
    <w:basedOn w:val="Normal"/>
    <w:next w:val="Normal"/>
    <w:rsid w:val="00C34415"/>
  </w:style>
  <w:style w:type="paragraph" w:styleId="Signature">
    <w:name w:val="Signature"/>
    <w:basedOn w:val="Normal"/>
    <w:rsid w:val="00C34415"/>
    <w:pPr>
      <w:ind w:left="4320"/>
    </w:pPr>
  </w:style>
  <w:style w:type="character" w:styleId="Strong">
    <w:name w:val="Strong"/>
    <w:basedOn w:val="DefaultParagraphFont"/>
    <w:uiPriority w:val="22"/>
    <w:qFormat/>
    <w:rsid w:val="00C34415"/>
    <w:rPr>
      <w:b/>
      <w:bCs/>
    </w:rPr>
  </w:style>
  <w:style w:type="paragraph" w:styleId="Subtitle">
    <w:name w:val="Subtitle"/>
    <w:basedOn w:val="Normal"/>
    <w:rsid w:val="00C34415"/>
    <w:pPr>
      <w:spacing w:after="60"/>
      <w:jc w:val="center"/>
      <w:outlineLvl w:val="1"/>
    </w:pPr>
  </w:style>
  <w:style w:type="paragraph" w:styleId="TableofAuthorities">
    <w:name w:val="table of authorities"/>
    <w:basedOn w:val="Normal"/>
    <w:next w:val="Normal"/>
    <w:semiHidden/>
    <w:rsid w:val="00C34415"/>
    <w:pPr>
      <w:ind w:left="240" w:hanging="240"/>
    </w:pPr>
  </w:style>
  <w:style w:type="paragraph" w:styleId="TableofFigures">
    <w:name w:val="table of figures"/>
    <w:basedOn w:val="Normal"/>
    <w:next w:val="Normal"/>
    <w:semiHidden/>
    <w:rsid w:val="00C34415"/>
    <w:pPr>
      <w:tabs>
        <w:tab w:val="left" w:pos="2160"/>
      </w:tabs>
    </w:pPr>
  </w:style>
  <w:style w:type="paragraph" w:styleId="Title">
    <w:name w:val="Title"/>
    <w:basedOn w:val="Normal"/>
    <w:rsid w:val="00C34415"/>
    <w:pPr>
      <w:spacing w:after="60"/>
      <w:jc w:val="center"/>
      <w:outlineLvl w:val="0"/>
    </w:pPr>
    <w:rPr>
      <w:b/>
      <w:bCs/>
      <w:kern w:val="28"/>
      <w:sz w:val="32"/>
      <w:szCs w:val="32"/>
    </w:rPr>
  </w:style>
  <w:style w:type="paragraph" w:styleId="TOAHeading">
    <w:name w:val="toa heading"/>
    <w:basedOn w:val="Normal"/>
    <w:next w:val="Normal"/>
    <w:semiHidden/>
    <w:rsid w:val="00C34415"/>
    <w:pPr>
      <w:spacing w:before="120"/>
    </w:pPr>
    <w:rPr>
      <w:b/>
      <w:bCs/>
    </w:rPr>
  </w:style>
  <w:style w:type="paragraph" w:styleId="TOC4">
    <w:name w:val="toc 4"/>
    <w:basedOn w:val="Normal"/>
    <w:next w:val="Normal"/>
    <w:autoRedefine/>
    <w:semiHidden/>
    <w:rsid w:val="00C34415"/>
    <w:pPr>
      <w:ind w:left="1080"/>
    </w:pPr>
  </w:style>
  <w:style w:type="paragraph" w:styleId="TOC5">
    <w:name w:val="toc 5"/>
    <w:basedOn w:val="Normal"/>
    <w:next w:val="Normal"/>
    <w:autoRedefine/>
    <w:semiHidden/>
    <w:rsid w:val="00C34415"/>
    <w:pPr>
      <w:ind w:left="960"/>
    </w:pPr>
  </w:style>
  <w:style w:type="paragraph" w:styleId="TOC6">
    <w:name w:val="toc 6"/>
    <w:basedOn w:val="Normal"/>
    <w:next w:val="Normal"/>
    <w:autoRedefine/>
    <w:semiHidden/>
    <w:rsid w:val="00C34415"/>
    <w:pPr>
      <w:ind w:left="1200"/>
    </w:pPr>
  </w:style>
  <w:style w:type="paragraph" w:styleId="TOC7">
    <w:name w:val="toc 7"/>
    <w:basedOn w:val="Normal"/>
    <w:next w:val="Normal"/>
    <w:autoRedefine/>
    <w:semiHidden/>
    <w:rsid w:val="00C34415"/>
  </w:style>
  <w:style w:type="paragraph" w:styleId="TOC8">
    <w:name w:val="toc 8"/>
    <w:basedOn w:val="Normal"/>
    <w:next w:val="Normal"/>
    <w:autoRedefine/>
    <w:semiHidden/>
    <w:rsid w:val="00C34415"/>
    <w:pPr>
      <w:ind w:left="1680"/>
    </w:pPr>
  </w:style>
  <w:style w:type="paragraph" w:styleId="TOC9">
    <w:name w:val="toc 9"/>
    <w:basedOn w:val="Normal"/>
    <w:next w:val="Normal"/>
    <w:autoRedefine/>
    <w:semiHidden/>
    <w:rsid w:val="00C34415"/>
    <w:pPr>
      <w:ind w:left="1920"/>
    </w:pPr>
  </w:style>
  <w:style w:type="paragraph" w:customStyle="1" w:styleId="TOF">
    <w:name w:val="TOF"/>
    <w:basedOn w:val="TableofFigures"/>
    <w:next w:val="Normal"/>
    <w:locked/>
    <w:rsid w:val="00C34415"/>
    <w:pPr>
      <w:numPr>
        <w:numId w:val="3"/>
      </w:numPr>
      <w:tabs>
        <w:tab w:val="left" w:pos="1440"/>
      </w:tabs>
    </w:pPr>
  </w:style>
  <w:style w:type="paragraph" w:customStyle="1" w:styleId="B2-AltExhibit">
    <w:name w:val="B2-Alt Exhibit"/>
    <w:basedOn w:val="Normal"/>
    <w:next w:val="Normal"/>
    <w:qFormat/>
    <w:rsid w:val="00C34415"/>
    <w:pPr>
      <w:tabs>
        <w:tab w:val="left" w:pos="360"/>
        <w:tab w:val="left" w:pos="720"/>
        <w:tab w:val="left" w:pos="1440"/>
      </w:tabs>
      <w:spacing w:before="0"/>
      <w:ind w:left="0"/>
    </w:pPr>
    <w:rPr>
      <w:sz w:val="20"/>
      <w:szCs w:val="20"/>
    </w:rPr>
  </w:style>
  <w:style w:type="numbering" w:customStyle="1" w:styleId="StyleBulletedSymbolsymbolBefore025Hanging025">
    <w:name w:val="Style Bulleted Symbol (symbol) Before:  0.25&quot; Hanging:  0.25&quot;"/>
    <w:basedOn w:val="NoList"/>
    <w:locked/>
    <w:rsid w:val="0009779A"/>
  </w:style>
  <w:style w:type="paragraph" w:customStyle="1" w:styleId="E1-Question">
    <w:name w:val="E1-Question"/>
    <w:basedOn w:val="ListNumber2"/>
    <w:qFormat/>
    <w:rsid w:val="00476346"/>
    <w:pPr>
      <w:numPr>
        <w:numId w:val="4"/>
      </w:numPr>
      <w:spacing w:before="320" w:after="500"/>
    </w:pPr>
  </w:style>
  <w:style w:type="paragraph" w:customStyle="1" w:styleId="B1-Exhibit">
    <w:name w:val="B1-Exhibit"/>
    <w:basedOn w:val="Normal"/>
    <w:qFormat/>
    <w:rsid w:val="00C34415"/>
    <w:pPr>
      <w:spacing w:before="0"/>
      <w:ind w:left="0"/>
    </w:pPr>
  </w:style>
  <w:style w:type="numbering" w:customStyle="1" w:styleId="Bulleted">
    <w:name w:val="Bulleted"/>
    <w:basedOn w:val="NoList"/>
    <w:locked/>
    <w:rsid w:val="00AF7927"/>
    <w:pPr>
      <w:numPr>
        <w:numId w:val="5"/>
      </w:numPr>
    </w:pPr>
  </w:style>
  <w:style w:type="numbering" w:customStyle="1" w:styleId="NumList">
    <w:name w:val="NumList"/>
    <w:basedOn w:val="NoList"/>
    <w:locked/>
    <w:rsid w:val="007D5128"/>
    <w:pPr>
      <w:numPr>
        <w:numId w:val="6"/>
      </w:numPr>
    </w:pPr>
  </w:style>
  <w:style w:type="paragraph" w:customStyle="1" w:styleId="C2-MS2">
    <w:name w:val="C2-MS2"/>
    <w:basedOn w:val="C1-MonoSpace"/>
    <w:qFormat/>
    <w:rsid w:val="003224B7"/>
    <w:rPr>
      <w:sz w:val="20"/>
    </w:rPr>
  </w:style>
  <w:style w:type="paragraph" w:customStyle="1" w:styleId="B3-Alt2">
    <w:name w:val="B3-Alt2"/>
    <w:basedOn w:val="B2-AltExhibit"/>
    <w:qFormat/>
    <w:rsid w:val="00FF0005"/>
    <w:rPr>
      <w:rFonts w:ascii="Arial Narrow" w:hAnsi="Arial Narrow"/>
    </w:rPr>
  </w:style>
  <w:style w:type="paragraph" w:customStyle="1" w:styleId="PgBreak">
    <w:name w:val="PgBreak"/>
    <w:basedOn w:val="Normal"/>
    <w:next w:val="Normal"/>
    <w:locked/>
    <w:rsid w:val="00053260"/>
    <w:pPr>
      <w:pageBreakBefore/>
      <w:ind w:left="0"/>
    </w:pPr>
    <w:rPr>
      <w:rFonts w:ascii="Arial Bold" w:hAnsi="Arial Bold" w:cs="Arial Bold"/>
      <w:b/>
      <w:caps/>
      <w:sz w:val="32"/>
    </w:rPr>
  </w:style>
  <w:style w:type="paragraph" w:styleId="NormalWeb">
    <w:name w:val="Normal (Web)"/>
    <w:basedOn w:val="Normal"/>
    <w:rsid w:val="007B41CB"/>
    <w:rPr>
      <w:rFonts w:ascii="Times New Roman" w:hAnsi="Times New Roman" w:cs="Times New Roman"/>
    </w:rPr>
  </w:style>
  <w:style w:type="paragraph" w:styleId="ListParagraph">
    <w:name w:val="List Paragraph"/>
    <w:basedOn w:val="Normal"/>
    <w:uiPriority w:val="34"/>
    <w:qFormat/>
    <w:rsid w:val="002E7C8D"/>
    <w:pPr>
      <w:ind w:left="720"/>
      <w:contextualSpacing/>
    </w:pPr>
  </w:style>
  <w:style w:type="table" w:styleId="TableGrid">
    <w:name w:val="Table Grid"/>
    <w:basedOn w:val="TableNormal"/>
    <w:locked/>
    <w:rsid w:val="005843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433B6D"/>
    <w:pPr>
      <w:ind w:left="1440"/>
    </w:pPr>
    <w:rPr>
      <w:rFonts w:ascii="Arial" w:hAnsi="Arial" w:cs="Arial"/>
      <w:sz w:val="24"/>
      <w:szCs w:val="24"/>
      <w:lang w:eastAsia="zh-CN"/>
    </w:rPr>
  </w:style>
  <w:style w:type="paragraph" w:styleId="Quote">
    <w:name w:val="Quote"/>
    <w:basedOn w:val="Normal"/>
    <w:next w:val="Normal"/>
    <w:link w:val="QuoteChar"/>
    <w:uiPriority w:val="29"/>
    <w:rsid w:val="00433B6D"/>
    <w:rPr>
      <w:i/>
      <w:iCs/>
      <w:color w:val="000000" w:themeColor="text1"/>
    </w:rPr>
  </w:style>
  <w:style w:type="character" w:customStyle="1" w:styleId="QuoteChar">
    <w:name w:val="Quote Char"/>
    <w:basedOn w:val="DefaultParagraphFont"/>
    <w:link w:val="Quote"/>
    <w:uiPriority w:val="29"/>
    <w:rsid w:val="00433B6D"/>
    <w:rPr>
      <w:rFonts w:ascii="Arial" w:hAnsi="Arial" w:cs="Arial"/>
      <w:i/>
      <w:iCs/>
      <w:color w:val="000000" w:themeColor="text1"/>
      <w:sz w:val="24"/>
      <w:szCs w:val="24"/>
      <w:lang w:eastAsia="zh-CN"/>
    </w:rPr>
  </w:style>
  <w:style w:type="paragraph" w:styleId="IntenseQuote">
    <w:name w:val="Intense Quote"/>
    <w:basedOn w:val="Normal"/>
    <w:next w:val="Normal"/>
    <w:link w:val="IntenseQuoteChar"/>
    <w:uiPriority w:val="30"/>
    <w:rsid w:val="00433B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3B6D"/>
    <w:rPr>
      <w:rFonts w:ascii="Arial" w:hAnsi="Arial" w:cs="Arial"/>
      <w:b/>
      <w:bCs/>
      <w:i/>
      <w:iCs/>
      <w:color w:val="4F81BD" w:themeColor="accent1"/>
      <w:sz w:val="24"/>
      <w:szCs w:val="24"/>
      <w:lang w:eastAsia="zh-CN"/>
    </w:rPr>
  </w:style>
  <w:style w:type="character" w:styleId="SubtleReference">
    <w:name w:val="Subtle Reference"/>
    <w:basedOn w:val="DefaultParagraphFont"/>
    <w:uiPriority w:val="31"/>
    <w:rsid w:val="00433B6D"/>
    <w:rPr>
      <w:smallCaps/>
      <w:color w:val="C0504D" w:themeColor="accent2"/>
      <w:u w:val="single"/>
    </w:rPr>
  </w:style>
  <w:style w:type="character" w:styleId="IntenseReference">
    <w:name w:val="Intense Reference"/>
    <w:basedOn w:val="DefaultParagraphFont"/>
    <w:uiPriority w:val="32"/>
    <w:rsid w:val="00433B6D"/>
    <w:rPr>
      <w:b/>
      <w:bCs/>
      <w:smallCaps/>
      <w:color w:val="C0504D" w:themeColor="accent2"/>
      <w:spacing w:val="5"/>
      <w:u w:val="single"/>
    </w:rPr>
  </w:style>
  <w:style w:type="character" w:styleId="BookTitle">
    <w:name w:val="Book Title"/>
    <w:basedOn w:val="DefaultParagraphFont"/>
    <w:uiPriority w:val="33"/>
    <w:rsid w:val="00433B6D"/>
    <w:rPr>
      <w:b/>
      <w:bCs/>
      <w:smallCaps/>
      <w:spacing w:val="5"/>
    </w:rPr>
  </w:style>
  <w:style w:type="character" w:styleId="SubtleEmphasis">
    <w:name w:val="Subtle Emphasis"/>
    <w:basedOn w:val="DefaultParagraphFont"/>
    <w:uiPriority w:val="19"/>
    <w:rsid w:val="00433B6D"/>
    <w:rPr>
      <w:i/>
      <w:iCs/>
      <w:color w:val="808080" w:themeColor="text1" w:themeTint="7F"/>
    </w:rPr>
  </w:style>
  <w:style w:type="character" w:styleId="IntenseEmphasis">
    <w:name w:val="Intense Emphasis"/>
    <w:basedOn w:val="DefaultParagraphFont"/>
    <w:uiPriority w:val="21"/>
    <w:rsid w:val="00433B6D"/>
    <w:rPr>
      <w:b/>
      <w:bCs/>
      <w:i/>
      <w:iCs/>
      <w:color w:val="4F81BD" w:themeColor="accent1"/>
    </w:rPr>
  </w:style>
  <w:style w:type="character" w:customStyle="1" w:styleId="Heading1Char">
    <w:name w:val="Heading 1 Char"/>
    <w:basedOn w:val="DefaultParagraphFont"/>
    <w:link w:val="Heading1"/>
    <w:rsid w:val="005B5F24"/>
    <w:rPr>
      <w:rFonts w:ascii="Arial Bold" w:hAnsi="Arial Bold" w:cs="Arial"/>
      <w:b/>
      <w:bCs/>
      <w:caps/>
      <w:kern w:val="28"/>
      <w:sz w:val="32"/>
      <w:szCs w:val="32"/>
      <w:u w:val="single"/>
      <w:lang w:eastAsia="zh-CN"/>
    </w:rPr>
  </w:style>
  <w:style w:type="character" w:customStyle="1" w:styleId="NoSpacingChar">
    <w:name w:val="No Spacing Char"/>
    <w:link w:val="NoSpacing"/>
    <w:uiPriority w:val="1"/>
    <w:rsid w:val="008172A8"/>
    <w:rPr>
      <w:rFonts w:ascii="Arial" w:hAnsi="Arial" w:cs="Arial"/>
      <w:sz w:val="24"/>
      <w:szCs w:val="24"/>
      <w:lang w:eastAsia="zh-CN"/>
    </w:rPr>
  </w:style>
  <w:style w:type="paragraph" w:customStyle="1" w:styleId="NoSpace">
    <w:name w:val="No Space"/>
    <w:basedOn w:val="Normal"/>
    <w:link w:val="NoSpaceChar"/>
    <w:qFormat/>
    <w:rsid w:val="00EB0768"/>
    <w:pPr>
      <w:tabs>
        <w:tab w:val="left" w:pos="3915"/>
      </w:tabs>
      <w:spacing w:before="0"/>
      <w:ind w:left="0"/>
    </w:pPr>
    <w:rPr>
      <w:rFonts w:ascii="Times New Roman" w:hAnsi="Times New Roman" w:cs="Times New Roman"/>
      <w:bCs/>
      <w:lang w:eastAsia="en-US"/>
    </w:rPr>
  </w:style>
  <w:style w:type="character" w:customStyle="1" w:styleId="NoSpaceChar">
    <w:name w:val="No Space Char"/>
    <w:basedOn w:val="DefaultParagraphFont"/>
    <w:link w:val="NoSpace"/>
    <w:rsid w:val="00EB0768"/>
    <w:rPr>
      <w:bCs/>
      <w:sz w:val="24"/>
      <w:szCs w:val="24"/>
    </w:rPr>
  </w:style>
  <w:style w:type="character" w:customStyle="1" w:styleId="Heading3Char">
    <w:name w:val="Heading 3 Char"/>
    <w:basedOn w:val="DefaultParagraphFont"/>
    <w:link w:val="Heading3"/>
    <w:rsid w:val="00EB0768"/>
    <w:rPr>
      <w:rFonts w:ascii="Arial Bold" w:hAnsi="Arial Bold" w:cs="Arial"/>
      <w:b/>
      <w:bCs/>
      <w:sz w:val="28"/>
      <w:szCs w:val="28"/>
      <w:shd w:val="pct10" w:color="auto" w:fill="FFFFFF"/>
      <w:lang w:eastAsia="zh-CN"/>
    </w:rPr>
  </w:style>
  <w:style w:type="character" w:customStyle="1" w:styleId="Heading2Char">
    <w:name w:val="Heading 2 Char"/>
    <w:basedOn w:val="DefaultParagraphFont"/>
    <w:link w:val="Heading2"/>
    <w:rsid w:val="00EB0768"/>
    <w:rPr>
      <w:rFonts w:ascii="Arial Bold" w:hAnsi="Arial Bold" w:cs="Arial"/>
      <w:b/>
      <w:bCs/>
      <w:sz w:val="28"/>
      <w:szCs w:val="28"/>
      <w:lang w:eastAsia="zh-CN"/>
    </w:rPr>
  </w:style>
  <w:style w:type="paragraph" w:styleId="CommentSubject">
    <w:name w:val="annotation subject"/>
    <w:basedOn w:val="CommentText"/>
    <w:next w:val="CommentText"/>
    <w:link w:val="CommentSubjectChar"/>
    <w:rsid w:val="009E4D9A"/>
    <w:rPr>
      <w:b/>
      <w:bCs/>
    </w:rPr>
  </w:style>
  <w:style w:type="character" w:customStyle="1" w:styleId="CommentTextChar">
    <w:name w:val="Comment Text Char"/>
    <w:basedOn w:val="DefaultParagraphFont"/>
    <w:link w:val="CommentText"/>
    <w:semiHidden/>
    <w:rsid w:val="009E4D9A"/>
    <w:rPr>
      <w:rFonts w:ascii="Arial" w:hAnsi="Arial" w:cs="Arial"/>
      <w:lang w:eastAsia="zh-CN"/>
    </w:rPr>
  </w:style>
  <w:style w:type="character" w:customStyle="1" w:styleId="CommentSubjectChar">
    <w:name w:val="Comment Subject Char"/>
    <w:basedOn w:val="CommentTextChar"/>
    <w:link w:val="CommentSubject"/>
    <w:rsid w:val="009E4D9A"/>
    <w:rPr>
      <w:rFonts w:ascii="Arial" w:hAnsi="Arial" w:cs="Arial"/>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770596">
      <w:bodyDiv w:val="1"/>
      <w:marLeft w:val="0"/>
      <w:marRight w:val="0"/>
      <w:marTop w:val="0"/>
      <w:marBottom w:val="0"/>
      <w:divBdr>
        <w:top w:val="none" w:sz="0" w:space="0" w:color="auto"/>
        <w:left w:val="none" w:sz="0" w:space="0" w:color="auto"/>
        <w:bottom w:val="none" w:sz="0" w:space="0" w:color="auto"/>
        <w:right w:val="none" w:sz="0" w:space="0" w:color="auto"/>
      </w:divBdr>
    </w:div>
    <w:div w:id="144103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imain.sspf.ssa.gov" TargetMode="External"/><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Gregory.Gill@ssa.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gregory.gill@ssa.gov?subject=Training%20Material%20Feedbac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arepoint.ssa.gov/DCHR/OL/EWD/VICurriculum/JAWS%20Skills/FCI%20%20Windows%207%20Trainers%20Manual%202012%20(9-201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Q:\OTApps\OT%20Templates\OLC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F245D6E25E04683D678013ABB8218" ma:contentTypeVersion="0" ma:contentTypeDescription="Create a new document." ma:contentTypeScope="" ma:versionID="07cd1b59d14eb576f456c6e6e378e12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8880-88B5-46A2-89AE-B78BCAA6E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E87D1-B4F5-479B-93C8-35D6F92A211A}">
  <ds:schemaRef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19B16BF4-CF54-48DB-B18D-C9BC0F17DF98}">
  <ds:schemaRefs>
    <ds:schemaRef ds:uri="http://schemas.microsoft.com/sharepoint/v3/contenttype/forms"/>
  </ds:schemaRefs>
</ds:datastoreItem>
</file>

<file path=customXml/itemProps4.xml><?xml version="1.0" encoding="utf-8"?>
<ds:datastoreItem xmlns:ds="http://schemas.openxmlformats.org/officeDocument/2006/customXml" ds:itemID="{8978225C-F31E-49AC-8F29-AE9BC52C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OLCT.dotm</Template>
  <TotalTime>0</TotalTime>
  <Pages>47</Pages>
  <Words>8868</Words>
  <Characters>41417</Characters>
  <Application>Microsoft Office Word</Application>
  <DocSecurity>0</DocSecurity>
  <Lines>963</Lines>
  <Paragraphs>502</Paragraphs>
  <ScaleCrop>false</ScaleCrop>
  <HeadingPairs>
    <vt:vector size="2" baseType="variant">
      <vt:variant>
        <vt:lpstr>Title</vt:lpstr>
      </vt:variant>
      <vt:variant>
        <vt:i4>1</vt:i4>
      </vt:variant>
    </vt:vector>
  </HeadingPairs>
  <TitlesOfParts>
    <vt:vector size="1" baseType="lpstr">
      <vt:lpstr>VIPr for JAWS Users-Contact Board (1-2013)</vt:lpstr>
    </vt:vector>
  </TitlesOfParts>
  <Company>SOCIAL SECURITY ADMINISTRATION</Company>
  <LinksUpToDate>false</LinksUpToDate>
  <CharactersWithSpaces>49783</CharactersWithSpaces>
  <SharedDoc>false</SharedDoc>
  <HyperlinkBase/>
  <HLinks>
    <vt:vector size="84" baseType="variant">
      <vt:variant>
        <vt:i4>1703985</vt:i4>
      </vt:variant>
      <vt:variant>
        <vt:i4>100</vt:i4>
      </vt:variant>
      <vt:variant>
        <vt:i4>0</vt:i4>
      </vt:variant>
      <vt:variant>
        <vt:i4>5</vt:i4>
      </vt:variant>
      <vt:variant>
        <vt:lpwstr/>
      </vt:variant>
      <vt:variant>
        <vt:lpwstr>_Toc43272158</vt:lpwstr>
      </vt:variant>
      <vt:variant>
        <vt:i4>1376305</vt:i4>
      </vt:variant>
      <vt:variant>
        <vt:i4>90</vt:i4>
      </vt:variant>
      <vt:variant>
        <vt:i4>0</vt:i4>
      </vt:variant>
      <vt:variant>
        <vt:i4>5</vt:i4>
      </vt:variant>
      <vt:variant>
        <vt:lpwstr/>
      </vt:variant>
      <vt:variant>
        <vt:lpwstr>_Toc43272157</vt:lpwstr>
      </vt:variant>
      <vt:variant>
        <vt:i4>1310769</vt:i4>
      </vt:variant>
      <vt:variant>
        <vt:i4>82</vt:i4>
      </vt:variant>
      <vt:variant>
        <vt:i4>0</vt:i4>
      </vt:variant>
      <vt:variant>
        <vt:i4>5</vt:i4>
      </vt:variant>
      <vt:variant>
        <vt:lpwstr/>
      </vt:variant>
      <vt:variant>
        <vt:lpwstr>_Toc43272156</vt:lpwstr>
      </vt:variant>
      <vt:variant>
        <vt:i4>1507377</vt:i4>
      </vt:variant>
      <vt:variant>
        <vt:i4>74</vt:i4>
      </vt:variant>
      <vt:variant>
        <vt:i4>0</vt:i4>
      </vt:variant>
      <vt:variant>
        <vt:i4>5</vt:i4>
      </vt:variant>
      <vt:variant>
        <vt:lpwstr/>
      </vt:variant>
      <vt:variant>
        <vt:lpwstr>_Toc43272155</vt:lpwstr>
      </vt:variant>
      <vt:variant>
        <vt:i4>1441841</vt:i4>
      </vt:variant>
      <vt:variant>
        <vt:i4>66</vt:i4>
      </vt:variant>
      <vt:variant>
        <vt:i4>0</vt:i4>
      </vt:variant>
      <vt:variant>
        <vt:i4>5</vt:i4>
      </vt:variant>
      <vt:variant>
        <vt:lpwstr/>
      </vt:variant>
      <vt:variant>
        <vt:lpwstr>_Toc43272154</vt:lpwstr>
      </vt:variant>
      <vt:variant>
        <vt:i4>1114161</vt:i4>
      </vt:variant>
      <vt:variant>
        <vt:i4>58</vt:i4>
      </vt:variant>
      <vt:variant>
        <vt:i4>0</vt:i4>
      </vt:variant>
      <vt:variant>
        <vt:i4>5</vt:i4>
      </vt:variant>
      <vt:variant>
        <vt:lpwstr/>
      </vt:variant>
      <vt:variant>
        <vt:lpwstr>_Toc43272153</vt:lpwstr>
      </vt:variant>
      <vt:variant>
        <vt:i4>1048625</vt:i4>
      </vt:variant>
      <vt:variant>
        <vt:i4>50</vt:i4>
      </vt:variant>
      <vt:variant>
        <vt:i4>0</vt:i4>
      </vt:variant>
      <vt:variant>
        <vt:i4>5</vt:i4>
      </vt:variant>
      <vt:variant>
        <vt:lpwstr/>
      </vt:variant>
      <vt:variant>
        <vt:lpwstr>_Toc43272152</vt:lpwstr>
      </vt:variant>
      <vt:variant>
        <vt:i4>1245233</vt:i4>
      </vt:variant>
      <vt:variant>
        <vt:i4>44</vt:i4>
      </vt:variant>
      <vt:variant>
        <vt:i4>0</vt:i4>
      </vt:variant>
      <vt:variant>
        <vt:i4>5</vt:i4>
      </vt:variant>
      <vt:variant>
        <vt:lpwstr/>
      </vt:variant>
      <vt:variant>
        <vt:lpwstr>_Toc43272151</vt:lpwstr>
      </vt:variant>
      <vt:variant>
        <vt:i4>1179697</vt:i4>
      </vt:variant>
      <vt:variant>
        <vt:i4>36</vt:i4>
      </vt:variant>
      <vt:variant>
        <vt:i4>0</vt:i4>
      </vt:variant>
      <vt:variant>
        <vt:i4>5</vt:i4>
      </vt:variant>
      <vt:variant>
        <vt:lpwstr/>
      </vt:variant>
      <vt:variant>
        <vt:lpwstr>_Toc43272150</vt:lpwstr>
      </vt:variant>
      <vt:variant>
        <vt:i4>1769520</vt:i4>
      </vt:variant>
      <vt:variant>
        <vt:i4>28</vt:i4>
      </vt:variant>
      <vt:variant>
        <vt:i4>0</vt:i4>
      </vt:variant>
      <vt:variant>
        <vt:i4>5</vt:i4>
      </vt:variant>
      <vt:variant>
        <vt:lpwstr/>
      </vt:variant>
      <vt:variant>
        <vt:lpwstr>_Toc43272149</vt:lpwstr>
      </vt:variant>
      <vt:variant>
        <vt:i4>1703984</vt:i4>
      </vt:variant>
      <vt:variant>
        <vt:i4>20</vt:i4>
      </vt:variant>
      <vt:variant>
        <vt:i4>0</vt:i4>
      </vt:variant>
      <vt:variant>
        <vt:i4>5</vt:i4>
      </vt:variant>
      <vt:variant>
        <vt:lpwstr/>
      </vt:variant>
      <vt:variant>
        <vt:lpwstr>_Toc43272148</vt:lpwstr>
      </vt:variant>
      <vt:variant>
        <vt:i4>1376304</vt:i4>
      </vt:variant>
      <vt:variant>
        <vt:i4>14</vt:i4>
      </vt:variant>
      <vt:variant>
        <vt:i4>0</vt:i4>
      </vt:variant>
      <vt:variant>
        <vt:i4>5</vt:i4>
      </vt:variant>
      <vt:variant>
        <vt:lpwstr/>
      </vt:variant>
      <vt:variant>
        <vt:lpwstr>_Toc43272147</vt:lpwstr>
      </vt:variant>
      <vt:variant>
        <vt:i4>1310768</vt:i4>
      </vt:variant>
      <vt:variant>
        <vt:i4>8</vt:i4>
      </vt:variant>
      <vt:variant>
        <vt:i4>0</vt:i4>
      </vt:variant>
      <vt:variant>
        <vt:i4>5</vt:i4>
      </vt:variant>
      <vt:variant>
        <vt:lpwstr/>
      </vt:variant>
      <vt:variant>
        <vt:lpwstr>_Toc43272146</vt:lpwstr>
      </vt:variant>
      <vt:variant>
        <vt:i4>1507376</vt:i4>
      </vt:variant>
      <vt:variant>
        <vt:i4>2</vt:i4>
      </vt:variant>
      <vt:variant>
        <vt:i4>0</vt:i4>
      </vt:variant>
      <vt:variant>
        <vt:i4>5</vt:i4>
      </vt:variant>
      <vt:variant>
        <vt:lpwstr/>
      </vt:variant>
      <vt:variant>
        <vt:lpwstr>_Toc43272145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VIPr for JAWS Users-Contact Board (1-2013)</dc:title>
  <dc:subject>VIPr for JAWS Users-Contact Board (12-2012)</dc:subject>
  <dc:creator>Office of Office of Learning (CDT/TDS/EWD</dc:creator>
  <cp:keywords>JAWS, VIPr, Contact Board, Blind,  Visually Impaired</cp:keywords>
  <cp:lastModifiedBy>McCullin, Sherrilyn  Contractor</cp:lastModifiedBy>
  <cp:revision>2</cp:revision>
  <cp:lastPrinted>2012-12-14T17:14:00Z</cp:lastPrinted>
  <dcterms:created xsi:type="dcterms:W3CDTF">2013-01-25T21:05:00Z</dcterms:created>
  <dcterms:modified xsi:type="dcterms:W3CDTF">2013-01-25T21:05:00Z</dcterms:modified>
  <cp:category>Office of Learning Visually Impaired Curriculum</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0x010100EB9F245D6E25E04683D678013ABB8218</vt:lpwstr>
  </property>
</Properties>
</file>